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DA5" w:rsidRDefault="008D4DA5" w:rsidP="008D4DA5">
      <w:pPr>
        <w:widowControl w:val="0"/>
        <w:jc w:val="center"/>
      </w:pPr>
      <w:r w:rsidRPr="008D4DA5">
        <w:rPr>
          <w:b/>
        </w:rPr>
        <w:t>South Carolina General Assembly</w:t>
      </w:r>
    </w:p>
    <w:p w:rsidR="008D4DA5" w:rsidRDefault="008D4DA5" w:rsidP="008D4DA5">
      <w:pPr>
        <w:widowControl w:val="0"/>
        <w:jc w:val="center"/>
      </w:pPr>
      <w:r>
        <w:t>123rd Session, 2019-2020</w:t>
      </w:r>
    </w:p>
    <w:p w:rsidR="008D4DA5" w:rsidRDefault="008D4DA5" w:rsidP="008D4DA5">
      <w:pPr>
        <w:widowControl w:val="0"/>
        <w:jc w:val="left"/>
      </w:pPr>
    </w:p>
    <w:p w:rsidR="008D4DA5" w:rsidRDefault="008D4DA5" w:rsidP="008D4DA5">
      <w:pPr>
        <w:widowControl w:val="0"/>
        <w:jc w:val="left"/>
        <w:rPr>
          <w:b/>
        </w:rPr>
      </w:pPr>
      <w:r w:rsidRPr="008D4DA5">
        <w:rPr>
          <w:b/>
        </w:rPr>
        <w:t>H. 3979</w:t>
      </w:r>
    </w:p>
    <w:p w:rsidR="008D4DA5" w:rsidRDefault="008D4DA5" w:rsidP="008D4DA5">
      <w:pPr>
        <w:widowControl w:val="0"/>
        <w:jc w:val="left"/>
        <w:rPr>
          <w:b/>
        </w:rPr>
      </w:pPr>
    </w:p>
    <w:p w:rsidR="008D4DA5" w:rsidRDefault="008D4DA5" w:rsidP="008D4DA5">
      <w:pPr>
        <w:widowControl w:val="0"/>
        <w:jc w:val="left"/>
      </w:pPr>
      <w:r w:rsidRPr="008D4DA5">
        <w:rPr>
          <w:b/>
        </w:rPr>
        <w:t>STATUS INFORMATION</w:t>
      </w:r>
    </w:p>
    <w:p w:rsidR="008D4DA5" w:rsidRDefault="008D4DA5" w:rsidP="008D4DA5">
      <w:pPr>
        <w:widowControl w:val="0"/>
        <w:jc w:val="left"/>
      </w:pPr>
    </w:p>
    <w:p w:rsidR="008D4DA5" w:rsidRDefault="008D4DA5" w:rsidP="008D4DA5">
      <w:pPr>
        <w:widowControl w:val="0"/>
        <w:jc w:val="left"/>
      </w:pPr>
      <w:r>
        <w:t>House Resolution</w:t>
      </w:r>
    </w:p>
    <w:p w:rsidR="008D4DA5" w:rsidRDefault="002D2D08" w:rsidP="008D4DA5">
      <w:pPr>
        <w:widowControl w:val="0"/>
        <w:jc w:val="left"/>
      </w:pPr>
      <w:r>
        <w:t>Sponsors: Reps. Rutherford,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8D4DA5" w:rsidRDefault="008D4DA5" w:rsidP="008D4DA5">
      <w:pPr>
        <w:widowControl w:val="0"/>
        <w:jc w:val="left"/>
      </w:pPr>
      <w:r>
        <w:t>Document Path: l:\council\bills\rm\1161zw19.docx</w:t>
      </w:r>
    </w:p>
    <w:p w:rsidR="008D4DA5" w:rsidRDefault="008D4DA5" w:rsidP="008D4DA5">
      <w:pPr>
        <w:widowControl w:val="0"/>
        <w:jc w:val="left"/>
      </w:pPr>
    </w:p>
    <w:p w:rsidR="008D4DA5" w:rsidRDefault="008D4DA5" w:rsidP="008D4DA5">
      <w:pPr>
        <w:widowControl w:val="0"/>
        <w:jc w:val="left"/>
      </w:pPr>
      <w:r>
        <w:t>Introduced in the House on February 14, 2019</w:t>
      </w:r>
    </w:p>
    <w:p w:rsidR="008D4DA5" w:rsidRDefault="008D4DA5" w:rsidP="008D4DA5">
      <w:pPr>
        <w:widowControl w:val="0"/>
        <w:jc w:val="left"/>
      </w:pPr>
      <w:r>
        <w:t>Adopted by the House on February 14, 2019</w:t>
      </w:r>
    </w:p>
    <w:p w:rsidR="008D4DA5" w:rsidRDefault="008D4DA5" w:rsidP="008D4DA5">
      <w:pPr>
        <w:widowControl w:val="0"/>
        <w:jc w:val="left"/>
      </w:pPr>
    </w:p>
    <w:p w:rsidR="008D4DA5" w:rsidRDefault="008D4DA5" w:rsidP="008D4DA5">
      <w:pPr>
        <w:widowControl w:val="0"/>
        <w:jc w:val="left"/>
      </w:pPr>
      <w:r>
        <w:t xml:space="preserve">Summary: </w:t>
      </w:r>
      <w:r w:rsidR="00FA26FF">
        <w:t>Harambee Festival</w:t>
      </w:r>
    </w:p>
    <w:p w:rsidR="008D4DA5" w:rsidRDefault="008D4DA5" w:rsidP="008D4DA5">
      <w:pPr>
        <w:widowControl w:val="0"/>
        <w:jc w:val="left"/>
      </w:pPr>
    </w:p>
    <w:p w:rsidR="008D4DA5" w:rsidRDefault="008D4DA5" w:rsidP="008D4DA5">
      <w:pPr>
        <w:widowControl w:val="0"/>
        <w:jc w:val="left"/>
      </w:pPr>
    </w:p>
    <w:p w:rsidR="008D4DA5" w:rsidRDefault="008D4DA5" w:rsidP="008D4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DA5">
        <w:rPr>
          <w:b/>
        </w:rPr>
        <w:t>HISTORY OF LEGISLATIVE ACTIONS</w:t>
      </w:r>
    </w:p>
    <w:p w:rsidR="008D4DA5" w:rsidRDefault="008D4DA5" w:rsidP="008D4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4DA5" w:rsidRPr="008D4DA5" w:rsidRDefault="008D4DA5" w:rsidP="008D4D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4DA5">
        <w:rPr>
          <w:u w:val="single"/>
        </w:rPr>
        <w:tab/>
        <w:t>Date</w:t>
      </w:r>
      <w:r w:rsidRPr="008D4DA5">
        <w:rPr>
          <w:u w:val="single"/>
        </w:rPr>
        <w:tab/>
        <w:t>Body</w:t>
      </w:r>
      <w:r w:rsidRPr="008D4DA5">
        <w:rPr>
          <w:u w:val="single"/>
        </w:rPr>
        <w:tab/>
        <w:t>Action Description with journal page number</w:t>
      </w:r>
      <w:r w:rsidRPr="008D4DA5">
        <w:rPr>
          <w:u w:val="single"/>
        </w:rPr>
        <w:tab/>
      </w:r>
    </w:p>
    <w:p w:rsidR="00D93A21" w:rsidRDefault="00D93A21" w:rsidP="00D93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5236BA">
        <w:t>Introduced and adopted (</w:t>
      </w:r>
      <w:hyperlink r:id="rId7" w:history="1">
        <w:r w:rsidRPr="005236BA">
          <w:rPr>
            <w:rStyle w:val="Hyperlink"/>
          </w:rPr>
          <w:t>House Journal</w:t>
        </w:r>
        <w:r w:rsidRPr="005236BA">
          <w:rPr>
            <w:rStyle w:val="Hyperlink"/>
          </w:rPr>
          <w:noBreakHyphen/>
          <w:t>page 32</w:t>
        </w:r>
      </w:hyperlink>
      <w:r w:rsidRPr="005236BA">
        <w:t>)</w:t>
      </w:r>
    </w:p>
    <w:p w:rsidR="00D93A21" w:rsidRDefault="00D93A21" w:rsidP="00D93A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D4DA5" w:rsidRDefault="008D4DA5" w:rsidP="008D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4DA5">
          <w:rPr>
            <w:rStyle w:val="Hyperlink"/>
          </w:rPr>
          <w:t>legislative information</w:t>
        </w:r>
      </w:hyperlink>
      <w:r>
        <w:t xml:space="preserve"> at the website</w:t>
      </w:r>
    </w:p>
    <w:p w:rsidR="008D4DA5" w:rsidRDefault="008D4DA5" w:rsidP="008D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DA5" w:rsidRPr="008D4DA5" w:rsidRDefault="008D4DA5" w:rsidP="008D4D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4DA5" w:rsidRDefault="008D4DA5" w:rsidP="008D4DA5">
      <w:r w:rsidRPr="008D4DA5">
        <w:rPr>
          <w:b/>
        </w:rPr>
        <w:t>VERSIONS OF THIS BILL</w:t>
      </w:r>
    </w:p>
    <w:p w:rsidR="008D4DA5" w:rsidRDefault="008D4DA5" w:rsidP="008D4DA5"/>
    <w:p w:rsidR="008D4DA5" w:rsidRDefault="007234BD" w:rsidP="008D4DA5">
      <w:hyperlink r:id="rId9" w:history="1">
        <w:r w:rsidR="008D4DA5">
          <w:rPr>
            <w:rStyle w:val="Hyperlink"/>
          </w:rPr>
          <w:t>2/14/2019</w:t>
        </w:r>
      </w:hyperlink>
    </w:p>
    <w:p w:rsidR="008D4DA5" w:rsidRDefault="008D4DA5" w:rsidP="008D4DA5"/>
    <w:p w:rsidR="008D4DA5" w:rsidRDefault="008D4DA5" w:rsidP="008D4DA5">
      <w:pPr>
        <w:sectPr w:rsidR="008D4DA5" w:rsidSect="008D4D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0282" w:rsidRDefault="00650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B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81D" w:rsidRDefault="00D04829" w:rsidP="00047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4781D">
        <w:t>CONGRATULATE BENEDICT COLLEGE ON THE T</w:t>
      </w:r>
      <w:r w:rsidR="003A128E">
        <w:t>HIRTIETH</w:t>
      </w:r>
      <w:r w:rsidR="0004781D">
        <w:t xml:space="preserve"> ANNIVERSARY OF ITS FAMED HARAMBEE FESTIVAL AND TO WISH THE FESTIVAL MUCH SUCCESS BOTH AT THE 201</w:t>
      </w:r>
      <w:r w:rsidR="003A128E">
        <w:t>9</w:t>
      </w:r>
      <w:r w:rsidR="0004781D">
        <w:t xml:space="preserve"> CELEBRATION AND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A63" w:rsidRDefault="008F4B43" w:rsidP="001F7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7A63">
        <w:t>the South Carolina House of Representatives is delighted to hear that the thirtieth annual Benedict College Harambee Festival will take place this year on Saturday, February 23, 2019; and</w:t>
      </w:r>
    </w:p>
    <w:p w:rsidR="00082A19" w:rsidRDefault="00082A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has pulled together members of the community to experience the African</w:t>
      </w:r>
      <w:r w:rsidR="00FB5FCF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 xml:space="preserve">American culture for </w:t>
      </w:r>
      <w:r>
        <w:rPr>
          <w:color w:val="000000" w:themeColor="text1"/>
          <w:u w:color="000000" w:themeColor="text1"/>
        </w:rPr>
        <w:t>thirty years and this year will celebrate with the theme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DB6D81">
        <w:rPr>
          <w:color w:val="000000" w:themeColor="text1"/>
          <w:u w:color="000000" w:themeColor="text1"/>
        </w:rPr>
        <w:t xml:space="preserve">Where P.E.A.R.L.S. </w:t>
      </w:r>
      <w:r>
        <w:rPr>
          <w:color w:val="000000" w:themeColor="text1"/>
          <w:u w:color="000000" w:themeColor="text1"/>
        </w:rPr>
        <w:t>A</w:t>
      </w:r>
      <w:r w:rsidRPr="00DB6D81">
        <w:rPr>
          <w:color w:val="000000" w:themeColor="text1"/>
          <w:u w:color="000000" w:themeColor="text1"/>
        </w:rPr>
        <w:t>re Made: Preserve, Endure, Achieve, Remember, Love, and Succeed</w:t>
      </w:r>
      <w:r>
        <w:rPr>
          <w:color w:val="000000" w:themeColor="text1"/>
          <w:u w:color="000000" w:themeColor="text1"/>
        </w:rPr>
        <w:t>”</w:t>
      </w:r>
      <w:r w:rsidRPr="00DB6D81">
        <w:rPr>
          <w:color w:val="000000" w:themeColor="text1"/>
          <w:u w:color="000000" w:themeColor="text1"/>
        </w:rPr>
        <w:t>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the Harambee Festival provides the community at</w:t>
      </w:r>
      <w:r>
        <w:rPr>
          <w:color w:val="000000" w:themeColor="text1"/>
          <w:u w:color="000000" w:themeColor="text1"/>
        </w:rPr>
        <w:t xml:space="preserve"> </w:t>
      </w:r>
      <w:r w:rsidRPr="00DB6D81">
        <w:rPr>
          <w:color w:val="000000" w:themeColor="text1"/>
          <w:u w:color="000000" w:themeColor="text1"/>
        </w:rPr>
        <w:t>large with national entertainment, food, exhibits, and vendors unique to the A</w:t>
      </w:r>
      <w:r>
        <w:rPr>
          <w:color w:val="000000" w:themeColor="text1"/>
          <w:u w:color="000000" w:themeColor="text1"/>
        </w:rPr>
        <w:t>frican</w:t>
      </w:r>
      <w:r w:rsidR="00FB5F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experience;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further, it</w:t>
      </w:r>
      <w:r w:rsidRPr="00DB6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presents </w:t>
      </w:r>
      <w:r w:rsidRPr="00DB6D81">
        <w:rPr>
          <w:color w:val="000000" w:themeColor="text1"/>
          <w:u w:color="000000" w:themeColor="text1"/>
        </w:rPr>
        <w:t xml:space="preserve">local organizations </w:t>
      </w:r>
      <w:r>
        <w:rPr>
          <w:color w:val="000000" w:themeColor="text1"/>
          <w:u w:color="000000" w:themeColor="text1"/>
        </w:rPr>
        <w:t xml:space="preserve">with </w:t>
      </w:r>
      <w:r w:rsidRPr="00DB6D81">
        <w:rPr>
          <w:color w:val="000000" w:themeColor="text1"/>
          <w:u w:color="000000" w:themeColor="text1"/>
        </w:rPr>
        <w:t>an opportunity to offer services specific to the African</w:t>
      </w:r>
      <w:r w:rsidR="00FB5FCF">
        <w:rPr>
          <w:color w:val="000000" w:themeColor="text1"/>
          <w:u w:color="000000" w:themeColor="text1"/>
        </w:rPr>
        <w:noBreakHyphen/>
      </w:r>
      <w:r w:rsidRPr="00DB6D81">
        <w:rPr>
          <w:color w:val="000000" w:themeColor="text1"/>
          <w:u w:color="000000" w:themeColor="text1"/>
        </w:rPr>
        <w:t>American communit</w:t>
      </w:r>
      <w:r>
        <w:rPr>
          <w:color w:val="000000" w:themeColor="text1"/>
          <w:u w:color="000000" w:themeColor="text1"/>
        </w:rPr>
        <w:t>y, such as free health</w:t>
      </w:r>
      <w:r w:rsidRPr="00DB6D81">
        <w:rPr>
          <w:color w:val="000000" w:themeColor="text1"/>
          <w:u w:color="000000" w:themeColor="text1"/>
        </w:rPr>
        <w:t>ca</w:t>
      </w:r>
      <w:r>
        <w:rPr>
          <w:color w:val="000000" w:themeColor="text1"/>
          <w:u w:color="000000" w:themeColor="text1"/>
        </w:rPr>
        <w:t>re screenings and advocacy;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6D81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>is highly anticipated annual event</w:t>
      </w:r>
      <w:r w:rsidRPr="00DB6D81">
        <w:rPr>
          <w:color w:val="000000" w:themeColor="text1"/>
          <w:u w:color="000000" w:themeColor="text1"/>
        </w:rPr>
        <w:t xml:space="preserve"> has been supported by five Benedict College </w:t>
      </w:r>
      <w:r>
        <w:rPr>
          <w:color w:val="000000" w:themeColor="text1"/>
          <w:u w:color="000000" w:themeColor="text1"/>
        </w:rPr>
        <w:t>p</w:t>
      </w:r>
      <w:r w:rsidRPr="00DB6D81">
        <w:rPr>
          <w:color w:val="000000" w:themeColor="text1"/>
          <w:u w:color="000000" w:themeColor="text1"/>
        </w:rPr>
        <w:t>residents; and</w:t>
      </w:r>
    </w:p>
    <w:p w:rsidR="00E4509A" w:rsidRPr="00DB6D81" w:rsidRDefault="00E4509A" w:rsidP="00E4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fine work done by Benedict College in sponsoring the </w:t>
      </w:r>
      <w:r w:rsidRPr="0077321D">
        <w:rPr>
          <w:color w:val="000000" w:themeColor="text1"/>
          <w:u w:color="000000" w:themeColor="text1"/>
        </w:rPr>
        <w:t>Harambee Festival</w:t>
      </w:r>
      <w:r>
        <w:rPr>
          <w:color w:val="000000" w:themeColor="text1"/>
          <w:u w:color="000000" w:themeColor="text1"/>
        </w:rPr>
        <w:t xml:space="preserve">, the </w:t>
      </w:r>
      <w:r>
        <w:t xml:space="preserve">House </w:t>
      </w:r>
      <w:r w:rsidR="00073F91">
        <w:t xml:space="preserve">is </w:t>
      </w:r>
      <w:r>
        <w:rPr>
          <w:color w:val="000000" w:themeColor="text1"/>
          <w:u w:color="000000" w:themeColor="text1"/>
        </w:rPr>
        <w:t xml:space="preserve">pleased to salute </w:t>
      </w:r>
      <w:r w:rsidR="00073F91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ollege at the celebration of the festival</w:t>
      </w:r>
      <w:r w:rsidR="00FB5FCF" w:rsidRPr="00FB5F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thirtieth anniversary. </w:t>
      </w:r>
      <w:r>
        <w:t>Now, therefore,</w:t>
      </w: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44" w:rsidRDefault="00545744" w:rsidP="0054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>
        <w:t>congratulate Benedict College on the t</w:t>
      </w:r>
      <w:r w:rsidR="00524268">
        <w:t>hirtieth</w:t>
      </w:r>
      <w:r>
        <w:t xml:space="preserve"> anniversary of its famed Harambee Festival and wish the festival much success both at the 201</w:t>
      </w:r>
      <w:r w:rsidR="00524268">
        <w:t>9</w:t>
      </w:r>
      <w:r>
        <w:t xml:space="preserve"> celebration and in the years to come.</w:t>
      </w:r>
    </w:p>
    <w:p w:rsidR="005F30E9" w:rsidRDefault="005F3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B43" w:rsidRDefault="008F4B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30347">
        <w:t xml:space="preserve"> Dr. Roslyn Clark Artis, president of Benedict College.</w:t>
      </w:r>
    </w:p>
    <w:p w:rsidR="00947737" w:rsidRDefault="00FB5F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DA5" w:rsidRDefault="008D4DA5" w:rsidP="008D4DA5">
      <w:pPr>
        <w:suppressAutoHyphens/>
      </w:pPr>
    </w:p>
    <w:sectPr w:rsidR="008D4DA5" w:rsidSect="008D4D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B43" w:rsidRDefault="008F4B43" w:rsidP="009F0C77">
      <w:r>
        <w:separator/>
      </w:r>
    </w:p>
  </w:endnote>
  <w:endnote w:type="continuationSeparator" w:id="0">
    <w:p w:rsidR="008F4B43" w:rsidRDefault="008F4B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7D3F6D-CFBB-4D85-8146-FE2416EB8F7D}"/>
    <w:embedBold r:id="rId2" w:fontKey="{FA39C42B-38B4-44FB-9A53-109DDD4A1F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B4E075-C938-4D71-BA6A-668AF9A023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A8594B-DFAF-4ECF-A923-8F2A4A5DFC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0052D3-E211-45EF-950B-07E7F27A9A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DA5" w:rsidRPr="00650282" w:rsidRDefault="008D4DA5" w:rsidP="006502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2D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B43" w:rsidRDefault="008F4B43" w:rsidP="009F0C77">
      <w:r>
        <w:separator/>
      </w:r>
    </w:p>
  </w:footnote>
  <w:footnote w:type="continuationSeparator" w:id="0">
    <w:p w:rsidR="008F4B43" w:rsidRDefault="008F4B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ZW19"/>
    <w:docVar w:name="CoverBillType" w:val="r"/>
    <w:docVar w:name="DocPath" w:val="L:\Council\bills\RM\1161ZW19.DOCX"/>
    <w:docVar w:name="dvBillNumber" w:val="39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4B43"/>
    <w:rsid w:val="00011869"/>
    <w:rsid w:val="00015CD6"/>
    <w:rsid w:val="0004781D"/>
    <w:rsid w:val="00073F91"/>
    <w:rsid w:val="00082A1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A63"/>
    <w:rsid w:val="00205238"/>
    <w:rsid w:val="002321B6"/>
    <w:rsid w:val="00250967"/>
    <w:rsid w:val="002543C8"/>
    <w:rsid w:val="0025541D"/>
    <w:rsid w:val="00284AAE"/>
    <w:rsid w:val="002D2D08"/>
    <w:rsid w:val="002E5912"/>
    <w:rsid w:val="00301B21"/>
    <w:rsid w:val="00325348"/>
    <w:rsid w:val="0032732C"/>
    <w:rsid w:val="00336AD0"/>
    <w:rsid w:val="0037079A"/>
    <w:rsid w:val="003A12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268"/>
    <w:rsid w:val="005273C6"/>
    <w:rsid w:val="00530A69"/>
    <w:rsid w:val="00535A72"/>
    <w:rsid w:val="00545593"/>
    <w:rsid w:val="00545744"/>
    <w:rsid w:val="00556EBF"/>
    <w:rsid w:val="00577C6C"/>
    <w:rsid w:val="005A62FE"/>
    <w:rsid w:val="005C2FE2"/>
    <w:rsid w:val="005E2BC9"/>
    <w:rsid w:val="005F30E9"/>
    <w:rsid w:val="00605102"/>
    <w:rsid w:val="006215AA"/>
    <w:rsid w:val="00650282"/>
    <w:rsid w:val="006913C9"/>
    <w:rsid w:val="0069470D"/>
    <w:rsid w:val="006D58AA"/>
    <w:rsid w:val="00734F00"/>
    <w:rsid w:val="007A70AE"/>
    <w:rsid w:val="007D1223"/>
    <w:rsid w:val="008362E8"/>
    <w:rsid w:val="0085786E"/>
    <w:rsid w:val="008A1768"/>
    <w:rsid w:val="008A489F"/>
    <w:rsid w:val="008D4DA5"/>
    <w:rsid w:val="008F0F33"/>
    <w:rsid w:val="008F4429"/>
    <w:rsid w:val="008F4B43"/>
    <w:rsid w:val="00930347"/>
    <w:rsid w:val="0094021A"/>
    <w:rsid w:val="00947737"/>
    <w:rsid w:val="00953C8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3F"/>
    <w:rsid w:val="00B412D4"/>
    <w:rsid w:val="00BE3C22"/>
    <w:rsid w:val="00BF20D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829"/>
    <w:rsid w:val="00D73A67"/>
    <w:rsid w:val="00D93A21"/>
    <w:rsid w:val="00D970A9"/>
    <w:rsid w:val="00DF3845"/>
    <w:rsid w:val="00E41911"/>
    <w:rsid w:val="00E44B57"/>
    <w:rsid w:val="00E4509A"/>
    <w:rsid w:val="00E568A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6FF"/>
    <w:rsid w:val="00FB0D0D"/>
    <w:rsid w:val="00FB43B4"/>
    <w:rsid w:val="00FB5FCF"/>
    <w:rsid w:val="00FB6B0B"/>
    <w:rsid w:val="00FF2AE4"/>
    <w:rsid w:val="00FF6450"/>
    <w:rsid w:val="00FF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B075FD-6368-4D04-8C65-79EB7CA2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9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9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D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79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5BE3D-5B8D-4828-950C-5BF34576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3979: Harambee Festival - South Carolina Legislature Online</dc:title>
  <dc:creator>Rosanne McDowell</dc:creator>
  <cp:lastModifiedBy>S Wilson</cp:lastModifiedBy>
  <cp:revision>2</cp:revision>
  <cp:lastPrinted>2019-02-13T20:14:00Z</cp:lastPrinted>
  <dcterms:created xsi:type="dcterms:W3CDTF">2020-03-09T20:24:00Z</dcterms:created>
  <dcterms:modified xsi:type="dcterms:W3CDTF">2020-03-09T20:24:00Z</dcterms:modified>
</cp:coreProperties>
</file>