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43E" w:rsidRDefault="0003443E" w:rsidP="0003443E">
      <w:pPr>
        <w:widowControl w:val="0"/>
        <w:jc w:val="center"/>
      </w:pPr>
      <w:r w:rsidRPr="0003443E">
        <w:rPr>
          <w:b/>
        </w:rPr>
        <w:t>South Carolina General Assembly</w:t>
      </w:r>
    </w:p>
    <w:p w:rsidR="0003443E" w:rsidRDefault="0003443E" w:rsidP="0003443E">
      <w:pPr>
        <w:widowControl w:val="0"/>
        <w:jc w:val="center"/>
      </w:pPr>
      <w:r>
        <w:t>123rd Session, 2019-2020</w:t>
      </w:r>
    </w:p>
    <w:p w:rsidR="0003443E" w:rsidRDefault="0003443E" w:rsidP="0003443E">
      <w:pPr>
        <w:widowControl w:val="0"/>
        <w:jc w:val="left"/>
      </w:pPr>
    </w:p>
    <w:p w:rsidR="0003443E" w:rsidRDefault="0003443E" w:rsidP="0003443E">
      <w:pPr>
        <w:widowControl w:val="0"/>
        <w:jc w:val="left"/>
        <w:rPr>
          <w:b/>
        </w:rPr>
      </w:pPr>
      <w:r w:rsidRPr="0003443E">
        <w:rPr>
          <w:b/>
        </w:rPr>
        <w:t>S.</w:t>
      </w:r>
      <w:r>
        <w:rPr>
          <w:b/>
        </w:rPr>
        <w:t xml:space="preserve"> </w:t>
      </w:r>
      <w:r w:rsidRPr="0003443E">
        <w:rPr>
          <w:b/>
        </w:rPr>
        <w:t>411</w:t>
      </w:r>
    </w:p>
    <w:p w:rsidR="0003443E" w:rsidRDefault="0003443E" w:rsidP="0003443E">
      <w:pPr>
        <w:widowControl w:val="0"/>
        <w:jc w:val="left"/>
        <w:rPr>
          <w:b/>
        </w:rPr>
      </w:pPr>
    </w:p>
    <w:p w:rsidR="0003443E" w:rsidRDefault="0003443E" w:rsidP="0003443E">
      <w:pPr>
        <w:widowControl w:val="0"/>
        <w:jc w:val="left"/>
      </w:pPr>
      <w:r w:rsidRPr="0003443E">
        <w:rPr>
          <w:b/>
        </w:rPr>
        <w:t>STATUS INFORMATION</w:t>
      </w:r>
    </w:p>
    <w:p w:rsidR="0003443E" w:rsidRDefault="0003443E" w:rsidP="0003443E">
      <w:pPr>
        <w:widowControl w:val="0"/>
        <w:jc w:val="left"/>
      </w:pPr>
    </w:p>
    <w:p w:rsidR="0003443E" w:rsidRDefault="0003443E" w:rsidP="0003443E">
      <w:pPr>
        <w:widowControl w:val="0"/>
        <w:jc w:val="left"/>
      </w:pPr>
      <w:r>
        <w:t>Concurrent Resolution</w:t>
      </w:r>
    </w:p>
    <w:p w:rsidR="0003443E" w:rsidRDefault="0003443E" w:rsidP="0003443E">
      <w:pPr>
        <w:widowControl w:val="0"/>
        <w:jc w:val="left"/>
      </w:pPr>
      <w:r>
        <w:t>Sponsors: Senator Fanning</w:t>
      </w:r>
    </w:p>
    <w:p w:rsidR="0003443E" w:rsidRDefault="0003443E" w:rsidP="0003443E">
      <w:pPr>
        <w:widowControl w:val="0"/>
        <w:jc w:val="left"/>
      </w:pPr>
      <w:r>
        <w:t>Document Path: l:\council\bills\gm\25311dg19.docx</w:t>
      </w:r>
    </w:p>
    <w:p w:rsidR="0003443E" w:rsidRDefault="0003443E" w:rsidP="0003443E">
      <w:pPr>
        <w:widowControl w:val="0"/>
        <w:jc w:val="left"/>
      </w:pPr>
    </w:p>
    <w:p w:rsidR="0076645C" w:rsidRDefault="0076645C" w:rsidP="0003443E">
      <w:pPr>
        <w:widowControl w:val="0"/>
        <w:jc w:val="left"/>
      </w:pPr>
      <w:r>
        <w:t>Introduced in the Senate on January 22, 2019</w:t>
      </w:r>
    </w:p>
    <w:p w:rsidR="0076645C" w:rsidRDefault="0076645C" w:rsidP="0003443E">
      <w:pPr>
        <w:widowControl w:val="0"/>
        <w:jc w:val="left"/>
      </w:pPr>
      <w:r>
        <w:t>Introduced in the House on January 23, 2019</w:t>
      </w:r>
    </w:p>
    <w:p w:rsidR="0076645C" w:rsidRDefault="0076645C" w:rsidP="0003443E">
      <w:pPr>
        <w:widowControl w:val="0"/>
        <w:jc w:val="left"/>
      </w:pPr>
      <w:r>
        <w:t>Adopted by the General Assembly on January 23, 2019</w:t>
      </w:r>
    </w:p>
    <w:p w:rsidR="0076645C" w:rsidRDefault="0076645C" w:rsidP="0003443E">
      <w:pPr>
        <w:widowControl w:val="0"/>
        <w:jc w:val="left"/>
      </w:pPr>
    </w:p>
    <w:p w:rsidR="0003443E" w:rsidRDefault="0003443E" w:rsidP="0003443E">
      <w:pPr>
        <w:widowControl w:val="0"/>
        <w:jc w:val="left"/>
      </w:pPr>
      <w:r>
        <w:t xml:space="preserve">Summary: </w:t>
      </w:r>
      <w:r w:rsidR="00E4743B">
        <w:t>Bennie McMurray</w:t>
      </w:r>
    </w:p>
    <w:p w:rsidR="0003443E" w:rsidRDefault="0003443E" w:rsidP="0003443E">
      <w:pPr>
        <w:widowControl w:val="0"/>
        <w:jc w:val="left"/>
      </w:pPr>
    </w:p>
    <w:p w:rsidR="0003443E" w:rsidRDefault="0003443E" w:rsidP="0003443E">
      <w:pPr>
        <w:widowControl w:val="0"/>
        <w:jc w:val="left"/>
      </w:pPr>
    </w:p>
    <w:p w:rsidR="0003443E" w:rsidRDefault="0003443E" w:rsidP="00034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443E">
        <w:rPr>
          <w:b/>
        </w:rPr>
        <w:t>HISTORY OF LEGISLATIVE ACTIONS</w:t>
      </w:r>
    </w:p>
    <w:p w:rsidR="0003443E" w:rsidRDefault="0003443E" w:rsidP="00034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443E" w:rsidRPr="0003443E" w:rsidRDefault="0003443E" w:rsidP="000344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443E">
        <w:rPr>
          <w:u w:val="single"/>
        </w:rPr>
        <w:tab/>
        <w:t>Date</w:t>
      </w:r>
      <w:r w:rsidRPr="0003443E">
        <w:rPr>
          <w:u w:val="single"/>
        </w:rPr>
        <w:tab/>
        <w:t>Body</w:t>
      </w:r>
      <w:r w:rsidRPr="0003443E">
        <w:rPr>
          <w:u w:val="single"/>
        </w:rPr>
        <w:tab/>
        <w:t>Action Description with journal page number</w:t>
      </w:r>
      <w:r w:rsidRPr="0003443E">
        <w:rPr>
          <w:u w:val="single"/>
        </w:rPr>
        <w:tab/>
      </w:r>
    </w:p>
    <w:p w:rsidR="00792251" w:rsidRDefault="00792251" w:rsidP="007922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B508F7">
        <w:t>Int</w:t>
      </w:r>
      <w:r>
        <w:t xml:space="preserve">roduced, adopted, sent to House </w:t>
      </w:r>
      <w:r w:rsidRPr="00B508F7">
        <w:t>(</w:t>
      </w:r>
      <w:hyperlink r:id="rId7" w:history="1">
        <w:r w:rsidRPr="00B508F7">
          <w:rPr>
            <w:rStyle w:val="Hyperlink"/>
          </w:rPr>
          <w:t>Senate Journal</w:t>
        </w:r>
        <w:r w:rsidRPr="00B508F7">
          <w:rPr>
            <w:rStyle w:val="Hyperlink"/>
          </w:rPr>
          <w:noBreakHyphen/>
          <w:t>page 12</w:t>
        </w:r>
      </w:hyperlink>
      <w:r w:rsidRPr="00B508F7">
        <w:t>)</w:t>
      </w:r>
    </w:p>
    <w:p w:rsidR="00792251" w:rsidRDefault="00792251" w:rsidP="007922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B508F7">
        <w:t>Introduced, ado</w:t>
      </w:r>
      <w:r>
        <w:t xml:space="preserve">pted, returned with concurrence </w:t>
      </w:r>
      <w:r w:rsidRPr="00B508F7">
        <w:t>(</w:t>
      </w:r>
      <w:hyperlink r:id="rId8" w:history="1">
        <w:r w:rsidRPr="00B508F7">
          <w:rPr>
            <w:rStyle w:val="Hyperlink"/>
          </w:rPr>
          <w:t>House Journal</w:t>
        </w:r>
        <w:r w:rsidRPr="00B508F7">
          <w:rPr>
            <w:rStyle w:val="Hyperlink"/>
          </w:rPr>
          <w:noBreakHyphen/>
          <w:t>page 5</w:t>
        </w:r>
      </w:hyperlink>
      <w:r w:rsidRPr="00B508F7">
        <w:t>)</w:t>
      </w:r>
    </w:p>
    <w:p w:rsidR="00792251" w:rsidRDefault="00792251" w:rsidP="007922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443E" w:rsidRDefault="0003443E" w:rsidP="00034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3443E">
          <w:rPr>
            <w:rStyle w:val="Hyperlink"/>
          </w:rPr>
          <w:t>legislative information</w:t>
        </w:r>
      </w:hyperlink>
      <w:r>
        <w:t xml:space="preserve"> at the website</w:t>
      </w:r>
    </w:p>
    <w:p w:rsidR="0003443E" w:rsidRDefault="0003443E" w:rsidP="00034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443E" w:rsidRPr="0003443E" w:rsidRDefault="0003443E" w:rsidP="00034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443E" w:rsidRDefault="0003443E" w:rsidP="0003443E">
      <w:r w:rsidRPr="0003443E">
        <w:rPr>
          <w:b/>
        </w:rPr>
        <w:t>VERSIONS OF THIS BILL</w:t>
      </w:r>
    </w:p>
    <w:p w:rsidR="0003443E" w:rsidRDefault="0003443E" w:rsidP="0003443E"/>
    <w:p w:rsidR="0003443E" w:rsidRDefault="00D57117" w:rsidP="0003443E">
      <w:hyperlink r:id="rId10" w:history="1">
        <w:r w:rsidR="0003443E">
          <w:rPr>
            <w:rStyle w:val="Hyperlink"/>
          </w:rPr>
          <w:t>1/22/2019</w:t>
        </w:r>
      </w:hyperlink>
    </w:p>
    <w:p w:rsidR="0003443E" w:rsidRDefault="0003443E" w:rsidP="0003443E"/>
    <w:p w:rsidR="0003443E" w:rsidRDefault="0003443E" w:rsidP="0003443E">
      <w:pPr>
        <w:sectPr w:rsidR="0003443E" w:rsidSect="000344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49D2" w:rsidRDefault="00E149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3F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B2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BENNIE MCMURRAY FOR HIS </w:t>
      </w:r>
      <w:r w:rsidR="001926DE">
        <w:t>THIRTY</w:t>
      </w:r>
      <w:r w:rsidR="00C44487">
        <w:noBreakHyphen/>
      </w:r>
      <w:r w:rsidR="001926DE">
        <w:t xml:space="preserve">EIGHT </w:t>
      </w:r>
      <w:r>
        <w:t xml:space="preserve">YEARS OF </w:t>
      </w:r>
      <w:r w:rsidR="00C212CA">
        <w:t xml:space="preserve">DEDICATED </w:t>
      </w:r>
      <w:r>
        <w:t xml:space="preserve">SERVICE AS A COACH IN THE PALMETTO STATE, PREPARING </w:t>
      </w:r>
      <w:r w:rsidR="004D62D6">
        <w:t>YOUNG PEOPLE TO BECOME PROFESSIONAL ATHLETES</w:t>
      </w:r>
      <w:r>
        <w:t xml:space="preserve">, AND TO EXPRESS GRATITUDE FOR HIS ROLE IN PREPARING </w:t>
      </w:r>
      <w:r w:rsidR="004D62D6">
        <w:t xml:space="preserve">YOUNG PEOPLE TO </w:t>
      </w:r>
      <w:r w:rsidR="00891832">
        <w:t>TAKE THEIR PLACE</w:t>
      </w:r>
      <w:r w:rsidR="00DC3298">
        <w:t>S</w:t>
      </w:r>
      <w:r w:rsidR="00891832">
        <w:t xml:space="preserve"> AS</w:t>
      </w:r>
      <w:r w:rsidR="004D62D6">
        <w:t xml:space="preserve"> PRODUCTIVE CITIZENS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6B2E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140E">
        <w:t>the members of the South Carolina General Assembly</w:t>
      </w:r>
      <w:r w:rsidR="00EB6B2E">
        <w:t xml:space="preserve"> are pleased to acknowledge the significant contributions that Bennie McMurray has made to the development of young people in the Palmetto State throughout his outstanding career as a coach; and</w:t>
      </w: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250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graduating from Barr Street High School in 1967, </w:t>
      </w:r>
      <w:r w:rsidR="00CE5250">
        <w:t xml:space="preserve">Bennie McMurray </w:t>
      </w:r>
      <w:r>
        <w:t>entered South Carolina State University where he earned a bachelor of science degree in 1971</w:t>
      </w:r>
      <w:r w:rsidR="00422545">
        <w:t xml:space="preserve">, </w:t>
      </w:r>
      <w:r w:rsidR="00CE5250">
        <w:t>he later earned a master</w:t>
      </w:r>
      <w:r w:rsidR="00C44487" w:rsidRPr="00C44487">
        <w:t>’</w:t>
      </w:r>
      <w:r w:rsidR="00CE5250">
        <w:t>s degree in education in 1979 and a Masters Plus 30 in 1995, both from the University of South Carolina; and</w:t>
      </w: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3178">
        <w:t>Mr. McMurray</w:t>
      </w:r>
      <w:r>
        <w:t xml:space="preserve"> began his career</w:t>
      </w:r>
      <w:r w:rsidR="00422545">
        <w:t xml:space="preserve"> in 1975</w:t>
      </w:r>
      <w:r>
        <w:t xml:space="preserve"> at Buford High School in Lancaster</w:t>
      </w:r>
      <w:r w:rsidR="00422545">
        <w:t>. He later moved to Lewisville High School where he spent 18 years teaching biology and physical</w:t>
      </w:r>
      <w:r w:rsidR="009A2018">
        <w:t xml:space="preserve"> science</w:t>
      </w:r>
      <w:r w:rsidR="00422545">
        <w:t xml:space="preserve"> while also serving as head football and head baseball coach. He was honored as </w:t>
      </w:r>
      <w:r w:rsidR="001926DE">
        <w:t>Teacher of the Year in 1982</w:t>
      </w:r>
      <w:r w:rsidR="00422545">
        <w:t xml:space="preserve"> and 1989</w:t>
      </w:r>
      <w:r w:rsidR="003F3178">
        <w:t>; and</w:t>
      </w:r>
    </w:p>
    <w:p w:rsidR="003F3178" w:rsidRDefault="003F31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178" w:rsidRDefault="003F31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</w:t>
      </w:r>
      <w:r w:rsidR="009A2018">
        <w:t>from 2001 to 2006 as the head football and head baseball coach</w:t>
      </w:r>
      <w:r>
        <w:t xml:space="preserve"> at Waddell High School</w:t>
      </w:r>
      <w:r w:rsidR="00FC6A80">
        <w:t xml:space="preserve"> in</w:t>
      </w:r>
      <w:r>
        <w:t xml:space="preserve"> a program he inaugurated</w:t>
      </w:r>
      <w:r w:rsidR="00FC6A80">
        <w:t xml:space="preserve"> </w:t>
      </w:r>
      <w:r w:rsidR="009A2018">
        <w:t>and as the head football coach</w:t>
      </w:r>
      <w:r>
        <w:t xml:space="preserve"> at Lancaster High School from 2006 to 2013; and</w:t>
      </w:r>
    </w:p>
    <w:p w:rsidR="00EB6B2E" w:rsidRDefault="00EB6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6DE" w:rsidRDefault="003F31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1926DE">
        <w:t>in football, Mr. McMurray posted a career 219</w:t>
      </w:r>
      <w:r w:rsidR="00C44487">
        <w:noBreakHyphen/>
      </w:r>
      <w:r w:rsidR="001926DE">
        <w:t>112 record with state championships in 1987, 1996, and 1998, and in baseball, he recorded 419 wins, 119 losses, and one tie; and</w:t>
      </w:r>
    </w:p>
    <w:p w:rsidR="001926DE" w:rsidRDefault="001926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48A" w:rsidRDefault="001926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honored as Coach of the Year sixteen times in football and eighteen times in baseball</w:t>
      </w:r>
      <w:r w:rsidR="0048448A">
        <w:t>, he received the High School Sports Report Lifetime Achieveme</w:t>
      </w:r>
      <w:r w:rsidR="00422545">
        <w:t>nt Award in 2001 and 2014</w:t>
      </w:r>
      <w:r w:rsidR="00235E67">
        <w:t>,</w:t>
      </w:r>
      <w:r w:rsidR="00422545">
        <w:t xml:space="preserve"> and was elected to the South Carolina Football Coaches Hall of Fame and South Carolina Baseball Coaches Hall of Fame; </w:t>
      </w:r>
      <w:r w:rsidR="0048448A">
        <w:t>and</w:t>
      </w:r>
    </w:p>
    <w:p w:rsidR="0048448A" w:rsidRDefault="00484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2D6" w:rsidRDefault="004844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Coach McMurray also officiated </w:t>
      </w:r>
      <w:r w:rsidR="00FC6A80">
        <w:t xml:space="preserve">for football, basketball, and baseball </w:t>
      </w:r>
      <w:r>
        <w:t>for the South Carolina High School League for forty years</w:t>
      </w:r>
      <w:r w:rsidR="00FC6A80">
        <w:t>, as well as</w:t>
      </w:r>
      <w:r>
        <w:t xml:space="preserve"> for college basketball, baseball, and softball</w:t>
      </w:r>
      <w:r w:rsidR="004D62D6">
        <w:t>; and</w:t>
      </w:r>
    </w:p>
    <w:p w:rsidR="004D62D6" w:rsidRDefault="004D62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250" w:rsidRDefault="004D62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</w:t>
      </w:r>
      <w:r w:rsidR="00A82C17">
        <w:t xml:space="preserve">a </w:t>
      </w:r>
      <w:r>
        <w:t xml:space="preserve">strong commitment to </w:t>
      </w:r>
      <w:r w:rsidR="00CE5250">
        <w:t xml:space="preserve">excellence in </w:t>
      </w:r>
      <w:r>
        <w:t>his chosen profession</w:t>
      </w:r>
      <w:r w:rsidR="00CE5250">
        <w:t>, he held membership in numerous professional organizations, including the National Teachers Association, the Palmetto Teachers Association, and the South and North Carolina Coaches associations; and</w:t>
      </w:r>
    </w:p>
    <w:p w:rsidR="00CE525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25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deep concern for his community is evidenced in his service on the board of directors of several organizations; and</w:t>
      </w:r>
    </w:p>
    <w:p w:rsidR="00CE525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CE52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value the </w:t>
      </w:r>
      <w:r w:rsidR="00C212CA">
        <w:t xml:space="preserve">faithful example and </w:t>
      </w:r>
      <w:r>
        <w:t xml:space="preserve">outstanding devotion </w:t>
      </w:r>
      <w:r w:rsidR="00A82C17">
        <w:t xml:space="preserve">of Bennie McMurray </w:t>
      </w:r>
      <w:r w:rsidR="00C212CA">
        <w:t>to the young people of our great State</w:t>
      </w:r>
      <w:r w:rsidR="008273F0">
        <w:t xml:space="preserve">.  Now, therefore, </w:t>
      </w: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140E">
        <w:t xml:space="preserve"> the members of the South Carolina General Assembly, by this resolution, </w:t>
      </w:r>
      <w:r w:rsidR="00EB6B2E">
        <w:t>recognize and honor Bennie McMurray</w:t>
      </w:r>
      <w:r w:rsidR="004D62D6">
        <w:t xml:space="preserve"> </w:t>
      </w:r>
      <w:r w:rsidR="00EB6B2E">
        <w:t xml:space="preserve">for his </w:t>
      </w:r>
      <w:r w:rsidR="001926DE">
        <w:t>thirty</w:t>
      </w:r>
      <w:r w:rsidR="00C44487">
        <w:noBreakHyphen/>
      </w:r>
      <w:r w:rsidR="001926DE">
        <w:t xml:space="preserve">eight </w:t>
      </w:r>
      <w:r w:rsidR="00EB6B2E">
        <w:t xml:space="preserve">years of </w:t>
      </w:r>
      <w:r w:rsidR="00C212CA">
        <w:t>dedicated</w:t>
      </w:r>
      <w:r w:rsidR="004D62D6">
        <w:t xml:space="preserve"> </w:t>
      </w:r>
      <w:r w:rsidR="00EB6B2E">
        <w:t xml:space="preserve">service as a coach in the Palmetto State, </w:t>
      </w:r>
      <w:r w:rsidR="004D62D6">
        <w:t xml:space="preserve">preparing young people to become professional athletes, and </w:t>
      </w:r>
      <w:r w:rsidR="00EB6B2E">
        <w:t xml:space="preserve">express gratitude for his role in </w:t>
      </w:r>
      <w:r w:rsidR="004D62D6">
        <w:t xml:space="preserve">preparing young people to </w:t>
      </w:r>
      <w:r w:rsidR="00891832">
        <w:t>take their place</w:t>
      </w:r>
      <w:r w:rsidR="00DC3298">
        <w:t>s</w:t>
      </w:r>
      <w:r w:rsidR="00891832">
        <w:t xml:space="preserve"> as</w:t>
      </w:r>
      <w:r w:rsidR="004D62D6">
        <w:t xml:space="preserve"> productive citizens</w:t>
      </w:r>
      <w:r w:rsidR="00EB6B2E">
        <w:t>.</w:t>
      </w: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3F0" w:rsidRDefault="008273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B6B2E">
        <w:t xml:space="preserve"> Bennie McMurray.</w:t>
      </w:r>
    </w:p>
    <w:p w:rsidR="009E6A58" w:rsidRDefault="00C444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443E" w:rsidRDefault="0003443E" w:rsidP="0003443E">
      <w:pPr>
        <w:suppressAutoHyphens/>
      </w:pPr>
    </w:p>
    <w:sectPr w:rsidR="0003443E" w:rsidSect="0003443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3F0" w:rsidRDefault="008273F0" w:rsidP="009F0C77">
      <w:r>
        <w:separator/>
      </w:r>
    </w:p>
  </w:endnote>
  <w:endnote w:type="continuationSeparator" w:id="0">
    <w:p w:rsidR="008273F0" w:rsidRDefault="008273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1013CE-317F-47FE-BE5D-1A268C5DDFFB}"/>
    <w:embedBold r:id="rId2" w:fontKey="{A8D049F8-A3B5-4347-BA87-9A1EF05F0E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CB9F27-B08E-4BCA-AF5C-5CCA45790C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0FDD3D-7B17-416A-BBD2-B4B1D9CEB8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D6C03D-0633-44B1-9581-C31E6A9E6D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43E" w:rsidRPr="00E149D2" w:rsidRDefault="0003443E" w:rsidP="00E149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22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3F0" w:rsidRDefault="008273F0" w:rsidP="009F0C77">
      <w:r>
        <w:separator/>
      </w:r>
    </w:p>
  </w:footnote>
  <w:footnote w:type="continuationSeparator" w:id="0">
    <w:p w:rsidR="008273F0" w:rsidRDefault="008273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311DG19"/>
    <w:docVar w:name="CoverBillType" w:val="c"/>
    <w:docVar w:name="DocPath" w:val="L:\Council\bills\GM\25311DG19.DOCX"/>
    <w:docVar w:name="dvBillNumber" w:val="41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273F0"/>
    <w:rsid w:val="000263D9"/>
    <w:rsid w:val="00026C9A"/>
    <w:rsid w:val="0003443E"/>
    <w:rsid w:val="000965A1"/>
    <w:rsid w:val="000A71B4"/>
    <w:rsid w:val="000C487D"/>
    <w:rsid w:val="000E1785"/>
    <w:rsid w:val="000F39F2"/>
    <w:rsid w:val="001023A4"/>
    <w:rsid w:val="0010776B"/>
    <w:rsid w:val="00133E66"/>
    <w:rsid w:val="00134ACF"/>
    <w:rsid w:val="00144E15"/>
    <w:rsid w:val="001926DE"/>
    <w:rsid w:val="001A4A62"/>
    <w:rsid w:val="001A681E"/>
    <w:rsid w:val="001D08F2"/>
    <w:rsid w:val="002037CA"/>
    <w:rsid w:val="002047A2"/>
    <w:rsid w:val="00206993"/>
    <w:rsid w:val="002321B6"/>
    <w:rsid w:val="00235E67"/>
    <w:rsid w:val="0023696B"/>
    <w:rsid w:val="00250967"/>
    <w:rsid w:val="002759C5"/>
    <w:rsid w:val="00277DEE"/>
    <w:rsid w:val="00280D88"/>
    <w:rsid w:val="00294ABE"/>
    <w:rsid w:val="002A3EB4"/>
    <w:rsid w:val="00301D06"/>
    <w:rsid w:val="00325348"/>
    <w:rsid w:val="00393688"/>
    <w:rsid w:val="003C7FB5"/>
    <w:rsid w:val="003D411E"/>
    <w:rsid w:val="003E3C1E"/>
    <w:rsid w:val="003E6148"/>
    <w:rsid w:val="003E7D04"/>
    <w:rsid w:val="003F3178"/>
    <w:rsid w:val="00400EAA"/>
    <w:rsid w:val="0041760A"/>
    <w:rsid w:val="004203D7"/>
    <w:rsid w:val="00422545"/>
    <w:rsid w:val="004809EE"/>
    <w:rsid w:val="0048448A"/>
    <w:rsid w:val="004B2A8B"/>
    <w:rsid w:val="004D62D6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140E"/>
    <w:rsid w:val="006E02F9"/>
    <w:rsid w:val="006E14C4"/>
    <w:rsid w:val="006F3F76"/>
    <w:rsid w:val="00753C04"/>
    <w:rsid w:val="00756946"/>
    <w:rsid w:val="00757F80"/>
    <w:rsid w:val="0076645C"/>
    <w:rsid w:val="00771EEC"/>
    <w:rsid w:val="00786819"/>
    <w:rsid w:val="00792251"/>
    <w:rsid w:val="007A325A"/>
    <w:rsid w:val="007C3099"/>
    <w:rsid w:val="007E72BE"/>
    <w:rsid w:val="007F1523"/>
    <w:rsid w:val="007F509E"/>
    <w:rsid w:val="007F5799"/>
    <w:rsid w:val="007F6947"/>
    <w:rsid w:val="008273F0"/>
    <w:rsid w:val="00834A12"/>
    <w:rsid w:val="00872729"/>
    <w:rsid w:val="00891832"/>
    <w:rsid w:val="008F4429"/>
    <w:rsid w:val="00932670"/>
    <w:rsid w:val="009352BB"/>
    <w:rsid w:val="00990668"/>
    <w:rsid w:val="009A2018"/>
    <w:rsid w:val="009B397B"/>
    <w:rsid w:val="009E6A58"/>
    <w:rsid w:val="009F0C77"/>
    <w:rsid w:val="009F4DD1"/>
    <w:rsid w:val="00A64E80"/>
    <w:rsid w:val="00A741D9"/>
    <w:rsid w:val="00A82C17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12CA"/>
    <w:rsid w:val="00C3136F"/>
    <w:rsid w:val="00C3483A"/>
    <w:rsid w:val="00C44487"/>
    <w:rsid w:val="00C74E9D"/>
    <w:rsid w:val="00C82FD3"/>
    <w:rsid w:val="00CC6B7B"/>
    <w:rsid w:val="00CD3619"/>
    <w:rsid w:val="00CE5250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3298"/>
    <w:rsid w:val="00DC6813"/>
    <w:rsid w:val="00DE68F0"/>
    <w:rsid w:val="00DF3845"/>
    <w:rsid w:val="00DF7E17"/>
    <w:rsid w:val="00E149D2"/>
    <w:rsid w:val="00E4743B"/>
    <w:rsid w:val="00EB00A2"/>
    <w:rsid w:val="00EB1BF3"/>
    <w:rsid w:val="00EB6B2E"/>
    <w:rsid w:val="00EF3EEE"/>
    <w:rsid w:val="00F149A7"/>
    <w:rsid w:val="00F50BAF"/>
    <w:rsid w:val="00F52C10"/>
    <w:rsid w:val="00F81FFD"/>
    <w:rsid w:val="00F85228"/>
    <w:rsid w:val="00F907F7"/>
    <w:rsid w:val="00FB6773"/>
    <w:rsid w:val="00FC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886AB4-17AD-4BAC-AF39-1824D2752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2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2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4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1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51102-CCD7-4E86-8277-AE1DE164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5EAAA7F3.dotm</Template>
  <TotalTime>0</TotalTime>
  <Pages>3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411: Bennie McMurray - South Carolina Legislature Online</dc:title>
  <dc:subject/>
  <dc:creator>Gail Moore</dc:creator>
  <cp:keywords/>
  <dc:description/>
  <cp:lastModifiedBy>S Volk</cp:lastModifiedBy>
  <cp:revision>2</cp:revision>
  <cp:lastPrinted>2019-01-16T18:11:00Z</cp:lastPrinted>
  <dcterms:created xsi:type="dcterms:W3CDTF">2019-01-24T14:05:00Z</dcterms:created>
  <dcterms:modified xsi:type="dcterms:W3CDTF">2019-01-24T14:05:00Z</dcterms:modified>
</cp:coreProperties>
</file>