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0C" w:rsidRDefault="00712C0C" w:rsidP="00712C0C">
      <w:pPr>
        <w:widowControl w:val="0"/>
        <w:jc w:val="center"/>
      </w:pPr>
      <w:r w:rsidRPr="00712C0C">
        <w:rPr>
          <w:b/>
        </w:rPr>
        <w:t>South Carolina General Assembly</w:t>
      </w:r>
    </w:p>
    <w:p w:rsidR="00712C0C" w:rsidRDefault="00712C0C" w:rsidP="00712C0C">
      <w:pPr>
        <w:widowControl w:val="0"/>
        <w:jc w:val="center"/>
      </w:pPr>
      <w:r>
        <w:t>123rd Session, 2019-2020</w:t>
      </w: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jc w:val="left"/>
        <w:rPr>
          <w:b/>
        </w:rPr>
      </w:pPr>
      <w:r w:rsidRPr="00712C0C">
        <w:rPr>
          <w:b/>
        </w:rPr>
        <w:t>H. 4386</w:t>
      </w:r>
    </w:p>
    <w:p w:rsidR="00712C0C" w:rsidRDefault="00712C0C" w:rsidP="00712C0C">
      <w:pPr>
        <w:widowControl w:val="0"/>
        <w:jc w:val="left"/>
        <w:rPr>
          <w:b/>
        </w:rPr>
      </w:pPr>
    </w:p>
    <w:p w:rsidR="00712C0C" w:rsidRDefault="00712C0C" w:rsidP="00712C0C">
      <w:pPr>
        <w:widowControl w:val="0"/>
        <w:jc w:val="left"/>
      </w:pPr>
      <w:r w:rsidRPr="00712C0C">
        <w:rPr>
          <w:b/>
        </w:rPr>
        <w:t>STATUS INFORMATION</w:t>
      </w: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jc w:val="left"/>
      </w:pPr>
      <w:r>
        <w:t>General Bill</w:t>
      </w:r>
    </w:p>
    <w:p w:rsidR="00712C0C" w:rsidRDefault="004E0F64" w:rsidP="00712C0C">
      <w:pPr>
        <w:widowControl w:val="0"/>
        <w:jc w:val="left"/>
      </w:pPr>
      <w:r>
        <w:t>Sponsors: Reps. Bernstein, Pope, McCoy, Stavrinakis, Gilliard, Bamberg, Herbkersman, Thigpen, Wheeler, Finlay, Kimmons, King and Caskey</w:t>
      </w:r>
    </w:p>
    <w:p w:rsidR="00712C0C" w:rsidRDefault="00712C0C" w:rsidP="00712C0C">
      <w:pPr>
        <w:widowControl w:val="0"/>
        <w:jc w:val="left"/>
      </w:pPr>
      <w:r>
        <w:t>Document Path: l:\council\bills\bh\7198ahb19.docx</w:t>
      </w: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jc w:val="left"/>
      </w:pPr>
      <w:r>
        <w:t>Introduced in the House on April 2, 2019</w:t>
      </w:r>
    </w:p>
    <w:p w:rsidR="00712C0C" w:rsidRDefault="00712C0C" w:rsidP="00712C0C">
      <w:pPr>
        <w:widowControl w:val="0"/>
        <w:jc w:val="left"/>
      </w:pPr>
      <w:r>
        <w:t xml:space="preserve">Currently residing in the House Committee on </w:t>
      </w:r>
      <w:r w:rsidRPr="00712C0C">
        <w:rPr>
          <w:b/>
        </w:rPr>
        <w:t>Judiciary</w:t>
      </w: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jc w:val="left"/>
      </w:pPr>
      <w:r>
        <w:t xml:space="preserve">Summary: </w:t>
      </w:r>
      <w:r w:rsidR="00642425">
        <w:t>Kidnapping</w:t>
      </w: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jc w:val="left"/>
      </w:pPr>
    </w:p>
    <w:p w:rsidR="00712C0C" w:rsidRDefault="00712C0C" w:rsidP="00712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C0C">
        <w:rPr>
          <w:b/>
        </w:rPr>
        <w:t>HISTORY OF LEGISLATIVE ACTIONS</w:t>
      </w:r>
    </w:p>
    <w:p w:rsidR="00712C0C" w:rsidRDefault="00712C0C" w:rsidP="00712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2C0C" w:rsidRPr="00712C0C" w:rsidRDefault="00712C0C" w:rsidP="00712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C0C">
        <w:rPr>
          <w:u w:val="single"/>
        </w:rPr>
        <w:tab/>
        <w:t>Date</w:t>
      </w:r>
      <w:r w:rsidRPr="00712C0C">
        <w:rPr>
          <w:u w:val="single"/>
        </w:rPr>
        <w:tab/>
        <w:t>Body</w:t>
      </w:r>
      <w:r w:rsidRPr="00712C0C">
        <w:rPr>
          <w:u w:val="single"/>
        </w:rPr>
        <w:tab/>
        <w:t>Action Description with journal page number</w:t>
      </w:r>
      <w:r w:rsidRPr="00712C0C">
        <w:rPr>
          <w:u w:val="single"/>
        </w:rPr>
        <w:tab/>
      </w:r>
    </w:p>
    <w:p w:rsidR="004E0F64" w:rsidRDefault="004E0F64" w:rsidP="004E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D57370">
        <w:t>Introduced and read first time (</w:t>
      </w:r>
      <w:hyperlink r:id="rId7" w:history="1">
        <w:r w:rsidRPr="00D57370">
          <w:rPr>
            <w:rStyle w:val="Hyperlink"/>
          </w:rPr>
          <w:t>House Journal</w:t>
        </w:r>
        <w:r w:rsidRPr="00D57370">
          <w:rPr>
            <w:rStyle w:val="Hyperlink"/>
          </w:rPr>
          <w:noBreakHyphen/>
          <w:t>page 61</w:t>
        </w:r>
      </w:hyperlink>
      <w:r w:rsidRPr="00D57370">
        <w:t>)</w:t>
      </w:r>
    </w:p>
    <w:p w:rsidR="004E0F64" w:rsidRDefault="004E0F64" w:rsidP="004E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D57370">
        <w:t>Ref</w:t>
      </w:r>
      <w:r>
        <w:t xml:space="preserve">erred to Committee on </w:t>
      </w:r>
      <w:r w:rsidRPr="00D57370">
        <w:rPr>
          <w:b/>
        </w:rPr>
        <w:t>Judiciary</w:t>
      </w:r>
      <w:r>
        <w:t xml:space="preserve"> </w:t>
      </w:r>
      <w:r w:rsidRPr="00D57370">
        <w:t>(</w:t>
      </w:r>
      <w:hyperlink r:id="rId8" w:history="1">
        <w:r w:rsidRPr="00D57370">
          <w:rPr>
            <w:rStyle w:val="Hyperlink"/>
          </w:rPr>
          <w:t>House Journal</w:t>
        </w:r>
        <w:r w:rsidRPr="00D57370">
          <w:rPr>
            <w:rStyle w:val="Hyperlink"/>
          </w:rPr>
          <w:noBreakHyphen/>
          <w:t>page 61</w:t>
        </w:r>
      </w:hyperlink>
      <w:r w:rsidRPr="00D57370">
        <w:t>)</w:t>
      </w:r>
    </w:p>
    <w:p w:rsidR="004E0F64" w:rsidRDefault="004E0F64" w:rsidP="004E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D57370">
        <w:t>Member(s) request name added as sponsor: Caskey</w:t>
      </w:r>
    </w:p>
    <w:p w:rsidR="004E0F64" w:rsidRDefault="004E0F64" w:rsidP="004E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C0C" w:rsidRDefault="00712C0C" w:rsidP="00712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12C0C">
          <w:rPr>
            <w:rStyle w:val="Hyperlink"/>
          </w:rPr>
          <w:t>legislative information</w:t>
        </w:r>
      </w:hyperlink>
      <w:r>
        <w:t xml:space="preserve"> at the website</w:t>
      </w:r>
    </w:p>
    <w:p w:rsidR="00712C0C" w:rsidRDefault="00712C0C" w:rsidP="00712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C0C" w:rsidRPr="00712C0C" w:rsidRDefault="00712C0C" w:rsidP="00712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C0C" w:rsidRDefault="00712C0C" w:rsidP="00712C0C">
      <w:pPr>
        <w:widowControl w:val="0"/>
        <w:jc w:val="left"/>
      </w:pPr>
      <w:r w:rsidRPr="00712C0C">
        <w:rPr>
          <w:b/>
        </w:rPr>
        <w:t>VERSIONS OF THIS BILL</w:t>
      </w:r>
    </w:p>
    <w:p w:rsidR="00712C0C" w:rsidRDefault="00712C0C" w:rsidP="00712C0C">
      <w:pPr>
        <w:widowControl w:val="0"/>
        <w:jc w:val="left"/>
      </w:pPr>
    </w:p>
    <w:p w:rsidR="00712C0C" w:rsidRDefault="00B32209" w:rsidP="00712C0C">
      <w:pPr>
        <w:widowControl w:val="0"/>
        <w:jc w:val="left"/>
      </w:pPr>
      <w:hyperlink r:id="rId10" w:history="1">
        <w:r w:rsidR="00712C0C">
          <w:rPr>
            <w:rStyle w:val="Hyperlink"/>
          </w:rPr>
          <w:t>4/2/2019</w:t>
        </w:r>
      </w:hyperlink>
    </w:p>
    <w:p w:rsidR="00712C0C" w:rsidRDefault="00712C0C" w:rsidP="00712C0C"/>
    <w:p w:rsidR="00712C0C" w:rsidRDefault="00712C0C" w:rsidP="00712C0C">
      <w:pPr>
        <w:sectPr w:rsidR="00712C0C" w:rsidSect="00712C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24B0" w:rsidRDefault="006024B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40" w:rsidRDefault="00403F40" w:rsidP="00403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0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D6C7F">
        <w:rPr>
          <w:color w:val="000000" w:themeColor="text1"/>
          <w:u w:color="000000" w:themeColor="text1"/>
        </w:rPr>
        <w:t>TO AMEND 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 xml:space="preserve">910, CODE OF LAWS OF SOUTH CAROLINA, 1976, RELATING TO KIDNAPPING, SO AS TO PROVIDE THAT IMPERSONATING A “TRANSPORTATION NETWORK COMPANY DRIVER”, “TNC DRIVER”, OR ANY OTHER TYPE OF </w:t>
      </w:r>
      <w:r w:rsidR="00850238">
        <w:rPr>
          <w:color w:val="000000" w:themeColor="text1"/>
          <w:u w:color="000000" w:themeColor="text1"/>
        </w:rPr>
        <w:t>“</w:t>
      </w:r>
      <w:r w:rsidRPr="008D6C7F">
        <w:rPr>
          <w:color w:val="000000" w:themeColor="text1"/>
          <w:u w:color="000000" w:themeColor="text1"/>
        </w:rPr>
        <w:t>RIDESHARING</w:t>
      </w:r>
      <w:r w:rsidR="00850238">
        <w:rPr>
          <w:color w:val="000000" w:themeColor="text1"/>
          <w:u w:color="000000" w:themeColor="text1"/>
        </w:rPr>
        <w:t>”</w:t>
      </w:r>
      <w:r w:rsidRPr="008D6C7F">
        <w:rPr>
          <w:color w:val="000000" w:themeColor="text1"/>
          <w:u w:color="000000" w:themeColor="text1"/>
        </w:rPr>
        <w:t xml:space="preserve"> DRIVER OR INTENTIONALLY MISREPRESENTING A VEHICLE AS A “TRANSPORTATION NETWORK COMPANY VEHICLE”, “TNC VEHICLE”, OR ANY OTHER TYPE OF </w:t>
      </w:r>
      <w:r w:rsidR="00850238">
        <w:rPr>
          <w:color w:val="000000" w:themeColor="text1"/>
          <w:u w:color="000000" w:themeColor="text1"/>
        </w:rPr>
        <w:t xml:space="preserve">“RIDESHARING” </w:t>
      </w:r>
      <w:r w:rsidRPr="008D6C7F">
        <w:rPr>
          <w:color w:val="000000" w:themeColor="text1"/>
          <w:u w:color="000000" w:themeColor="text1"/>
        </w:rPr>
        <w:t>VEHICLE IS PRIMA FACIE EVIDENCE OF ATTEMPTED KIDNAPPING.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FFC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6C7F">
        <w:rPr>
          <w:color w:val="000000" w:themeColor="text1"/>
          <w:u w:color="000000" w:themeColor="text1"/>
        </w:rPr>
        <w:t>SECTION</w:t>
      </w:r>
      <w:r w:rsidRPr="008D6C7F">
        <w:rPr>
          <w:color w:val="000000" w:themeColor="text1"/>
          <w:u w:color="000000" w:themeColor="text1"/>
        </w:rPr>
        <w:tab/>
        <w:t>1.</w:t>
      </w:r>
      <w:r w:rsidRPr="008D6C7F">
        <w:rPr>
          <w:color w:val="000000" w:themeColor="text1"/>
          <w:u w:color="000000" w:themeColor="text1"/>
        </w:rPr>
        <w:tab/>
        <w:t>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910 of the 1976 Code is amended to read:</w:t>
      </w:r>
    </w:p>
    <w:p w:rsidR="00906FFC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D6C7F">
        <w:rPr>
          <w:color w:val="000000" w:themeColor="text1"/>
          <w:u w:color="000000" w:themeColor="text1"/>
        </w:rPr>
        <w:t>Section 16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3</w:t>
      </w:r>
      <w:r w:rsidR="007D25ED">
        <w:rPr>
          <w:color w:val="000000" w:themeColor="text1"/>
          <w:u w:color="000000" w:themeColor="text1"/>
        </w:rPr>
        <w:noBreakHyphen/>
      </w:r>
      <w:r w:rsidRPr="008D6C7F">
        <w:rPr>
          <w:color w:val="000000" w:themeColor="text1"/>
          <w:u w:color="000000" w:themeColor="text1"/>
        </w:rPr>
        <w:t>91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E40FB">
        <w:rPr>
          <w:strike/>
        </w:rPr>
        <w:t>Whoever shall</w:t>
      </w:r>
      <w:r w:rsidRPr="00E55BF9">
        <w:t xml:space="preserve"> </w:t>
      </w:r>
      <w:r w:rsidR="006E40FB">
        <w:rPr>
          <w:u w:val="single"/>
        </w:rPr>
        <w:t>A person who</w:t>
      </w:r>
      <w:r w:rsidR="006E40FB">
        <w:t xml:space="preserve"> </w:t>
      </w:r>
      <w:r w:rsidRPr="00E55BF9">
        <w:t xml:space="preserve">unlawfully </w:t>
      </w:r>
      <w:r w:rsidRPr="006E40FB">
        <w:rPr>
          <w:strike/>
        </w:rPr>
        <w:t>seize, confine, inveigle, decoy, kidnap, abduct or carry away</w:t>
      </w:r>
      <w:r w:rsidRPr="00E55BF9">
        <w:t xml:space="preserve"> </w:t>
      </w:r>
      <w:r w:rsidR="006E40FB">
        <w:rPr>
          <w:u w:val="single"/>
        </w:rPr>
        <w:t xml:space="preserve">seizes, confines, inveigles, decoys, </w:t>
      </w:r>
      <w:r w:rsidR="007D25ED">
        <w:rPr>
          <w:u w:val="single"/>
        </w:rPr>
        <w:t xml:space="preserve">kidnaps, </w:t>
      </w:r>
      <w:r w:rsidR="006E40FB">
        <w:rPr>
          <w:u w:val="single"/>
        </w:rPr>
        <w:t>abducts, or carries away</w:t>
      </w:r>
      <w:r w:rsidR="006E40FB">
        <w:t xml:space="preserve"> </w:t>
      </w:r>
      <w:r w:rsidRPr="00E55BF9">
        <w:t>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 w:rsidR="007D25ED">
        <w:noBreakHyphen/>
      </w:r>
      <w:r w:rsidRPr="00E55BF9">
        <w:t>3</w:t>
      </w:r>
      <w:r w:rsidR="007D25ED">
        <w:noBreakHyphen/>
      </w:r>
      <w:r w:rsidRPr="00E55BF9">
        <w:t>20.</w:t>
      </w: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6C7F">
        <w:rPr>
          <w:color w:val="000000" w:themeColor="text1"/>
          <w:u w:color="000000" w:themeColor="text1"/>
        </w:rPr>
        <w:tab/>
      </w:r>
      <w:r w:rsidRPr="00906FFC">
        <w:rPr>
          <w:color w:val="000000" w:themeColor="text1"/>
          <w:u w:val="single" w:color="000000" w:themeColor="text1"/>
        </w:rPr>
        <w:t>(B)</w:t>
      </w:r>
      <w:r w:rsidR="006E40FB" w:rsidRPr="006E40FB">
        <w:rPr>
          <w:color w:val="000000" w:themeColor="text1"/>
          <w:u w:color="000000" w:themeColor="text1"/>
        </w:rPr>
        <w:tab/>
      </w:r>
      <w:r w:rsidRPr="00906FFC">
        <w:rPr>
          <w:color w:val="000000" w:themeColor="text1"/>
          <w:u w:val="single" w:color="000000" w:themeColor="text1"/>
        </w:rPr>
        <w:t xml:space="preserve">Impersonating a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transportation network company driver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or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TNC driver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>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 xml:space="preserve">1610, or another </w:t>
      </w:r>
      <w:r w:rsidR="00D45531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ridesharing</w:t>
      </w:r>
      <w:r w:rsidR="00D45531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driver,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10, or intentionally misrepresenting a vehicle</w:t>
      </w:r>
      <w:r w:rsidR="00E506F7">
        <w:rPr>
          <w:color w:val="000000" w:themeColor="text1"/>
          <w:u w:val="single" w:color="000000" w:themeColor="text1"/>
        </w:rPr>
        <w:t xml:space="preserve"> </w:t>
      </w:r>
      <w:r w:rsidRPr="00906FFC">
        <w:rPr>
          <w:color w:val="000000" w:themeColor="text1"/>
          <w:u w:val="single" w:color="000000" w:themeColor="text1"/>
        </w:rPr>
        <w:t xml:space="preserve">as a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transportation network company vehicle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or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TNC vehicle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>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 xml:space="preserve">1610, or another type of </w:t>
      </w:r>
      <w:r w:rsidR="007D25ED" w:rsidRPr="007D25ED">
        <w:rPr>
          <w:color w:val="000000" w:themeColor="text1"/>
          <w:u w:val="single" w:color="000000" w:themeColor="text1"/>
        </w:rPr>
        <w:t>‘</w:t>
      </w:r>
      <w:r w:rsidRPr="00906FFC">
        <w:rPr>
          <w:color w:val="000000" w:themeColor="text1"/>
          <w:u w:val="single" w:color="000000" w:themeColor="text1"/>
        </w:rPr>
        <w:t>ridesharing</w:t>
      </w:r>
      <w:r w:rsidR="007D25ED" w:rsidRPr="007D25ED">
        <w:rPr>
          <w:color w:val="000000" w:themeColor="text1"/>
          <w:u w:val="single" w:color="000000" w:themeColor="text1"/>
        </w:rPr>
        <w:t>’</w:t>
      </w:r>
      <w:r w:rsidRPr="00906FFC">
        <w:rPr>
          <w:color w:val="000000" w:themeColor="text1"/>
          <w:u w:val="single" w:color="000000" w:themeColor="text1"/>
        </w:rPr>
        <w:t xml:space="preserve"> vehicle, as defined in Section 58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23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10,</w:t>
      </w:r>
      <w:r w:rsidR="00161BA0">
        <w:rPr>
          <w:color w:val="000000" w:themeColor="text1"/>
          <w:u w:val="single" w:color="000000" w:themeColor="text1"/>
        </w:rPr>
        <w:t xml:space="preserve"> to commit a crime</w:t>
      </w:r>
      <w:r w:rsidRPr="00906FFC">
        <w:rPr>
          <w:color w:val="000000" w:themeColor="text1"/>
          <w:u w:val="single" w:color="000000" w:themeColor="text1"/>
        </w:rPr>
        <w:t xml:space="preserve"> is prima facie evidence of attempted </w:t>
      </w:r>
      <w:r w:rsidRPr="00906FFC">
        <w:rPr>
          <w:color w:val="000000" w:themeColor="text1"/>
          <w:u w:val="single" w:color="000000" w:themeColor="text1"/>
        </w:rPr>
        <w:lastRenderedPageBreak/>
        <w:t>kidnapping whether or not the kidnapping or abduction of the victim was carried out. Attempted kidnapping is punishable, upon conviction, as for the principal offense as provided in Section 16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1</w:t>
      </w:r>
      <w:r w:rsidR="007D25ED">
        <w:rPr>
          <w:color w:val="000000" w:themeColor="text1"/>
          <w:u w:val="single" w:color="000000" w:themeColor="text1"/>
        </w:rPr>
        <w:noBreakHyphen/>
      </w:r>
      <w:r w:rsidRPr="00906FFC">
        <w:rPr>
          <w:color w:val="000000" w:themeColor="text1"/>
          <w:u w:val="single" w:color="000000" w:themeColor="text1"/>
        </w:rPr>
        <w:t>80.</w:t>
      </w:r>
      <w:r w:rsidRPr="008D6C7F">
        <w:rPr>
          <w:color w:val="000000" w:themeColor="text1"/>
          <w:u w:color="000000" w:themeColor="text1"/>
        </w:rPr>
        <w:t>”</w:t>
      </w:r>
    </w:p>
    <w:p w:rsidR="00906FFC" w:rsidRPr="008D6C7F" w:rsidRDefault="00906FFC" w:rsidP="00906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007" w:rsidRDefault="00970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6FFC">
        <w:t>2</w:t>
      </w:r>
      <w:r>
        <w:t>.</w:t>
      </w:r>
      <w:r>
        <w:tab/>
        <w:t>This act takes effect upon approval by the Governor.</w:t>
      </w:r>
    </w:p>
    <w:p w:rsidR="00B56DEB" w:rsidRDefault="007D25ED" w:rsidP="00F9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C0C" w:rsidRDefault="00712C0C" w:rsidP="00712C0C">
      <w:pPr>
        <w:suppressAutoHyphens/>
      </w:pPr>
    </w:p>
    <w:sectPr w:rsidR="00712C0C" w:rsidSect="00712C0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007" w:rsidRDefault="00970007" w:rsidP="009F0C77">
      <w:r>
        <w:separator/>
      </w:r>
    </w:p>
  </w:endnote>
  <w:endnote w:type="continuationSeparator" w:id="0">
    <w:p w:rsidR="00970007" w:rsidRDefault="009700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3E0A11-D963-4400-BF3E-072C8538D8B1}"/>
    <w:embedBold r:id="rId2" w:fontKey="{5B7A1147-72A7-4C28-A3DD-1FD05B80D8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7C5F72-232C-4E17-A00B-9782B7C4ED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70840C-F075-48E3-B70A-003AFD07EF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6E2B2-4728-4A3B-B8DF-26C6FE5DCF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C0C" w:rsidRPr="006024B0" w:rsidRDefault="00712C0C" w:rsidP="00602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24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007" w:rsidRDefault="00970007" w:rsidP="009F0C77">
      <w:r>
        <w:separator/>
      </w:r>
    </w:p>
  </w:footnote>
  <w:footnote w:type="continuationSeparator" w:id="0">
    <w:p w:rsidR="00970007" w:rsidRDefault="009700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8AHB19"/>
    <w:docVar w:name="CoverBillType" w:val="b"/>
    <w:docVar w:name="DocPath" w:val="L:\Council\bills\BH\7198AHB19.DOCX"/>
    <w:docVar w:name="dvBillNumber" w:val="438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700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464"/>
    <w:rsid w:val="00161BA0"/>
    <w:rsid w:val="001D08F2"/>
    <w:rsid w:val="001D3A58"/>
    <w:rsid w:val="001D3B64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40"/>
    <w:rsid w:val="0041760A"/>
    <w:rsid w:val="00417C01"/>
    <w:rsid w:val="004403BD"/>
    <w:rsid w:val="00461441"/>
    <w:rsid w:val="004809EE"/>
    <w:rsid w:val="00487394"/>
    <w:rsid w:val="004E0F6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4B0"/>
    <w:rsid w:val="00605102"/>
    <w:rsid w:val="006215AA"/>
    <w:rsid w:val="00642425"/>
    <w:rsid w:val="006913C9"/>
    <w:rsid w:val="0069470D"/>
    <w:rsid w:val="006C3550"/>
    <w:rsid w:val="006D58AA"/>
    <w:rsid w:val="006E40FB"/>
    <w:rsid w:val="00712C0C"/>
    <w:rsid w:val="00734F00"/>
    <w:rsid w:val="0076551F"/>
    <w:rsid w:val="007A70AE"/>
    <w:rsid w:val="007D25ED"/>
    <w:rsid w:val="008362E8"/>
    <w:rsid w:val="00850238"/>
    <w:rsid w:val="0085786E"/>
    <w:rsid w:val="008A1768"/>
    <w:rsid w:val="008A489F"/>
    <w:rsid w:val="008F0F33"/>
    <w:rsid w:val="008F4429"/>
    <w:rsid w:val="00905A16"/>
    <w:rsid w:val="00906FFC"/>
    <w:rsid w:val="0094021A"/>
    <w:rsid w:val="00970007"/>
    <w:rsid w:val="009707A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BA"/>
    <w:rsid w:val="00AE486D"/>
    <w:rsid w:val="00B412D4"/>
    <w:rsid w:val="00B56DEB"/>
    <w:rsid w:val="00BE3C22"/>
    <w:rsid w:val="00C0345E"/>
    <w:rsid w:val="00C31C95"/>
    <w:rsid w:val="00C3483A"/>
    <w:rsid w:val="00C74E9D"/>
    <w:rsid w:val="00C826DD"/>
    <w:rsid w:val="00C82FD3"/>
    <w:rsid w:val="00C92819"/>
    <w:rsid w:val="00CA2193"/>
    <w:rsid w:val="00CC6B7B"/>
    <w:rsid w:val="00CD2089"/>
    <w:rsid w:val="00D06F15"/>
    <w:rsid w:val="00D354CE"/>
    <w:rsid w:val="00D45531"/>
    <w:rsid w:val="00D73A67"/>
    <w:rsid w:val="00D970A9"/>
    <w:rsid w:val="00DF3845"/>
    <w:rsid w:val="00E41911"/>
    <w:rsid w:val="00E44B57"/>
    <w:rsid w:val="00E506F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12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CB4DF7-1BB9-4A53-A533-02025987B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5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2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86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343A4-B00D-4D92-B12F-0BEA4AFF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376</Words>
  <Characters>2164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4386: Kidnapping - South Carolina Legislature Online</dc:title>
  <dc:creator>Bonnie Huth</dc:creator>
  <cp:lastModifiedBy>S Volk</cp:lastModifiedBy>
  <cp:revision>2</cp:revision>
  <cp:lastPrinted>2019-04-02T17:21:00Z</cp:lastPrinted>
  <dcterms:created xsi:type="dcterms:W3CDTF">2019-04-05T16:13:00Z</dcterms:created>
  <dcterms:modified xsi:type="dcterms:W3CDTF">2019-04-05T16:13:00Z</dcterms:modified>
</cp:coreProperties>
</file>