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656" w:rsidRDefault="00A52656" w:rsidP="00A52656">
      <w:pPr>
        <w:widowControl w:val="0"/>
        <w:jc w:val="center"/>
      </w:pPr>
      <w:r w:rsidRPr="00A52656">
        <w:rPr>
          <w:b/>
        </w:rPr>
        <w:t>South Carolina General Assembly</w:t>
      </w:r>
    </w:p>
    <w:p w:rsidR="00A52656" w:rsidRDefault="00A52656" w:rsidP="00A52656">
      <w:pPr>
        <w:widowControl w:val="0"/>
        <w:jc w:val="center"/>
      </w:pPr>
      <w:r>
        <w:t>123rd Session, 2019-2020</w:t>
      </w:r>
    </w:p>
    <w:p w:rsidR="00A52656" w:rsidRDefault="00A52656" w:rsidP="00A52656">
      <w:pPr>
        <w:widowControl w:val="0"/>
        <w:jc w:val="left"/>
      </w:pPr>
    </w:p>
    <w:p w:rsidR="00A52656" w:rsidRDefault="00A52656" w:rsidP="00A52656">
      <w:pPr>
        <w:widowControl w:val="0"/>
        <w:jc w:val="left"/>
        <w:rPr>
          <w:b/>
        </w:rPr>
      </w:pPr>
      <w:r w:rsidRPr="00A52656">
        <w:rPr>
          <w:b/>
        </w:rPr>
        <w:t>H. 4410</w:t>
      </w:r>
    </w:p>
    <w:p w:rsidR="00A52656" w:rsidRDefault="00A52656" w:rsidP="00A52656">
      <w:pPr>
        <w:widowControl w:val="0"/>
        <w:jc w:val="left"/>
        <w:rPr>
          <w:b/>
        </w:rPr>
      </w:pPr>
    </w:p>
    <w:p w:rsidR="00A52656" w:rsidRDefault="00A52656" w:rsidP="00A52656">
      <w:pPr>
        <w:widowControl w:val="0"/>
        <w:jc w:val="left"/>
      </w:pPr>
      <w:r w:rsidRPr="00A52656">
        <w:rPr>
          <w:b/>
        </w:rPr>
        <w:t>STATUS INFORMATION</w:t>
      </w:r>
    </w:p>
    <w:p w:rsidR="00A52656" w:rsidRDefault="00A52656" w:rsidP="00A52656">
      <w:pPr>
        <w:widowControl w:val="0"/>
        <w:jc w:val="left"/>
      </w:pPr>
    </w:p>
    <w:p w:rsidR="00A52656" w:rsidRDefault="00A52656" w:rsidP="00A52656">
      <w:pPr>
        <w:widowControl w:val="0"/>
        <w:jc w:val="left"/>
      </w:pPr>
      <w:r>
        <w:t>House Resolution</w:t>
      </w:r>
    </w:p>
    <w:p w:rsidR="00A52656" w:rsidRDefault="00E512E0" w:rsidP="00A52656">
      <w:pPr>
        <w:widowControl w:val="0"/>
        <w:jc w:val="left"/>
      </w:pPr>
      <w:r>
        <w:t>Sponsors: Reps. McDaniel,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52656" w:rsidRDefault="00A52656" w:rsidP="00A52656">
      <w:pPr>
        <w:widowControl w:val="0"/>
        <w:jc w:val="left"/>
      </w:pPr>
      <w:r>
        <w:t>Document Path: l:\council\bills\rt\17609sa19.docx</w:t>
      </w:r>
    </w:p>
    <w:p w:rsidR="00A52656" w:rsidRDefault="00A52656" w:rsidP="00A52656">
      <w:pPr>
        <w:widowControl w:val="0"/>
        <w:jc w:val="left"/>
      </w:pPr>
    </w:p>
    <w:p w:rsidR="00A52656" w:rsidRDefault="00A52656" w:rsidP="00A52656">
      <w:pPr>
        <w:widowControl w:val="0"/>
        <w:jc w:val="left"/>
      </w:pPr>
      <w:r>
        <w:t>Introduced in the House on April 4, 2019</w:t>
      </w:r>
    </w:p>
    <w:p w:rsidR="00A52656" w:rsidRDefault="00A52656" w:rsidP="00A52656">
      <w:pPr>
        <w:widowControl w:val="0"/>
        <w:jc w:val="left"/>
      </w:pPr>
      <w:r>
        <w:t>Adopted by the House on April 4, 2019</w:t>
      </w:r>
    </w:p>
    <w:p w:rsidR="00A52656" w:rsidRDefault="00A52656" w:rsidP="00A52656">
      <w:pPr>
        <w:widowControl w:val="0"/>
        <w:jc w:val="left"/>
      </w:pPr>
    </w:p>
    <w:p w:rsidR="00A52656" w:rsidRDefault="00A52656" w:rsidP="00A52656">
      <w:pPr>
        <w:widowControl w:val="0"/>
        <w:jc w:val="left"/>
      </w:pPr>
      <w:r>
        <w:t xml:space="preserve">Summary: </w:t>
      </w:r>
      <w:r w:rsidR="0014328B">
        <w:t>Fannie Prioleau Johnson</w:t>
      </w:r>
    </w:p>
    <w:p w:rsidR="00A52656" w:rsidRDefault="00A52656" w:rsidP="00A52656">
      <w:pPr>
        <w:widowControl w:val="0"/>
        <w:jc w:val="left"/>
      </w:pPr>
    </w:p>
    <w:p w:rsidR="00A52656" w:rsidRDefault="00A52656" w:rsidP="00A52656">
      <w:pPr>
        <w:widowControl w:val="0"/>
        <w:jc w:val="left"/>
      </w:pPr>
    </w:p>
    <w:p w:rsidR="00A52656" w:rsidRDefault="00A52656" w:rsidP="00A52656">
      <w:pPr>
        <w:widowControl w:val="0"/>
        <w:tabs>
          <w:tab w:val="center" w:pos="590"/>
          <w:tab w:val="center" w:pos="1440"/>
          <w:tab w:val="left" w:pos="1872"/>
          <w:tab w:val="left" w:pos="9187"/>
        </w:tabs>
        <w:jc w:val="left"/>
      </w:pPr>
      <w:r w:rsidRPr="00A52656">
        <w:rPr>
          <w:b/>
        </w:rPr>
        <w:t>HISTORY OF LEGISLATIVE ACTIONS</w:t>
      </w:r>
    </w:p>
    <w:p w:rsidR="00A52656" w:rsidRDefault="00A52656" w:rsidP="00A52656">
      <w:pPr>
        <w:widowControl w:val="0"/>
        <w:tabs>
          <w:tab w:val="center" w:pos="590"/>
          <w:tab w:val="center" w:pos="1440"/>
          <w:tab w:val="left" w:pos="1872"/>
          <w:tab w:val="left" w:pos="9187"/>
        </w:tabs>
        <w:jc w:val="left"/>
      </w:pPr>
    </w:p>
    <w:p w:rsidR="00A52656" w:rsidRPr="00A52656" w:rsidRDefault="00A52656" w:rsidP="00A52656">
      <w:pPr>
        <w:widowControl w:val="0"/>
        <w:tabs>
          <w:tab w:val="center" w:pos="590"/>
          <w:tab w:val="center" w:pos="1440"/>
          <w:tab w:val="left" w:pos="1872"/>
          <w:tab w:val="left" w:pos="9187"/>
        </w:tabs>
        <w:jc w:val="left"/>
      </w:pPr>
      <w:r w:rsidRPr="00A52656">
        <w:rPr>
          <w:u w:val="single"/>
        </w:rPr>
        <w:tab/>
        <w:t>Date</w:t>
      </w:r>
      <w:r w:rsidRPr="00A52656">
        <w:rPr>
          <w:u w:val="single"/>
        </w:rPr>
        <w:tab/>
        <w:t>Body</w:t>
      </w:r>
      <w:r w:rsidRPr="00A52656">
        <w:rPr>
          <w:u w:val="single"/>
        </w:rPr>
        <w:tab/>
        <w:t>Action Description with journal page number</w:t>
      </w:r>
      <w:r w:rsidRPr="00A52656">
        <w:rPr>
          <w:u w:val="single"/>
        </w:rPr>
        <w:tab/>
      </w:r>
    </w:p>
    <w:p w:rsidR="005B01E7" w:rsidRDefault="005B01E7" w:rsidP="005B01E7">
      <w:pPr>
        <w:widowControl w:val="0"/>
        <w:tabs>
          <w:tab w:val="right" w:pos="1008"/>
          <w:tab w:val="left" w:pos="1152"/>
          <w:tab w:val="left" w:pos="1872"/>
          <w:tab w:val="left" w:pos="9187"/>
        </w:tabs>
        <w:ind w:left="2088" w:hanging="2088"/>
      </w:pPr>
      <w:r>
        <w:tab/>
        <w:t>4/4/2019</w:t>
      </w:r>
      <w:r>
        <w:tab/>
        <w:t>House</w:t>
      </w:r>
      <w:r>
        <w:tab/>
      </w:r>
      <w:r w:rsidRPr="00086F83">
        <w:t>Introduced and adopted (</w:t>
      </w:r>
      <w:hyperlink r:id="rId7" w:history="1">
        <w:r w:rsidRPr="00086F83">
          <w:rPr>
            <w:rStyle w:val="Hyperlink"/>
          </w:rPr>
          <w:t>House Journal</w:t>
        </w:r>
        <w:r w:rsidRPr="00086F83">
          <w:rPr>
            <w:rStyle w:val="Hyperlink"/>
          </w:rPr>
          <w:noBreakHyphen/>
          <w:t>page 47</w:t>
        </w:r>
      </w:hyperlink>
      <w:r w:rsidRPr="00086F83">
        <w:t>)</w:t>
      </w:r>
    </w:p>
    <w:p w:rsidR="005B01E7" w:rsidRDefault="005B01E7" w:rsidP="005B01E7">
      <w:pPr>
        <w:widowControl w:val="0"/>
        <w:tabs>
          <w:tab w:val="right" w:pos="1008"/>
          <w:tab w:val="left" w:pos="1152"/>
          <w:tab w:val="left" w:pos="1872"/>
          <w:tab w:val="left" w:pos="9187"/>
        </w:tabs>
        <w:ind w:left="2088" w:hanging="2088"/>
      </w:pPr>
    </w:p>
    <w:p w:rsidR="00A52656" w:rsidRDefault="00A52656" w:rsidP="00A526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52656">
          <w:rPr>
            <w:rStyle w:val="Hyperlink"/>
          </w:rPr>
          <w:t>legislative information</w:t>
        </w:r>
      </w:hyperlink>
      <w:r>
        <w:t xml:space="preserve"> at the website</w:t>
      </w:r>
    </w:p>
    <w:p w:rsidR="00A52656" w:rsidRDefault="00A52656" w:rsidP="00A52656">
      <w:pPr>
        <w:widowControl w:val="0"/>
        <w:tabs>
          <w:tab w:val="right" w:pos="1008"/>
          <w:tab w:val="left" w:pos="1152"/>
          <w:tab w:val="left" w:pos="1872"/>
          <w:tab w:val="left" w:pos="9187"/>
        </w:tabs>
        <w:ind w:left="2088" w:hanging="2088"/>
        <w:jc w:val="left"/>
      </w:pPr>
    </w:p>
    <w:p w:rsidR="00A52656" w:rsidRPr="00A52656" w:rsidRDefault="00A52656" w:rsidP="00A52656">
      <w:pPr>
        <w:widowControl w:val="0"/>
        <w:tabs>
          <w:tab w:val="right" w:pos="1008"/>
          <w:tab w:val="left" w:pos="1152"/>
          <w:tab w:val="left" w:pos="1872"/>
          <w:tab w:val="left" w:pos="9187"/>
        </w:tabs>
        <w:ind w:left="2088" w:hanging="2088"/>
        <w:jc w:val="left"/>
      </w:pPr>
    </w:p>
    <w:p w:rsidR="00A52656" w:rsidRDefault="00A52656" w:rsidP="00A52656">
      <w:r w:rsidRPr="00A52656">
        <w:rPr>
          <w:b/>
        </w:rPr>
        <w:t>VERSIONS OF THIS BILL</w:t>
      </w:r>
    </w:p>
    <w:p w:rsidR="00A52656" w:rsidRDefault="00A52656" w:rsidP="00A52656"/>
    <w:p w:rsidR="00A52656" w:rsidRDefault="00F9536A" w:rsidP="00A52656">
      <w:hyperlink r:id="rId9" w:history="1">
        <w:r w:rsidR="00A52656">
          <w:rPr>
            <w:rStyle w:val="Hyperlink"/>
          </w:rPr>
          <w:t>4/4/2019</w:t>
        </w:r>
      </w:hyperlink>
    </w:p>
    <w:p w:rsidR="00A52656" w:rsidRDefault="00A52656" w:rsidP="00A52656"/>
    <w:p w:rsidR="00A52656" w:rsidRDefault="00A52656" w:rsidP="00A52656">
      <w:pPr>
        <w:sectPr w:rsidR="00A52656" w:rsidSect="00A52656">
          <w:pgSz w:w="12240" w:h="15840" w:code="1"/>
          <w:pgMar w:top="1080" w:right="1440" w:bottom="1080" w:left="1440" w:header="720" w:footer="720" w:gutter="0"/>
          <w:cols w:space="720"/>
          <w:noEndnote/>
          <w:docGrid w:linePitch="360"/>
        </w:sectPr>
      </w:pPr>
    </w:p>
    <w:p w:rsidR="000D654F" w:rsidRDefault="000D65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4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MRS. FANNIE PRIOLEAU JOHNSON ON THE AUSPICIOUS OCCASION OF HER ONE HUNDREDTH BIRTHDAY ON APRIL 10, 2019, AND TO WISH HER MUCH JOY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C6A"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6C6A">
        <w:t>the members of the South Carolina House of Representatives are pleased to recognize and congratulate Mrs. Fannie P. Johnson on the notable occasion of her one hundredth birthday on April 10, 2019; and</w:t>
      </w: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Fannie Joelene Prioleau Johnson commenced life in Ridgeway, South Carolina, in 1919, born to parents Ishmael Prioleau and Hattie Stone Prioleau. </w:t>
      </w:r>
      <w:r w:rsidR="00F61D17">
        <w:t>She grew up with three sisters and</w:t>
      </w:r>
      <w:r w:rsidR="000E7193">
        <w:t xml:space="preserve"> two brothers: Willie Mae Priole</w:t>
      </w:r>
      <w:r w:rsidR="00F61D17">
        <w:t>au</w:t>
      </w:r>
      <w:r w:rsidR="009D7BE9">
        <w:t xml:space="preserve"> Wade</w:t>
      </w:r>
      <w:r w:rsidR="00F61D17">
        <w:t xml:space="preserve">; Elsie Prioleau Martin; Carrie Lee Prioleau; Edward Prioleau, Sr.; and Ishmom “Duke” Prioleau. </w:t>
      </w:r>
      <w:r>
        <w:t>Her education was the product of the Fairfield County school district; and</w:t>
      </w: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in Winnsboro</w:t>
      </w:r>
      <w:r w:rsidR="000E7193">
        <w:t>, South Carolina,</w:t>
      </w:r>
      <w:r>
        <w:t xml:space="preserve"> that she met and married her beloved husband, the late John Joseph Johnson, Sr. Their union was blessed with four cherished children: John Joseph Johnson, Jr.; Mary Alice Johnson Davis Seibles; James Wallace “Jimbo” Jo</w:t>
      </w:r>
      <w:r w:rsidR="00F61D17">
        <w:t>hnson; and Patsy Anne Locke; and</w:t>
      </w:r>
    </w:p>
    <w:p w:rsidR="00F61D17" w:rsidRDefault="00F61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17" w:rsidRDefault="00F61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Mrs. Johnson has attended faithfully Shiloh First Independent Church, until her health declined. She continues to give praise and glory to her </w:t>
      </w:r>
      <w:r w:rsidR="00C65602">
        <w:t xml:space="preserve">Lord and Savior for all of </w:t>
      </w:r>
      <w:r w:rsidR="000E7193">
        <w:t>the</w:t>
      </w:r>
      <w:r w:rsidR="00C65602">
        <w:t xml:space="preserve"> many blessings</w:t>
      </w:r>
      <w:r w:rsidR="000E7193">
        <w:t xml:space="preserve"> she has received throughout her full life</w:t>
      </w:r>
      <w:r w:rsidR="00C65602">
        <w:t>; and</w:t>
      </w:r>
    </w:p>
    <w:p w:rsidR="00C65602" w:rsidRDefault="00C65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Jo</w:t>
      </w:r>
      <w:r w:rsidR="008708B9">
        <w:t>hnson spent many happy</w:t>
      </w:r>
      <w:r w:rsidR="00BD22EE">
        <w:t xml:space="preserve"> hours</w:t>
      </w:r>
      <w:r>
        <w:t xml:space="preserve"> </w:t>
      </w:r>
      <w:r w:rsidR="00BD22EE">
        <w:t>fish</w:t>
      </w:r>
      <w:r w:rsidR="008708B9">
        <w:t>ing</w:t>
      </w:r>
      <w:r w:rsidR="00BD22EE">
        <w:t xml:space="preserve"> and</w:t>
      </w:r>
      <w:r w:rsidR="008708B9">
        <w:t xml:space="preserve"> working in her</w:t>
      </w:r>
      <w:r w:rsidR="00BD22EE">
        <w:t xml:space="preserve"> garden.</w:t>
      </w:r>
      <w:r w:rsidR="008708B9">
        <w:t xml:space="preserve"> She continues to pass time enjoying passages from her Bible.</w:t>
      </w:r>
      <w:r>
        <w:t xml:space="preserve"> </w:t>
      </w:r>
      <w:r w:rsidR="000E7193">
        <w:t xml:space="preserve">As a lifelong homemaker, Mrs. Johnson helped raise </w:t>
      </w:r>
      <w:r w:rsidR="000E7193">
        <w:lastRenderedPageBreak/>
        <w:t>and care for her siblings, nieces, and nephews, in addition to her own children; and</w:t>
      </w: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proud to call Mrs. Johnson a daughter of the Palmetto State and </w:t>
      </w:r>
      <w:r w:rsidR="000E7193">
        <w:t>wish</w:t>
      </w:r>
      <w:r w:rsidR="00F61D17">
        <w:t xml:space="preserve"> her many continued blessings</w:t>
      </w:r>
      <w:r w:rsidR="00265471">
        <w:t>.  Now, therefore,</w:t>
      </w: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6C6A">
        <w:t xml:space="preserve"> the members of the South Carolina House of Representatives, by this resolution, honor Mrs. Fannie Prioleau Johnson on the auspicious occasion of her one hundredth birthday on April 10, 2019, and wish her much joy and happiness.</w:t>
      </w: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6C6A">
        <w:t xml:space="preserve"> Mrs. Fannie P. Johnson.</w:t>
      </w:r>
    </w:p>
    <w:p w:rsidR="00722F4C" w:rsidRDefault="009D7B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656" w:rsidRDefault="00A52656" w:rsidP="00A52656">
      <w:pPr>
        <w:suppressAutoHyphens/>
      </w:pPr>
    </w:p>
    <w:sectPr w:rsidR="00A52656" w:rsidSect="00A526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471" w:rsidRDefault="00265471" w:rsidP="009F0C77">
      <w:r>
        <w:separator/>
      </w:r>
    </w:p>
  </w:endnote>
  <w:endnote w:type="continuationSeparator" w:id="0">
    <w:p w:rsidR="00265471" w:rsidRDefault="00265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800DB4-A7A4-4028-80FF-B1D3A226FC05}"/>
    <w:embedBold r:id="rId2" w:fontKey="{E6B3E3D3-B0A0-44CD-98F1-58CB5CA7FA70}"/>
  </w:font>
  <w:font w:name="Calibri">
    <w:panose1 w:val="020F0502020204030204"/>
    <w:charset w:val="00"/>
    <w:family w:val="swiss"/>
    <w:pitch w:val="variable"/>
    <w:sig w:usb0="E0002EFF" w:usb1="C000247B" w:usb2="00000009" w:usb3="00000000" w:csb0="000001FF" w:csb1="00000000"/>
    <w:embedRegular r:id="rId3" w:fontKey="{3EC620D7-8A74-4900-BB30-03E85F716CD3}"/>
  </w:font>
  <w:font w:name="Segoe UI">
    <w:panose1 w:val="020B0502040204020203"/>
    <w:charset w:val="00"/>
    <w:family w:val="swiss"/>
    <w:pitch w:val="variable"/>
    <w:sig w:usb0="E4002EFF" w:usb1="C000E47F" w:usb2="00000009" w:usb3="00000000" w:csb0="000001FF" w:csb1="00000000"/>
    <w:embedRegular r:id="rId4" w:fontKey="{35E5404D-6804-495B-BFC7-76C3E408BCD3}"/>
  </w:font>
  <w:font w:name="Cambria">
    <w:panose1 w:val="02040503050406030204"/>
    <w:charset w:val="00"/>
    <w:family w:val="roman"/>
    <w:pitch w:val="variable"/>
    <w:sig w:usb0="E00006FF" w:usb1="420024FF" w:usb2="02000000" w:usb3="00000000" w:csb0="0000019F" w:csb1="00000000"/>
    <w:embedRegular r:id="rId5" w:fontKey="{90117014-06BC-491D-A79A-76124A564F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56" w:rsidRPr="000D654F" w:rsidRDefault="00A52656" w:rsidP="000D654F">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sidR="00E512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471" w:rsidRDefault="00265471" w:rsidP="009F0C77">
      <w:r>
        <w:separator/>
      </w:r>
    </w:p>
  </w:footnote>
  <w:footnote w:type="continuationSeparator" w:id="0">
    <w:p w:rsidR="00265471" w:rsidRDefault="00265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9SA19"/>
    <w:docVar w:name="CoverBillType" w:val="r"/>
    <w:docVar w:name="DocPath" w:val="L:\Council\bills\RT\17609SA19.DOCX"/>
    <w:docVar w:name="dvBillNumber" w:val="4410"/>
    <w:docVar w:name="dvBillNumberPrefix" w:val="H. "/>
    <w:docVar w:name="dvOriginalBody" w:val="House"/>
    <w:docVar w:name="dvSteno" w:val="RT"/>
    <w:docVar w:name="NameofBody" w:val="h"/>
    <w:docVar w:name="vGroup2" w:val="Council"/>
  </w:docVars>
  <w:rsids>
    <w:rsidRoot w:val="00265471"/>
    <w:rsid w:val="00011869"/>
    <w:rsid w:val="00015CD6"/>
    <w:rsid w:val="000D654F"/>
    <w:rsid w:val="000E0100"/>
    <w:rsid w:val="000E1785"/>
    <w:rsid w:val="000E7193"/>
    <w:rsid w:val="000F40FA"/>
    <w:rsid w:val="001035F1"/>
    <w:rsid w:val="0010776B"/>
    <w:rsid w:val="00107C11"/>
    <w:rsid w:val="00133E66"/>
    <w:rsid w:val="0014328B"/>
    <w:rsid w:val="001435A3"/>
    <w:rsid w:val="00146ED3"/>
    <w:rsid w:val="00151044"/>
    <w:rsid w:val="001D08F2"/>
    <w:rsid w:val="001D3A58"/>
    <w:rsid w:val="001D525B"/>
    <w:rsid w:val="001D7F4F"/>
    <w:rsid w:val="00205238"/>
    <w:rsid w:val="002321B6"/>
    <w:rsid w:val="00250967"/>
    <w:rsid w:val="002543C8"/>
    <w:rsid w:val="0025541D"/>
    <w:rsid w:val="0026547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1E7"/>
    <w:rsid w:val="005C2FE2"/>
    <w:rsid w:val="005E2BC9"/>
    <w:rsid w:val="00605102"/>
    <w:rsid w:val="006215AA"/>
    <w:rsid w:val="006913C9"/>
    <w:rsid w:val="0069339E"/>
    <w:rsid w:val="0069470D"/>
    <w:rsid w:val="006D58AA"/>
    <w:rsid w:val="00722F4C"/>
    <w:rsid w:val="00734F00"/>
    <w:rsid w:val="007A70AE"/>
    <w:rsid w:val="008362E8"/>
    <w:rsid w:val="0085786E"/>
    <w:rsid w:val="008708B9"/>
    <w:rsid w:val="008A1768"/>
    <w:rsid w:val="008A489F"/>
    <w:rsid w:val="008F0F33"/>
    <w:rsid w:val="008F4429"/>
    <w:rsid w:val="0094021A"/>
    <w:rsid w:val="009B44AF"/>
    <w:rsid w:val="009C6A0B"/>
    <w:rsid w:val="009D7BE9"/>
    <w:rsid w:val="009F0C77"/>
    <w:rsid w:val="009F4DD1"/>
    <w:rsid w:val="00A02543"/>
    <w:rsid w:val="00A41684"/>
    <w:rsid w:val="00A52656"/>
    <w:rsid w:val="00A64E80"/>
    <w:rsid w:val="00A72BCD"/>
    <w:rsid w:val="00A741D9"/>
    <w:rsid w:val="00A833AB"/>
    <w:rsid w:val="00A9741D"/>
    <w:rsid w:val="00AC34A2"/>
    <w:rsid w:val="00AD1C9A"/>
    <w:rsid w:val="00AD4B17"/>
    <w:rsid w:val="00B412D4"/>
    <w:rsid w:val="00BD22EE"/>
    <w:rsid w:val="00BE3C22"/>
    <w:rsid w:val="00C0345E"/>
    <w:rsid w:val="00C31C95"/>
    <w:rsid w:val="00C3483A"/>
    <w:rsid w:val="00C65602"/>
    <w:rsid w:val="00C74E9D"/>
    <w:rsid w:val="00C826DD"/>
    <w:rsid w:val="00C82FD3"/>
    <w:rsid w:val="00C92819"/>
    <w:rsid w:val="00CC6B7B"/>
    <w:rsid w:val="00CD2089"/>
    <w:rsid w:val="00D73A67"/>
    <w:rsid w:val="00D970A9"/>
    <w:rsid w:val="00DF3845"/>
    <w:rsid w:val="00E25143"/>
    <w:rsid w:val="00E26C6A"/>
    <w:rsid w:val="00E41911"/>
    <w:rsid w:val="00E44B57"/>
    <w:rsid w:val="00E512E0"/>
    <w:rsid w:val="00E92EEF"/>
    <w:rsid w:val="00EF2368"/>
    <w:rsid w:val="00F24442"/>
    <w:rsid w:val="00F50AE3"/>
    <w:rsid w:val="00F61D1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2A57E-87C3-43B2-9460-5B4C2AC9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C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C11"/>
    <w:rPr>
      <w:rFonts w:ascii="Segoe UI" w:eastAsia="Times New Roman" w:hAnsi="Segoe UI" w:cs="Segoe UI"/>
      <w:sz w:val="18"/>
      <w:szCs w:val="18"/>
    </w:rPr>
  </w:style>
  <w:style w:type="character" w:styleId="Hyperlink">
    <w:name w:val="Hyperlink"/>
    <w:basedOn w:val="DefaultParagraphFont"/>
    <w:uiPriority w:val="99"/>
    <w:unhideWhenUsed/>
    <w:rsid w:val="00A526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10&amp;session=123&amp;summary=B" TargetMode="Externa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10_2019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14464-DE7A-4386-B49D-EC2DA8A73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4410: Fannie Prioleau Johnson - South Carolina Legislature Online</dc:title>
  <dc:creator>Rebecca Turner</dc:creator>
  <cp:lastModifiedBy>S Wilson</cp:lastModifiedBy>
  <cp:revision>2</cp:revision>
  <cp:lastPrinted>2019-04-04T15:10:00Z</cp:lastPrinted>
  <dcterms:created xsi:type="dcterms:W3CDTF">2020-03-09T21:27:00Z</dcterms:created>
  <dcterms:modified xsi:type="dcterms:W3CDTF">2020-03-09T21:27:00Z</dcterms:modified>
</cp:coreProperties>
</file>