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A32" w:rsidRDefault="00F86A32" w:rsidP="00F86A32">
      <w:pPr>
        <w:widowControl w:val="0"/>
        <w:jc w:val="center"/>
      </w:pPr>
      <w:r w:rsidRPr="00F86A32">
        <w:rPr>
          <w:b/>
        </w:rPr>
        <w:t>South Carolina General Assembly</w:t>
      </w:r>
    </w:p>
    <w:p w:rsidR="00F86A32" w:rsidRDefault="00F86A32" w:rsidP="00F86A32">
      <w:pPr>
        <w:widowControl w:val="0"/>
        <w:jc w:val="center"/>
      </w:pPr>
      <w:r>
        <w:t>123rd Session, 2019-2020</w:t>
      </w:r>
    </w:p>
    <w:p w:rsidR="00F86A32" w:rsidRDefault="00F86A32" w:rsidP="00F86A32">
      <w:pPr>
        <w:widowControl w:val="0"/>
        <w:jc w:val="left"/>
      </w:pPr>
    </w:p>
    <w:p w:rsidR="00F86A32" w:rsidRDefault="00F86A32" w:rsidP="00F86A32">
      <w:pPr>
        <w:widowControl w:val="0"/>
        <w:jc w:val="left"/>
        <w:rPr>
          <w:b/>
        </w:rPr>
      </w:pPr>
      <w:r w:rsidRPr="00F86A32">
        <w:rPr>
          <w:b/>
        </w:rPr>
        <w:t>H. 4609</w:t>
      </w:r>
    </w:p>
    <w:p w:rsidR="00F86A32" w:rsidRDefault="00F86A32" w:rsidP="00F86A32">
      <w:pPr>
        <w:widowControl w:val="0"/>
        <w:jc w:val="left"/>
        <w:rPr>
          <w:b/>
        </w:rPr>
      </w:pPr>
    </w:p>
    <w:p w:rsidR="00F86A32" w:rsidRDefault="00F86A32" w:rsidP="00F86A32">
      <w:pPr>
        <w:widowControl w:val="0"/>
        <w:jc w:val="left"/>
      </w:pPr>
      <w:r w:rsidRPr="00F86A32">
        <w:rPr>
          <w:b/>
        </w:rPr>
        <w:t>STATUS INFORMATION</w:t>
      </w:r>
    </w:p>
    <w:p w:rsidR="00F86A32" w:rsidRDefault="00F86A32" w:rsidP="00F86A32">
      <w:pPr>
        <w:widowControl w:val="0"/>
        <w:jc w:val="left"/>
      </w:pPr>
    </w:p>
    <w:p w:rsidR="00F86A32" w:rsidRDefault="00F86A32" w:rsidP="00F86A32">
      <w:pPr>
        <w:widowControl w:val="0"/>
        <w:jc w:val="left"/>
      </w:pPr>
      <w:r>
        <w:t>House Resolution</w:t>
      </w:r>
    </w:p>
    <w:p w:rsidR="00F86A32" w:rsidRDefault="0037251D" w:rsidP="00F86A32">
      <w:pPr>
        <w:widowControl w:val="0"/>
        <w:jc w:val="left"/>
      </w:pPr>
      <w:r>
        <w:t>Sponsors: Reps. Wheeler,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White, Whitmire, R. Williams, S. Williams, Willis, Wooten and Yow</w:t>
      </w:r>
    </w:p>
    <w:p w:rsidR="00F86A32" w:rsidRDefault="00F86A32" w:rsidP="00F86A32">
      <w:pPr>
        <w:widowControl w:val="0"/>
        <w:jc w:val="left"/>
      </w:pPr>
      <w:r>
        <w:t>Document Path: l:\council\bills\rt\17641sd19.docx</w:t>
      </w:r>
    </w:p>
    <w:p w:rsidR="00F86A32" w:rsidRDefault="00F86A32" w:rsidP="00F86A32">
      <w:pPr>
        <w:widowControl w:val="0"/>
        <w:jc w:val="left"/>
      </w:pPr>
    </w:p>
    <w:p w:rsidR="00F86A32" w:rsidRDefault="00F86A32" w:rsidP="00F86A32">
      <w:pPr>
        <w:widowControl w:val="0"/>
        <w:jc w:val="left"/>
      </w:pPr>
      <w:r>
        <w:t>Introduced in the House on May 20, 2019</w:t>
      </w:r>
    </w:p>
    <w:p w:rsidR="00F86A32" w:rsidRDefault="00F86A32" w:rsidP="00F86A32">
      <w:pPr>
        <w:widowControl w:val="0"/>
        <w:jc w:val="left"/>
      </w:pPr>
      <w:r>
        <w:t>Adopted by the House on May 20, 2019</w:t>
      </w:r>
    </w:p>
    <w:p w:rsidR="00F86A32" w:rsidRDefault="00F86A32" w:rsidP="00F86A32">
      <w:pPr>
        <w:widowControl w:val="0"/>
        <w:jc w:val="left"/>
      </w:pPr>
    </w:p>
    <w:p w:rsidR="00F86A32" w:rsidRDefault="00F86A32" w:rsidP="00F86A32">
      <w:pPr>
        <w:widowControl w:val="0"/>
        <w:jc w:val="left"/>
      </w:pPr>
      <w:r>
        <w:t xml:space="preserve">Summary: </w:t>
      </w:r>
      <w:r w:rsidR="00800B44">
        <w:t>Mayor Alexander Boyd</w:t>
      </w:r>
    </w:p>
    <w:p w:rsidR="00F86A32" w:rsidRDefault="00F86A32" w:rsidP="00F86A32">
      <w:pPr>
        <w:widowControl w:val="0"/>
        <w:jc w:val="left"/>
      </w:pPr>
    </w:p>
    <w:p w:rsidR="00F86A32" w:rsidRDefault="00F86A32" w:rsidP="00F86A32">
      <w:pPr>
        <w:widowControl w:val="0"/>
        <w:jc w:val="left"/>
      </w:pPr>
    </w:p>
    <w:p w:rsidR="00F86A32" w:rsidRDefault="00F86A32" w:rsidP="00F86A32">
      <w:pPr>
        <w:widowControl w:val="0"/>
        <w:tabs>
          <w:tab w:val="center" w:pos="590"/>
          <w:tab w:val="center" w:pos="1440"/>
          <w:tab w:val="left" w:pos="1872"/>
          <w:tab w:val="left" w:pos="9187"/>
        </w:tabs>
        <w:jc w:val="left"/>
      </w:pPr>
      <w:r w:rsidRPr="00F86A32">
        <w:rPr>
          <w:b/>
        </w:rPr>
        <w:t>HISTORY OF LEGISLATIVE ACTIONS</w:t>
      </w:r>
    </w:p>
    <w:p w:rsidR="00F86A32" w:rsidRDefault="00F86A32" w:rsidP="00F86A32">
      <w:pPr>
        <w:widowControl w:val="0"/>
        <w:tabs>
          <w:tab w:val="center" w:pos="590"/>
          <w:tab w:val="center" w:pos="1440"/>
          <w:tab w:val="left" w:pos="1872"/>
          <w:tab w:val="left" w:pos="9187"/>
        </w:tabs>
        <w:jc w:val="left"/>
      </w:pPr>
    </w:p>
    <w:p w:rsidR="00F86A32" w:rsidRPr="00F86A32" w:rsidRDefault="00F86A32" w:rsidP="00F86A32">
      <w:pPr>
        <w:widowControl w:val="0"/>
        <w:tabs>
          <w:tab w:val="center" w:pos="590"/>
          <w:tab w:val="center" w:pos="1440"/>
          <w:tab w:val="left" w:pos="1872"/>
          <w:tab w:val="left" w:pos="9187"/>
        </w:tabs>
        <w:jc w:val="left"/>
      </w:pPr>
      <w:r w:rsidRPr="00F86A32">
        <w:rPr>
          <w:u w:val="single"/>
        </w:rPr>
        <w:tab/>
        <w:t>Date</w:t>
      </w:r>
      <w:r w:rsidRPr="00F86A32">
        <w:rPr>
          <w:u w:val="single"/>
        </w:rPr>
        <w:tab/>
        <w:t>Body</w:t>
      </w:r>
      <w:r w:rsidRPr="00F86A32">
        <w:rPr>
          <w:u w:val="single"/>
        </w:rPr>
        <w:tab/>
        <w:t>Action Description with journal page number</w:t>
      </w:r>
      <w:r w:rsidRPr="00F86A32">
        <w:rPr>
          <w:u w:val="single"/>
        </w:rPr>
        <w:tab/>
      </w:r>
    </w:p>
    <w:p w:rsidR="00CF6228" w:rsidRDefault="00CF6228" w:rsidP="00CF6228">
      <w:pPr>
        <w:widowControl w:val="0"/>
        <w:tabs>
          <w:tab w:val="right" w:pos="1008"/>
          <w:tab w:val="left" w:pos="1152"/>
          <w:tab w:val="left" w:pos="1872"/>
          <w:tab w:val="left" w:pos="9187"/>
        </w:tabs>
        <w:ind w:left="2088" w:hanging="2088"/>
      </w:pPr>
      <w:r>
        <w:tab/>
        <w:t>5/20/2019</w:t>
      </w:r>
      <w:r>
        <w:tab/>
        <w:t>House</w:t>
      </w:r>
      <w:r>
        <w:tab/>
      </w:r>
      <w:r w:rsidRPr="0037239B">
        <w:t>Introduced and adopted (</w:t>
      </w:r>
      <w:hyperlink r:id="rId7" w:history="1">
        <w:r w:rsidRPr="0037239B">
          <w:rPr>
            <w:rStyle w:val="Hyperlink"/>
          </w:rPr>
          <w:t>House Journal</w:t>
        </w:r>
        <w:r w:rsidRPr="0037239B">
          <w:rPr>
            <w:rStyle w:val="Hyperlink"/>
          </w:rPr>
          <w:noBreakHyphen/>
          <w:t>page 10</w:t>
        </w:r>
      </w:hyperlink>
      <w:r w:rsidRPr="0037239B">
        <w:t>)</w:t>
      </w:r>
    </w:p>
    <w:p w:rsidR="00CF6228" w:rsidRDefault="00CF6228" w:rsidP="00CF6228">
      <w:pPr>
        <w:widowControl w:val="0"/>
        <w:tabs>
          <w:tab w:val="right" w:pos="1008"/>
          <w:tab w:val="left" w:pos="1152"/>
          <w:tab w:val="left" w:pos="1872"/>
          <w:tab w:val="left" w:pos="9187"/>
        </w:tabs>
        <w:ind w:left="2088" w:hanging="2088"/>
      </w:pPr>
    </w:p>
    <w:p w:rsidR="00F86A32" w:rsidRDefault="00F86A32" w:rsidP="00F86A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86A32">
          <w:rPr>
            <w:rStyle w:val="Hyperlink"/>
          </w:rPr>
          <w:t>legislative information</w:t>
        </w:r>
      </w:hyperlink>
      <w:r>
        <w:t xml:space="preserve"> at the website</w:t>
      </w:r>
    </w:p>
    <w:p w:rsidR="00F86A32" w:rsidRDefault="00F86A32" w:rsidP="00F86A32">
      <w:pPr>
        <w:widowControl w:val="0"/>
        <w:tabs>
          <w:tab w:val="right" w:pos="1008"/>
          <w:tab w:val="left" w:pos="1152"/>
          <w:tab w:val="left" w:pos="1872"/>
          <w:tab w:val="left" w:pos="9187"/>
        </w:tabs>
        <w:ind w:left="2088" w:hanging="2088"/>
        <w:jc w:val="left"/>
      </w:pPr>
    </w:p>
    <w:p w:rsidR="00F86A32" w:rsidRPr="00F86A32" w:rsidRDefault="00F86A32" w:rsidP="00F86A32">
      <w:pPr>
        <w:widowControl w:val="0"/>
        <w:tabs>
          <w:tab w:val="right" w:pos="1008"/>
          <w:tab w:val="left" w:pos="1152"/>
          <w:tab w:val="left" w:pos="1872"/>
          <w:tab w:val="left" w:pos="9187"/>
        </w:tabs>
        <w:ind w:left="2088" w:hanging="2088"/>
        <w:jc w:val="left"/>
      </w:pPr>
    </w:p>
    <w:p w:rsidR="00F86A32" w:rsidRDefault="00F86A32" w:rsidP="00F86A32">
      <w:r w:rsidRPr="00F86A32">
        <w:rPr>
          <w:b/>
        </w:rPr>
        <w:t>VERSIONS OF THIS BILL</w:t>
      </w:r>
    </w:p>
    <w:p w:rsidR="00F86A32" w:rsidRDefault="00F86A32" w:rsidP="00F86A32"/>
    <w:p w:rsidR="00F86A32" w:rsidRDefault="00DC3B80" w:rsidP="00F86A32">
      <w:hyperlink r:id="rId9" w:history="1">
        <w:r w:rsidR="00F86A32">
          <w:rPr>
            <w:rStyle w:val="Hyperlink"/>
          </w:rPr>
          <w:t>5/20/2019</w:t>
        </w:r>
      </w:hyperlink>
    </w:p>
    <w:p w:rsidR="00F86A32" w:rsidRDefault="00F86A32" w:rsidP="00F86A32"/>
    <w:p w:rsidR="00F86A32" w:rsidRDefault="00F86A32" w:rsidP="00F86A32">
      <w:pPr>
        <w:sectPr w:rsidR="00F86A32" w:rsidSect="00F86A32">
          <w:pgSz w:w="12240" w:h="15840" w:code="1"/>
          <w:pgMar w:top="1080" w:right="1440" w:bottom="1080" w:left="1440" w:header="720" w:footer="720" w:gutter="0"/>
          <w:cols w:space="720"/>
          <w:noEndnote/>
          <w:docGrid w:linePitch="360"/>
        </w:sectPr>
      </w:pPr>
    </w:p>
    <w:p w:rsidR="008B4059" w:rsidRDefault="008B4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5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BISHOPVILLE MAYOR ALEXANDER BOYD ON THE OCCASION OF HIS RETIREMENT FROM THAT POSITION AND TO WISH HIM MANY HOURS OF JOY AND HAPPINESS</w:t>
      </w:r>
      <w:r w:rsidR="00C42FF4">
        <w:t xml:space="preserve"> IN ALL HIS FUTURE 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794"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7794">
        <w:t>the members of the South Carolina House of Representatives are pleased to pause in their deliberations to congratulate and recognize Bishopville Mayor Alexander Boyd on his well</w:t>
      </w:r>
      <w:r w:rsidR="00654C7A">
        <w:noBreakHyphen/>
      </w:r>
      <w:r w:rsidR="004F7794">
        <w:t>deserved retirement</w:t>
      </w:r>
      <w:r w:rsidR="00C42FF4">
        <w:t xml:space="preserve"> from this position</w:t>
      </w:r>
      <w:r w:rsidR="004F7794">
        <w:t>;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Bishopville Mayor Alexander Boyd will retire from his post on June 30, 2019, after nine years of dedicated service to the community of Bishopville;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and raised in Bishopville, </w:t>
      </w:r>
      <w:r w:rsidR="00C42FF4">
        <w:t>Mayor</w:t>
      </w:r>
      <w:r>
        <w:t xml:space="preserve"> Boyd was the first African</w:t>
      </w:r>
      <w:r w:rsidR="00654C7A">
        <w:noBreakHyphen/>
      </w:r>
      <w:r>
        <w:t>American mayor in the city</w:t>
      </w:r>
      <w:r w:rsidR="00654C7A" w:rsidRPr="00654C7A">
        <w:t>’</w:t>
      </w:r>
      <w:r>
        <w:t>s history after being sworn in February 2010;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his service as mayor, </w:t>
      </w:r>
      <w:r w:rsidR="00535469">
        <w:t>Mayor</w:t>
      </w:r>
      <w:r>
        <w:t xml:space="preserve"> Boyd sought to </w:t>
      </w:r>
      <w:r w:rsidR="004D7C3D">
        <w:t>advance</w:t>
      </w:r>
      <w:r>
        <w:t xml:space="preserve"> the city as a member of the Bishopville City Council, to which he was elected in 1987;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4C7A">
        <w:t xml:space="preserve">he </w:t>
      </w:r>
      <w:r>
        <w:t>is married to the love of his life</w:t>
      </w:r>
      <w:r w:rsidR="00654C7A">
        <w:t>,</w:t>
      </w:r>
      <w:r>
        <w:t xml:space="preserve"> Queenie, and together they have four cherished children and two beloved grandchildren;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years of commitment </w:t>
      </w:r>
      <w:r w:rsidR="004D7C3D">
        <w:t xml:space="preserve">to bettering his community for all to enjoy, </w:t>
      </w:r>
      <w:r w:rsidR="00C42FF4">
        <w:t>Mayor</w:t>
      </w:r>
      <w:r w:rsidR="004D7C3D">
        <w:t xml:space="preserve"> Boyd will be able to spend </w:t>
      </w:r>
      <w:r w:rsidR="00654C7A">
        <w:t>time enjoying many long</w:t>
      </w:r>
      <w:r w:rsidR="00654C7A">
        <w:noBreakHyphen/>
        <w:t>awaited activities</w:t>
      </w:r>
      <w:r w:rsidR="00C42FF4">
        <w:t>;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grateful for </w:t>
      </w:r>
      <w:r w:rsidR="00C42FF4">
        <w:t>Alexander</w:t>
      </w:r>
      <w:r>
        <w:t xml:space="preserve"> Boyd</w:t>
      </w:r>
      <w:r w:rsidR="00654C7A" w:rsidRPr="00654C7A">
        <w:t>’</w:t>
      </w:r>
      <w:r>
        <w:t>s years of service and hope he takes much pleasure in his retirement</w:t>
      </w:r>
      <w:r w:rsidR="00DD05CD">
        <w:t>.  Now, therefore,</w:t>
      </w: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7794">
        <w:t xml:space="preserve"> the members of the South Carolina House of Representatives, by this resolution, congratulate and honor Bishopville Mayor Alexander Boyd on the occasion of his retirement from that position and wish him many hours of joy and happiness</w:t>
      </w:r>
      <w:r w:rsidR="00C42FF4">
        <w:t xml:space="preserve"> in all his future endeavors</w:t>
      </w:r>
      <w:r w:rsidR="004F7794">
        <w:t>.</w:t>
      </w: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F7794">
        <w:t xml:space="preserve"> </w:t>
      </w:r>
      <w:r w:rsidR="00C42FF4">
        <w:t>Mayor</w:t>
      </w:r>
      <w:r w:rsidR="004F7794">
        <w:t xml:space="preserve"> Alexander Boyd.</w:t>
      </w:r>
    </w:p>
    <w:p w:rsidR="00051928" w:rsidRDefault="00654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A32" w:rsidRDefault="00F86A32" w:rsidP="00F86A32">
      <w:pPr>
        <w:suppressAutoHyphens/>
      </w:pPr>
    </w:p>
    <w:sectPr w:rsidR="00F86A32" w:rsidSect="00F86A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5CD" w:rsidRDefault="00DD05CD" w:rsidP="009F0C77">
      <w:r>
        <w:separator/>
      </w:r>
    </w:p>
  </w:endnote>
  <w:endnote w:type="continuationSeparator" w:id="0">
    <w:p w:rsidR="00DD05CD" w:rsidRDefault="00DD0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0FE9F4-5329-417E-A15E-1357FF49E636}"/>
    <w:embedBold r:id="rId2" w:fontKey="{80629F6C-D38E-4A87-9E7A-37234B3D335B}"/>
  </w:font>
  <w:font w:name="Calibri">
    <w:panose1 w:val="020F0502020204030204"/>
    <w:charset w:val="00"/>
    <w:family w:val="swiss"/>
    <w:pitch w:val="variable"/>
    <w:sig w:usb0="E0002EFF" w:usb1="C000247B" w:usb2="00000009" w:usb3="00000000" w:csb0="000001FF" w:csb1="00000000"/>
    <w:embedRegular r:id="rId3" w:fontKey="{F33A20D8-65BD-4CCE-87F8-5BB3F2053BB4}"/>
  </w:font>
  <w:font w:name="Segoe UI">
    <w:panose1 w:val="020B0502040204020203"/>
    <w:charset w:val="00"/>
    <w:family w:val="swiss"/>
    <w:pitch w:val="variable"/>
    <w:sig w:usb0="E4002EFF" w:usb1="C000E47F" w:usb2="00000009" w:usb3="00000000" w:csb0="000001FF" w:csb1="00000000"/>
    <w:embedRegular r:id="rId4" w:fontKey="{78F2677B-08DF-456E-AF6C-32CD47D32F4A}"/>
  </w:font>
  <w:font w:name="Cambria">
    <w:panose1 w:val="02040503050406030204"/>
    <w:charset w:val="00"/>
    <w:family w:val="roman"/>
    <w:pitch w:val="variable"/>
    <w:sig w:usb0="E00006FF" w:usb1="420024FF" w:usb2="02000000" w:usb3="00000000" w:csb0="0000019F" w:csb1="00000000"/>
    <w:embedRegular r:id="rId5" w:fontKey="{4022F425-55B8-4610-8F9F-713486984D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A32" w:rsidRPr="008B4059" w:rsidRDefault="00F86A32" w:rsidP="008B4059">
    <w:pPr>
      <w:pStyle w:val="Footer"/>
      <w:tabs>
        <w:tab w:val="clear" w:pos="4680"/>
        <w:tab w:val="clear" w:pos="9360"/>
        <w:tab w:val="center" w:pos="2995"/>
      </w:tabs>
      <w:spacing w:before="120"/>
    </w:pPr>
    <w:r>
      <w:t>[4609]</w:t>
    </w:r>
    <w:r>
      <w:tab/>
    </w:r>
    <w:r>
      <w:fldChar w:fldCharType="begin"/>
    </w:r>
    <w:r>
      <w:instrText xml:space="preserve"> PAGE  \* MERGEFORMAT </w:instrText>
    </w:r>
    <w:r>
      <w:fldChar w:fldCharType="separate"/>
    </w:r>
    <w:r w:rsidR="003725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5CD" w:rsidRDefault="00DD05CD" w:rsidP="009F0C77">
      <w:r>
        <w:separator/>
      </w:r>
    </w:p>
  </w:footnote>
  <w:footnote w:type="continuationSeparator" w:id="0">
    <w:p w:rsidR="00DD05CD" w:rsidRDefault="00DD0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1SD19"/>
    <w:docVar w:name="CoverBillType" w:val="r"/>
    <w:docVar w:name="DocPath" w:val="L:\Council\bills\RT\17641SD19.DOCX"/>
    <w:docVar w:name="dvBillNumber" w:val="4609"/>
    <w:docVar w:name="dvBillNumberPrefix" w:val="H. "/>
    <w:docVar w:name="dvOriginalBody" w:val="House"/>
    <w:docVar w:name="dvSteno" w:val="RT"/>
    <w:docVar w:name="NameofBody" w:val="h"/>
    <w:docVar w:name="vGroup2" w:val="Council"/>
  </w:docVars>
  <w:rsids>
    <w:rsidRoot w:val="00DD05CD"/>
    <w:rsid w:val="00011869"/>
    <w:rsid w:val="00015CD6"/>
    <w:rsid w:val="0005192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51D"/>
    <w:rsid w:val="003C4DAB"/>
    <w:rsid w:val="003D01E8"/>
    <w:rsid w:val="003E5288"/>
    <w:rsid w:val="003F6D79"/>
    <w:rsid w:val="0041760A"/>
    <w:rsid w:val="00417C01"/>
    <w:rsid w:val="004403BD"/>
    <w:rsid w:val="00461441"/>
    <w:rsid w:val="004809EE"/>
    <w:rsid w:val="004D7C3D"/>
    <w:rsid w:val="004E7D54"/>
    <w:rsid w:val="004F7794"/>
    <w:rsid w:val="005273C6"/>
    <w:rsid w:val="00530A69"/>
    <w:rsid w:val="00535469"/>
    <w:rsid w:val="00545593"/>
    <w:rsid w:val="00556EBF"/>
    <w:rsid w:val="00577C6C"/>
    <w:rsid w:val="005A62FE"/>
    <w:rsid w:val="005C2FE2"/>
    <w:rsid w:val="005E2BC9"/>
    <w:rsid w:val="00605102"/>
    <w:rsid w:val="006215AA"/>
    <w:rsid w:val="00654C7A"/>
    <w:rsid w:val="006913C9"/>
    <w:rsid w:val="0069470D"/>
    <w:rsid w:val="006D58AA"/>
    <w:rsid w:val="00734F00"/>
    <w:rsid w:val="007A70AE"/>
    <w:rsid w:val="00800B44"/>
    <w:rsid w:val="008362E8"/>
    <w:rsid w:val="0085786E"/>
    <w:rsid w:val="008A1768"/>
    <w:rsid w:val="008A489F"/>
    <w:rsid w:val="008B4059"/>
    <w:rsid w:val="008C06AC"/>
    <w:rsid w:val="008D15B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FF4"/>
    <w:rsid w:val="00C74E9D"/>
    <w:rsid w:val="00C826DD"/>
    <w:rsid w:val="00C82FD3"/>
    <w:rsid w:val="00C92819"/>
    <w:rsid w:val="00CC6B7B"/>
    <w:rsid w:val="00CD1FE1"/>
    <w:rsid w:val="00CD2089"/>
    <w:rsid w:val="00CF6228"/>
    <w:rsid w:val="00D73A67"/>
    <w:rsid w:val="00D970A9"/>
    <w:rsid w:val="00DD05CD"/>
    <w:rsid w:val="00DF3845"/>
    <w:rsid w:val="00E15A8A"/>
    <w:rsid w:val="00E41911"/>
    <w:rsid w:val="00E44B57"/>
    <w:rsid w:val="00E92EEF"/>
    <w:rsid w:val="00EF2368"/>
    <w:rsid w:val="00F24442"/>
    <w:rsid w:val="00F50AE3"/>
    <w:rsid w:val="00F655B7"/>
    <w:rsid w:val="00F656BA"/>
    <w:rsid w:val="00F67CF1"/>
    <w:rsid w:val="00F728AA"/>
    <w:rsid w:val="00F840F0"/>
    <w:rsid w:val="00F86A3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D6C6E1-0022-46FC-BF0E-9EF5E9590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1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5BB"/>
    <w:rPr>
      <w:rFonts w:ascii="Segoe UI" w:eastAsia="Times New Roman" w:hAnsi="Segoe UI" w:cs="Segoe UI"/>
      <w:sz w:val="18"/>
      <w:szCs w:val="18"/>
    </w:rPr>
  </w:style>
  <w:style w:type="character" w:styleId="Hyperlink">
    <w:name w:val="Hyperlink"/>
    <w:basedOn w:val="DefaultParagraphFont"/>
    <w:uiPriority w:val="99"/>
    <w:unhideWhenUsed/>
    <w:rsid w:val="00F86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9&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09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ED498-9EB2-438E-9A4E-B0F2E00D1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4609: Mayor Alexander Boyd - South Carolina Legislature Online</dc:title>
  <dc:creator>Rebecca Turner</dc:creator>
  <cp:lastModifiedBy>S Wilson</cp:lastModifiedBy>
  <cp:revision>2</cp:revision>
  <cp:lastPrinted>2019-05-17T17:22:00Z</cp:lastPrinted>
  <dcterms:created xsi:type="dcterms:W3CDTF">2020-03-09T22:09:00Z</dcterms:created>
  <dcterms:modified xsi:type="dcterms:W3CDTF">2020-03-09T22:09:00Z</dcterms:modified>
</cp:coreProperties>
</file>