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2FC" w:rsidRDefault="00FA62FC" w:rsidP="00FA62FC">
      <w:pPr>
        <w:widowControl w:val="0"/>
        <w:jc w:val="center"/>
      </w:pPr>
      <w:r w:rsidRPr="00FA62FC">
        <w:rPr>
          <w:b/>
        </w:rPr>
        <w:t>South Carolina General Assembly</w:t>
      </w:r>
    </w:p>
    <w:p w:rsidR="00FA62FC" w:rsidRDefault="00FA62FC" w:rsidP="00FA62FC">
      <w:pPr>
        <w:widowControl w:val="0"/>
        <w:jc w:val="center"/>
      </w:pPr>
      <w:r>
        <w:t>123rd Session, 2019-2020</w:t>
      </w:r>
    </w:p>
    <w:p w:rsidR="00FA62FC" w:rsidRDefault="00FA62FC" w:rsidP="00FA62FC">
      <w:pPr>
        <w:widowControl w:val="0"/>
        <w:jc w:val="left"/>
      </w:pPr>
    </w:p>
    <w:p w:rsidR="00FA62FC" w:rsidRDefault="00FA62FC" w:rsidP="00FA62FC">
      <w:pPr>
        <w:widowControl w:val="0"/>
        <w:jc w:val="left"/>
        <w:rPr>
          <w:b/>
        </w:rPr>
      </w:pPr>
      <w:r w:rsidRPr="00FA62FC">
        <w:rPr>
          <w:b/>
        </w:rPr>
        <w:t>H. 4752</w:t>
      </w:r>
    </w:p>
    <w:p w:rsidR="00FA62FC" w:rsidRDefault="00FA62FC" w:rsidP="00FA62FC">
      <w:pPr>
        <w:widowControl w:val="0"/>
        <w:jc w:val="left"/>
        <w:rPr>
          <w:b/>
        </w:rPr>
      </w:pPr>
    </w:p>
    <w:p w:rsidR="00FA62FC" w:rsidRDefault="00FA62FC" w:rsidP="00FA62FC">
      <w:pPr>
        <w:widowControl w:val="0"/>
        <w:jc w:val="left"/>
      </w:pPr>
      <w:r w:rsidRPr="00FA62FC">
        <w:rPr>
          <w:b/>
        </w:rPr>
        <w:t>STATUS INFORMATION</w:t>
      </w:r>
    </w:p>
    <w:p w:rsidR="00FA62FC" w:rsidRDefault="00FA62FC" w:rsidP="00FA62FC">
      <w:pPr>
        <w:widowControl w:val="0"/>
        <w:jc w:val="left"/>
      </w:pPr>
    </w:p>
    <w:p w:rsidR="00FA62FC" w:rsidRDefault="00FA62FC" w:rsidP="00FA62FC">
      <w:pPr>
        <w:widowControl w:val="0"/>
        <w:jc w:val="left"/>
      </w:pPr>
      <w:r>
        <w:t>General Bill</w:t>
      </w:r>
    </w:p>
    <w:p w:rsidR="00FA62FC" w:rsidRDefault="00C90847" w:rsidP="00FA62FC">
      <w:pPr>
        <w:widowControl w:val="0"/>
        <w:jc w:val="left"/>
      </w:pPr>
      <w:r>
        <w:t>Sponsors: Reps. Lucas, Simrill, Rutherford, G.M. Smith, Finlay and Thigpen</w:t>
      </w:r>
    </w:p>
    <w:p w:rsidR="00FA62FC" w:rsidRDefault="00FA62FC" w:rsidP="00FA62FC">
      <w:pPr>
        <w:widowControl w:val="0"/>
        <w:jc w:val="left"/>
      </w:pPr>
      <w:r>
        <w:t>Document Path: l:\council\bills\agm\19618wab20.docx</w:t>
      </w:r>
    </w:p>
    <w:p w:rsidR="00CA5D09" w:rsidRDefault="00A1373F" w:rsidP="00FA62FC">
      <w:pPr>
        <w:widowControl w:val="0"/>
        <w:jc w:val="left"/>
      </w:pPr>
      <w:r>
        <w:t>Companion/Similar bill(s): 798, 878</w:t>
      </w:r>
    </w:p>
    <w:p w:rsidR="00FA62FC" w:rsidRDefault="00FA62FC" w:rsidP="00FA62FC">
      <w:pPr>
        <w:widowControl w:val="0"/>
        <w:jc w:val="left"/>
      </w:pPr>
    </w:p>
    <w:p w:rsidR="005B2AB2" w:rsidRDefault="005B2AB2" w:rsidP="00FA62FC">
      <w:pPr>
        <w:widowControl w:val="0"/>
        <w:jc w:val="left"/>
      </w:pPr>
      <w:r>
        <w:t>Introduced in the House on January 14, 2020</w:t>
      </w:r>
    </w:p>
    <w:p w:rsidR="005B2AB2" w:rsidRPr="005B2AB2" w:rsidRDefault="005B2AB2" w:rsidP="00FA62FC">
      <w:pPr>
        <w:widowControl w:val="0"/>
        <w:jc w:val="left"/>
      </w:pPr>
      <w:r>
        <w:t xml:space="preserve">Currently residing in the House Committee on </w:t>
      </w:r>
      <w:r w:rsidRPr="005B2AB2">
        <w:rPr>
          <w:b/>
        </w:rPr>
        <w:t>Ways and Means</w:t>
      </w:r>
    </w:p>
    <w:p w:rsidR="005B2AB2" w:rsidRDefault="005B2AB2" w:rsidP="00FA62FC">
      <w:pPr>
        <w:widowControl w:val="0"/>
        <w:jc w:val="left"/>
      </w:pPr>
    </w:p>
    <w:p w:rsidR="00FA62FC" w:rsidRDefault="00312440" w:rsidP="00FA62FC">
      <w:pPr>
        <w:widowControl w:val="0"/>
        <w:jc w:val="left"/>
      </w:pPr>
      <w:r>
        <w:t>Summary: USC Board of Trustees; revise certain powers</w:t>
      </w:r>
    </w:p>
    <w:p w:rsidR="00FA62FC" w:rsidRDefault="00FA62FC" w:rsidP="00FA62FC">
      <w:pPr>
        <w:widowControl w:val="0"/>
        <w:jc w:val="left"/>
      </w:pPr>
    </w:p>
    <w:p w:rsidR="00FA62FC" w:rsidRDefault="00FA62FC" w:rsidP="00FA62FC">
      <w:pPr>
        <w:widowControl w:val="0"/>
        <w:jc w:val="left"/>
      </w:pPr>
    </w:p>
    <w:p w:rsidR="00FA62FC" w:rsidRDefault="00FA62FC" w:rsidP="00FA62FC">
      <w:pPr>
        <w:widowControl w:val="0"/>
        <w:tabs>
          <w:tab w:val="center" w:pos="590"/>
          <w:tab w:val="center" w:pos="1440"/>
          <w:tab w:val="left" w:pos="1872"/>
          <w:tab w:val="left" w:pos="9187"/>
        </w:tabs>
        <w:jc w:val="left"/>
      </w:pPr>
      <w:r w:rsidRPr="00FA62FC">
        <w:rPr>
          <w:b/>
        </w:rPr>
        <w:t>HISTORY OF LEGISLATIVE ACTIONS</w:t>
      </w:r>
    </w:p>
    <w:p w:rsidR="00FA62FC" w:rsidRDefault="00FA62FC" w:rsidP="00FA62FC">
      <w:pPr>
        <w:widowControl w:val="0"/>
        <w:tabs>
          <w:tab w:val="center" w:pos="590"/>
          <w:tab w:val="center" w:pos="1440"/>
          <w:tab w:val="left" w:pos="1872"/>
          <w:tab w:val="left" w:pos="9187"/>
        </w:tabs>
        <w:jc w:val="left"/>
      </w:pPr>
    </w:p>
    <w:p w:rsidR="00FA62FC" w:rsidRPr="00FA62FC" w:rsidRDefault="00FA62FC" w:rsidP="00FA62FC">
      <w:pPr>
        <w:widowControl w:val="0"/>
        <w:tabs>
          <w:tab w:val="center" w:pos="590"/>
          <w:tab w:val="center" w:pos="1440"/>
          <w:tab w:val="left" w:pos="1872"/>
          <w:tab w:val="left" w:pos="9187"/>
        </w:tabs>
        <w:jc w:val="left"/>
      </w:pPr>
      <w:r w:rsidRPr="00FA62FC">
        <w:rPr>
          <w:u w:val="single"/>
        </w:rPr>
        <w:tab/>
        <w:t>Date</w:t>
      </w:r>
      <w:r w:rsidRPr="00FA62FC">
        <w:rPr>
          <w:u w:val="single"/>
        </w:rPr>
        <w:tab/>
        <w:t>Body</w:t>
      </w:r>
      <w:r w:rsidRPr="00FA62FC">
        <w:rPr>
          <w:u w:val="single"/>
        </w:rPr>
        <w:tab/>
        <w:t>Action Description with journal page number</w:t>
      </w:r>
      <w:r w:rsidRPr="00FA62FC">
        <w:rPr>
          <w:u w:val="single"/>
        </w:rPr>
        <w:tab/>
      </w:r>
    </w:p>
    <w:p w:rsidR="00C90847" w:rsidRDefault="00C90847" w:rsidP="00C90847">
      <w:pPr>
        <w:widowControl w:val="0"/>
        <w:tabs>
          <w:tab w:val="right" w:pos="1008"/>
          <w:tab w:val="left" w:pos="1152"/>
          <w:tab w:val="left" w:pos="1872"/>
          <w:tab w:val="left" w:pos="9187"/>
        </w:tabs>
        <w:ind w:left="2088" w:hanging="2088"/>
      </w:pPr>
      <w:r>
        <w:tab/>
        <w:t>12/11/2019</w:t>
      </w:r>
      <w:r>
        <w:tab/>
        <w:t>House</w:t>
      </w:r>
      <w:r>
        <w:tab/>
        <w:t>Prefiled</w:t>
      </w:r>
    </w:p>
    <w:p w:rsidR="00C90847" w:rsidRDefault="00C90847" w:rsidP="00C90847">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806DB0">
        <w:rPr>
          <w:b/>
        </w:rPr>
        <w:t>Ways and Means</w:t>
      </w:r>
    </w:p>
    <w:p w:rsidR="00C90847" w:rsidRDefault="00C90847" w:rsidP="00C9084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06DB0">
          <w:rPr>
            <w:rStyle w:val="Hyperlink"/>
          </w:rPr>
          <w:t>House Journal</w:t>
        </w:r>
        <w:r w:rsidRPr="00806DB0">
          <w:rPr>
            <w:rStyle w:val="Hyperlink"/>
          </w:rPr>
          <w:noBreakHyphen/>
          <w:t>page 90</w:t>
        </w:r>
      </w:hyperlink>
      <w:r>
        <w:t>)</w:t>
      </w:r>
    </w:p>
    <w:p w:rsidR="00C90847" w:rsidRDefault="00C90847" w:rsidP="00C9084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06DB0">
        <w:rPr>
          <w:b/>
        </w:rPr>
        <w:t>Ways and Means</w:t>
      </w:r>
      <w:r>
        <w:t xml:space="preserve"> (</w:t>
      </w:r>
      <w:hyperlink r:id="rId8" w:history="1">
        <w:r w:rsidRPr="00806DB0">
          <w:rPr>
            <w:rStyle w:val="Hyperlink"/>
          </w:rPr>
          <w:t>House Journal</w:t>
        </w:r>
        <w:r w:rsidRPr="00806DB0">
          <w:rPr>
            <w:rStyle w:val="Hyperlink"/>
          </w:rPr>
          <w:noBreakHyphen/>
          <w:t>page 90</w:t>
        </w:r>
      </w:hyperlink>
      <w:r>
        <w:t>)</w:t>
      </w:r>
    </w:p>
    <w:p w:rsidR="00C90847" w:rsidRDefault="00C90847" w:rsidP="00C90847">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C90847" w:rsidRDefault="00C90847" w:rsidP="00C90847">
      <w:pPr>
        <w:widowControl w:val="0"/>
        <w:tabs>
          <w:tab w:val="right" w:pos="1008"/>
          <w:tab w:val="left" w:pos="1152"/>
          <w:tab w:val="left" w:pos="1872"/>
          <w:tab w:val="left" w:pos="9187"/>
        </w:tabs>
        <w:ind w:left="2088" w:hanging="2088"/>
      </w:pPr>
    </w:p>
    <w:p w:rsidR="00FA62FC" w:rsidRDefault="00FA62FC" w:rsidP="00FA62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62FC">
          <w:rPr>
            <w:rStyle w:val="Hyperlink"/>
          </w:rPr>
          <w:t>legislative information</w:t>
        </w:r>
      </w:hyperlink>
      <w:r>
        <w:t xml:space="preserve"> at the website</w:t>
      </w:r>
    </w:p>
    <w:p w:rsidR="00FA62FC" w:rsidRDefault="00FA62FC" w:rsidP="00FA62FC">
      <w:pPr>
        <w:widowControl w:val="0"/>
        <w:tabs>
          <w:tab w:val="right" w:pos="1008"/>
          <w:tab w:val="left" w:pos="1152"/>
          <w:tab w:val="left" w:pos="1872"/>
          <w:tab w:val="left" w:pos="9187"/>
        </w:tabs>
        <w:ind w:left="2088" w:hanging="2088"/>
        <w:jc w:val="left"/>
      </w:pPr>
    </w:p>
    <w:p w:rsidR="00FA62FC" w:rsidRPr="00FA62FC" w:rsidRDefault="00FA62FC" w:rsidP="00FA62FC">
      <w:pPr>
        <w:widowControl w:val="0"/>
        <w:tabs>
          <w:tab w:val="right" w:pos="1008"/>
          <w:tab w:val="left" w:pos="1152"/>
          <w:tab w:val="left" w:pos="1872"/>
          <w:tab w:val="left" w:pos="9187"/>
        </w:tabs>
        <w:ind w:left="2088" w:hanging="2088"/>
        <w:jc w:val="left"/>
      </w:pPr>
    </w:p>
    <w:p w:rsidR="00FA62FC" w:rsidRDefault="00FA62FC" w:rsidP="00FA62FC">
      <w:pPr>
        <w:widowControl w:val="0"/>
        <w:jc w:val="left"/>
      </w:pPr>
      <w:r w:rsidRPr="00FA62FC">
        <w:rPr>
          <w:b/>
        </w:rPr>
        <w:t>VERSIONS OF THIS BILL</w:t>
      </w:r>
    </w:p>
    <w:p w:rsidR="00FA62FC" w:rsidRDefault="00FA62FC" w:rsidP="00FA62FC">
      <w:pPr>
        <w:widowControl w:val="0"/>
        <w:jc w:val="left"/>
      </w:pPr>
    </w:p>
    <w:p w:rsidR="00FA62FC" w:rsidRDefault="00427E5A" w:rsidP="00FA62FC">
      <w:pPr>
        <w:widowControl w:val="0"/>
        <w:jc w:val="left"/>
      </w:pPr>
      <w:hyperlink r:id="rId10" w:history="1">
        <w:r w:rsidR="00FA62FC">
          <w:rPr>
            <w:rStyle w:val="Hyperlink"/>
          </w:rPr>
          <w:t>12/11/2019</w:t>
        </w:r>
      </w:hyperlink>
    </w:p>
    <w:p w:rsidR="00FA62FC" w:rsidRDefault="00FA62FC" w:rsidP="00FA62FC"/>
    <w:p w:rsidR="00FA62FC" w:rsidRDefault="00FA62FC" w:rsidP="00FA62FC">
      <w:pPr>
        <w:sectPr w:rsidR="00FA62FC" w:rsidSect="00FA62FC">
          <w:pgSz w:w="12240" w:h="15840" w:code="1"/>
          <w:pgMar w:top="1080" w:right="1440" w:bottom="1080" w:left="1440" w:header="720" w:footer="720" w:gutter="0"/>
          <w:cols w:space="720"/>
          <w:noEndnote/>
          <w:docGrid w:linePitch="360"/>
        </w:sectPr>
      </w:pPr>
    </w:p>
    <w:p w:rsidR="00EB6BF9" w:rsidRDefault="00EB6BF9"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9FB" w:rsidRDefault="003B69FB" w:rsidP="003B6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5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BC2556">
        <w:noBreakHyphen/>
      </w:r>
      <w:r>
        <w:t>117</w:t>
      </w:r>
      <w:r w:rsidR="00BC2556">
        <w:noBreakHyphen/>
      </w:r>
      <w:r>
        <w:t xml:space="preserve">10, CODE OF LAWS OF SOUTH CAROLINA, 1976, RELATING TO THE UNIVERSITY OF SOUTH CAROLINA BOARD OF TRUSTEES, SO AS TO </w:t>
      </w:r>
      <w:r w:rsidR="00E224DA">
        <w:t>REVISE THE COMPOSITION OF THE BOARD</w:t>
      </w:r>
      <w:r>
        <w:t>; TO AMEND SECTION 59</w:t>
      </w:r>
      <w:r w:rsidR="00BC2556">
        <w:noBreakHyphen/>
      </w:r>
      <w:r>
        <w:t>117</w:t>
      </w:r>
      <w:r w:rsidR="00BC2556">
        <w:noBreakHyphen/>
      </w:r>
      <w:r>
        <w:t xml:space="preserve">20, RELATING TO TERMS OF ELECTED MEMBERS OF THE BOARD, SO AS TO PROVIDE FOR THE ELECTION OF NEW MEMBERS OF THE BOARD FOR STAGGERED TERMS BEGINNING JULY 1, 2021; </w:t>
      </w:r>
      <w:r w:rsidR="00973B1F" w:rsidRPr="00237A59">
        <w:t>TO AMEND SECTION 59</w:t>
      </w:r>
      <w:r w:rsidR="00BC2556">
        <w:noBreakHyphen/>
      </w:r>
      <w:r w:rsidR="00973B1F" w:rsidRPr="00237A59">
        <w:t>117</w:t>
      </w:r>
      <w:r w:rsidR="00BC2556">
        <w:noBreakHyphen/>
      </w:r>
      <w:r w:rsidR="00973B1F" w:rsidRPr="00237A59">
        <w:t>40, RELATING TO THE POWERS AND DUTIES OF THE BOARD, SO AS TO PROVIDE THE BOARD SHALL ELECT A CHAIRMAN, TO PROVIDE THE CHAIRMAN SERVES A TWO YEAR</w:t>
      </w:r>
      <w:r w:rsidR="00BC2556">
        <w:noBreakHyphen/>
      </w:r>
      <w:r w:rsidR="00973B1F" w:rsidRPr="00237A59">
        <w:t xml:space="preserve">TERM, </w:t>
      </w:r>
      <w:r w:rsidR="00AE732E" w:rsidRPr="00237A59">
        <w:t xml:space="preserve">AND </w:t>
      </w:r>
      <w:r w:rsidR="00973B1F" w:rsidRPr="00237A59">
        <w:t xml:space="preserve">TO PROVIDE A TRUSTEE MAY NOT SERVE MORE THAN TWO TERMS AS CHAIRMAN; </w:t>
      </w:r>
      <w:r w:rsidRPr="00237A59">
        <w:t>AND</w:t>
      </w:r>
      <w:r>
        <w:t xml:space="preserve"> TO AMEND SECTION 59</w:t>
      </w:r>
      <w:r w:rsidR="00BC2556">
        <w:noBreakHyphen/>
      </w:r>
      <w:r>
        <w:t>117</w:t>
      </w:r>
      <w:r w:rsidR="00BC2556">
        <w:noBreakHyphen/>
      </w:r>
      <w:r>
        <w:t>50, RELATING TO MEETINGS OF THE BOARD, SO AS TO PROVIDE FOR HOW SPECIAL MEETINGS OF THE BOARD MAY BE CALLED.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097E">
        <w:t>Section 59</w:t>
      </w:r>
      <w:r w:rsidR="00BC2556">
        <w:noBreakHyphen/>
      </w:r>
      <w:r w:rsidR="00FF097E">
        <w:t>117</w:t>
      </w:r>
      <w:r w:rsidR="00BC2556">
        <w:noBreakHyphen/>
      </w:r>
      <w:r w:rsidR="00FF097E">
        <w:t>10 of the 1976 Code is amended to read:</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BC2556">
        <w:noBreakHyphen/>
      </w:r>
      <w:r>
        <w:t>117</w:t>
      </w:r>
      <w:r w:rsidR="00BC2556">
        <w:noBreakHyphen/>
      </w:r>
      <w:r>
        <w:t>10.</w:t>
      </w:r>
      <w:r>
        <w:tab/>
      </w:r>
      <w:r>
        <w:rPr>
          <w:u w:val="single"/>
        </w:rPr>
        <w:t>(A)</w:t>
      </w:r>
      <w:r w:rsidR="0089501B"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BC2556">
        <w:rPr>
          <w:strike/>
        </w:rPr>
        <w:noBreakHyphen/>
      </w:r>
      <w:r w:rsidRPr="00FF097E">
        <w:rPr>
          <w:strike/>
        </w:rPr>
        <w:t>large member appointed by the Governor</w:t>
      </w:r>
      <w:r>
        <w:t xml:space="preserve"> </w:t>
      </w:r>
      <w:r>
        <w:rPr>
          <w:u w:val="single"/>
        </w:rPr>
        <w:t>is composed of:</w:t>
      </w:r>
    </w:p>
    <w:p w:rsidR="00FF097E" w:rsidRDefault="008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FF097E">
        <w:rPr>
          <w:u w:val="single"/>
        </w:rPr>
        <w:t>(1)</w:t>
      </w:r>
      <w:r w:rsidRPr="0089501B">
        <w:tab/>
      </w:r>
      <w:r w:rsidR="00FF097E">
        <w:rPr>
          <w:u w:val="single"/>
        </w:rPr>
        <w:t xml:space="preserve">the President of the Greater University of South Carolina Alumni Association, who shall serve ex officio, or, if the president is not a resident of this State, his designee, who must be a resident of this State </w:t>
      </w:r>
      <w:r w:rsidR="00E224DA">
        <w:rPr>
          <w:u w:val="single"/>
        </w:rPr>
        <w:t>serving as an officer of the alumni association</w:t>
      </w:r>
      <w:r w:rsidR="00FF097E">
        <w:rPr>
          <w:u w:val="single"/>
        </w:rPr>
        <w:t>;</w:t>
      </w:r>
    </w:p>
    <w:p w:rsidR="00BA4185" w:rsidRDefault="00895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501B">
        <w:tab/>
      </w:r>
      <w:r w:rsidRPr="0089501B">
        <w:tab/>
      </w:r>
      <w:r w:rsidR="00FF097E">
        <w:rPr>
          <w:u w:val="single"/>
        </w:rPr>
        <w:t>(</w:t>
      </w:r>
      <w:r w:rsidR="00973B1F">
        <w:rPr>
          <w:u w:val="single"/>
        </w:rPr>
        <w:t>2</w:t>
      </w:r>
      <w:r w:rsidR="00FF097E">
        <w:rPr>
          <w:u w:val="single"/>
        </w:rPr>
        <w:t>)</w:t>
      </w:r>
      <w:r w:rsidRPr="0089501B">
        <w:tab/>
      </w:r>
      <w:r w:rsidR="00FF097E">
        <w:rPr>
          <w:u w:val="single"/>
        </w:rPr>
        <w:t>two at</w:t>
      </w:r>
      <w:r w:rsidR="00BC2556">
        <w:rPr>
          <w:u w:val="single"/>
        </w:rPr>
        <w:noBreakHyphen/>
      </w:r>
      <w:r w:rsidR="00FF097E">
        <w:rPr>
          <w:u w:val="single"/>
        </w:rPr>
        <w:t>large members appointed by the Governor;</w:t>
      </w:r>
    </w:p>
    <w:p w:rsidR="00FF097E" w:rsidRDefault="00BC25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C2556">
        <w:tab/>
      </w:r>
      <w:r w:rsidRPr="00BC2556">
        <w:tab/>
      </w:r>
      <w:r w:rsidR="00BA4185">
        <w:rPr>
          <w:u w:val="single"/>
        </w:rPr>
        <w:t>(3)</w:t>
      </w:r>
      <w:r w:rsidRPr="00BC2556">
        <w:tab/>
      </w:r>
      <w:r w:rsidR="00EE7B6F">
        <w:rPr>
          <w:u w:val="single"/>
        </w:rPr>
        <w:t xml:space="preserve">two at-large members </w:t>
      </w:r>
      <w:r w:rsidR="00BA4185">
        <w:rPr>
          <w:u w:val="single"/>
        </w:rPr>
        <w:t>elected by a general vote of the General Assembly as provided in Section 59</w:t>
      </w:r>
      <w:r>
        <w:rPr>
          <w:u w:val="single"/>
        </w:rPr>
        <w:noBreakHyphen/>
      </w:r>
      <w:r w:rsidR="00BA4185">
        <w:rPr>
          <w:u w:val="single"/>
        </w:rPr>
        <w:t>117</w:t>
      </w:r>
      <w:r>
        <w:rPr>
          <w:u w:val="single"/>
        </w:rPr>
        <w:noBreakHyphen/>
      </w:r>
      <w:r w:rsidR="00BA4185">
        <w:rPr>
          <w:u w:val="single"/>
        </w:rPr>
        <w:t>20(A); and</w:t>
      </w:r>
      <w:r w:rsidR="00FF097E">
        <w:rPr>
          <w:u w:val="single"/>
        </w:rPr>
        <w:t xml:space="preserve"> </w:t>
      </w:r>
    </w:p>
    <w:p w:rsidR="00FF097E" w:rsidRDefault="00973B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B1F">
        <w:tab/>
      </w:r>
      <w:r w:rsidRPr="00973B1F">
        <w:tab/>
      </w:r>
      <w:r w:rsidR="00BA4185">
        <w:rPr>
          <w:u w:val="single"/>
        </w:rPr>
        <w:t>(4</w:t>
      </w:r>
      <w:r>
        <w:rPr>
          <w:u w:val="single"/>
        </w:rPr>
        <w:t>)</w:t>
      </w:r>
      <w:r w:rsidRPr="00973B1F">
        <w:tab/>
      </w:r>
      <w:r w:rsidR="00BA4185">
        <w:rPr>
          <w:u w:val="single"/>
        </w:rPr>
        <w:t>seven</w:t>
      </w:r>
      <w:r w:rsidR="00FF097E">
        <w:rPr>
          <w:u w:val="single"/>
        </w:rPr>
        <w:t xml:space="preserve"> members consisting of </w:t>
      </w:r>
      <w:r w:rsidR="00BA4185">
        <w:rPr>
          <w:u w:val="single"/>
        </w:rPr>
        <w:t>one</w:t>
      </w:r>
      <w:r w:rsidR="00FF097E">
        <w:rPr>
          <w:u w:val="single"/>
        </w:rPr>
        <w:t xml:space="preserve"> member from each of the seven congressional districts to be elected by </w:t>
      </w:r>
      <w:r w:rsidR="00EB7816">
        <w:rPr>
          <w:u w:val="single"/>
        </w:rPr>
        <w:t>a</w:t>
      </w:r>
      <w:r w:rsidR="00FF097E">
        <w:rPr>
          <w:u w:val="single"/>
        </w:rPr>
        <w:t xml:space="preserve"> general vote of the General Assembly as provided in Section 59</w:t>
      </w:r>
      <w:r w:rsidR="00BC2556">
        <w:rPr>
          <w:u w:val="single"/>
        </w:rPr>
        <w:noBreakHyphen/>
      </w:r>
      <w:r w:rsidR="00FF097E">
        <w:rPr>
          <w:u w:val="single"/>
        </w:rPr>
        <w:t>117</w:t>
      </w:r>
      <w:r w:rsidR="00BC2556">
        <w:rPr>
          <w:u w:val="single"/>
        </w:rPr>
        <w:noBreakHyphen/>
      </w:r>
      <w:r w:rsidR="00FF097E">
        <w:rPr>
          <w:u w:val="single"/>
        </w:rPr>
        <w:t>20(A)</w:t>
      </w:r>
      <w:r w:rsidR="00FF097E" w:rsidRPr="006544E4">
        <w:t xml:space="preserve">. </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89501B"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C2556">
        <w:noBreakHyphen/>
      </w:r>
      <w:r>
        <w:t>117</w:t>
      </w:r>
      <w:r w:rsidR="00BC2556">
        <w:noBreakHyphen/>
      </w:r>
      <w:r>
        <w:t>20 of the 1976 Code is amended to read:</w:t>
      </w:r>
    </w:p>
    <w:p w:rsidR="00FF097E" w:rsidRDefault="00FF0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8D8" w:rsidRDefault="00FF097E"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2556">
        <w:noBreakHyphen/>
      </w:r>
      <w:r>
        <w:t>117</w:t>
      </w:r>
      <w:r w:rsidR="00BC2556">
        <w:noBreakHyphen/>
      </w:r>
      <w:r>
        <w:t>20.</w:t>
      </w:r>
      <w:r>
        <w:tab/>
      </w:r>
      <w:r w:rsidR="005D28D8">
        <w:rPr>
          <w:u w:val="single"/>
        </w:rPr>
        <w:t>(A)(1)</w:t>
      </w:r>
      <w:r w:rsidR="0089501B" w:rsidRPr="0089501B">
        <w:tab/>
      </w:r>
      <w:r w:rsidR="005D28D8" w:rsidRPr="006544E4">
        <w:t xml:space="preserve">The regular term of office of each trustee elected by the General Assembly is four years; however, the trustee shall continue to function as a trustee after his term has expired until his successor is elected and qualifies. </w:t>
      </w:r>
      <w:r w:rsidR="005D28D8"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sidR="005D28D8" w:rsidRPr="005D28D8">
        <w:t xml:space="preserve"> </w:t>
      </w:r>
    </w:p>
    <w:p w:rsidR="005D28D8" w:rsidRDefault="005D28D8"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973B1F" w:rsidRPr="00973B1F">
        <w:t xml:space="preserve"> </w:t>
      </w:r>
      <w:r>
        <w:rPr>
          <w:u w:val="single"/>
        </w:rPr>
        <w:t>The terms of current elected trustees serving in office on June 30, 2021, expire on that date.</w:t>
      </w:r>
      <w:r w:rsidR="00973B1F">
        <w:rPr>
          <w:u w:val="single"/>
        </w:rPr>
        <w:t xml:space="preserve"> Before</w:t>
      </w:r>
      <w:r>
        <w:rPr>
          <w:u w:val="single"/>
        </w:rPr>
        <w:t xml:space="preserve"> June 30, 2021, the General Assembly shall elect </w:t>
      </w:r>
      <w:r w:rsidR="00EE7B6F">
        <w:rPr>
          <w:u w:val="single"/>
        </w:rPr>
        <w:t>nine</w:t>
      </w:r>
      <w:r>
        <w:rPr>
          <w:u w:val="single"/>
        </w:rPr>
        <w:t xml:space="preserve"> new trustees, with </w:t>
      </w:r>
      <w:r w:rsidR="00BA4185">
        <w:rPr>
          <w:u w:val="single"/>
        </w:rPr>
        <w:t>one</w:t>
      </w:r>
      <w:r>
        <w:rPr>
          <w:u w:val="single"/>
        </w:rPr>
        <w:t xml:space="preserve"> from each of the seven congressional districts</w:t>
      </w:r>
      <w:r w:rsidR="00BA4185">
        <w:rPr>
          <w:u w:val="single"/>
        </w:rPr>
        <w:t xml:space="preserve"> and </w:t>
      </w:r>
      <w:r w:rsidR="00EE7B6F">
        <w:rPr>
          <w:u w:val="single"/>
        </w:rPr>
        <w:t>two</w:t>
      </w:r>
      <w:r w:rsidR="00BA4185">
        <w:rPr>
          <w:u w:val="single"/>
        </w:rPr>
        <w:t xml:space="preserve"> at</w:t>
      </w:r>
      <w:r w:rsidR="00BC2556">
        <w:rPr>
          <w:u w:val="single"/>
        </w:rPr>
        <w:noBreakHyphen/>
      </w:r>
      <w:r w:rsidR="00BA4185">
        <w:rPr>
          <w:u w:val="single"/>
        </w:rPr>
        <w:t>large</w:t>
      </w:r>
      <w:r w:rsidR="00AD5853">
        <w:rPr>
          <w:u w:val="single"/>
        </w:rPr>
        <w:t>. A trustee must reside in the congressional district from which he is elected. T</w:t>
      </w:r>
      <w:r w:rsidR="00973B1F">
        <w:rPr>
          <w:u w:val="single"/>
        </w:rPr>
        <w:t xml:space="preserve">he initial terms of these </w:t>
      </w:r>
      <w:r w:rsidR="00EE7B6F">
        <w:rPr>
          <w:u w:val="single"/>
        </w:rPr>
        <w:t>nine</w:t>
      </w:r>
      <w:r>
        <w:rPr>
          <w:u w:val="single"/>
        </w:rPr>
        <w:t xml:space="preserve"> new trustees begin on July 1, 2021, as follows:</w:t>
      </w:r>
    </w:p>
    <w:p w:rsidR="005D28D8" w:rsidRDefault="0089501B"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00973B1F">
        <w:tab/>
      </w:r>
      <w:r w:rsidR="00973B1F">
        <w:tab/>
      </w:r>
      <w:r w:rsidR="005D28D8">
        <w:rPr>
          <w:u w:val="single"/>
        </w:rPr>
        <w:t>(</w:t>
      </w:r>
      <w:r w:rsidR="00973B1F">
        <w:rPr>
          <w:u w:val="single"/>
        </w:rPr>
        <w:t>a</w:t>
      </w:r>
      <w:r w:rsidR="005D28D8">
        <w:rPr>
          <w:u w:val="single"/>
        </w:rPr>
        <w:t>)</w:t>
      </w:r>
      <w:r w:rsidR="00973B1F">
        <w:t xml:space="preserve"> </w:t>
      </w:r>
      <w:r w:rsidR="005D28D8">
        <w:rPr>
          <w:u w:val="single"/>
        </w:rPr>
        <w:t>trustees elected to represent odd</w:t>
      </w:r>
      <w:r w:rsidR="00BC2556">
        <w:rPr>
          <w:u w:val="single"/>
        </w:rPr>
        <w:noBreakHyphen/>
      </w:r>
      <w:r w:rsidR="005D28D8">
        <w:rPr>
          <w:u w:val="single"/>
        </w:rPr>
        <w:t>numbered congressional districts are elected for initial terms of two years and until their successors are elected and qualify, and thereafter are elected to terms of four years and until their successors are elected and qualify; and</w:t>
      </w:r>
    </w:p>
    <w:p w:rsidR="00F2029C" w:rsidRDefault="0089501B"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9501B">
        <w:tab/>
      </w:r>
      <w:r w:rsidRPr="0089501B">
        <w:tab/>
      </w:r>
      <w:r w:rsidRPr="0089501B">
        <w:tab/>
      </w:r>
      <w:r w:rsidR="005D28D8">
        <w:rPr>
          <w:u w:val="single"/>
        </w:rPr>
        <w:t>(</w:t>
      </w:r>
      <w:r w:rsidR="00973B1F">
        <w:rPr>
          <w:u w:val="single"/>
        </w:rPr>
        <w:t>b</w:t>
      </w:r>
      <w:r w:rsidR="005D28D8">
        <w:rPr>
          <w:u w:val="single"/>
        </w:rPr>
        <w:t>)</w:t>
      </w:r>
      <w:r w:rsidRPr="0089501B">
        <w:tab/>
      </w:r>
      <w:r w:rsidR="005D28D8">
        <w:rPr>
          <w:u w:val="single"/>
        </w:rPr>
        <w:t>trustees elected to represent even</w:t>
      </w:r>
      <w:r w:rsidR="00BC2556">
        <w:rPr>
          <w:u w:val="single"/>
        </w:rPr>
        <w:noBreakHyphen/>
      </w:r>
      <w:r w:rsidR="005D28D8">
        <w:rPr>
          <w:u w:val="single"/>
        </w:rPr>
        <w:t>numbered congressional districts</w:t>
      </w:r>
      <w:r w:rsidR="00BA4185">
        <w:rPr>
          <w:u w:val="single"/>
        </w:rPr>
        <w:t xml:space="preserve"> and the </w:t>
      </w:r>
      <w:r w:rsidR="00EE7B6F">
        <w:rPr>
          <w:u w:val="single"/>
        </w:rPr>
        <w:t xml:space="preserve">two </w:t>
      </w:r>
      <w:r w:rsidR="00BA4185">
        <w:rPr>
          <w:u w:val="single"/>
        </w:rPr>
        <w:t>trustee</w:t>
      </w:r>
      <w:r w:rsidR="00EE7B6F">
        <w:rPr>
          <w:u w:val="single"/>
        </w:rPr>
        <w:t>s</w:t>
      </w:r>
      <w:r w:rsidR="00BA4185">
        <w:rPr>
          <w:u w:val="single"/>
        </w:rPr>
        <w:t xml:space="preserve"> elected at</w:t>
      </w:r>
      <w:r w:rsidR="00BC2556">
        <w:rPr>
          <w:u w:val="single"/>
        </w:rPr>
        <w:noBreakHyphen/>
      </w:r>
      <w:r w:rsidR="00BA4185">
        <w:rPr>
          <w:u w:val="single"/>
        </w:rPr>
        <w:t>large</w:t>
      </w:r>
      <w:r w:rsidR="005D28D8">
        <w:rPr>
          <w:u w:val="single"/>
        </w:rPr>
        <w:t xml:space="preserve"> are elected for initial terms of four years, and thereafter are elected to terms of</w:t>
      </w:r>
      <w:r w:rsidR="00F2029C">
        <w:rPr>
          <w:u w:val="single"/>
        </w:rPr>
        <w:t xml:space="preserve"> four years and until their successors are elected and qualify.</w:t>
      </w:r>
    </w:p>
    <w:p w:rsidR="00F2029C" w:rsidRDefault="0089501B"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01B">
        <w:tab/>
      </w:r>
      <w:r w:rsidRPr="0089501B">
        <w:tab/>
      </w:r>
      <w:r w:rsidR="00F2029C">
        <w:rPr>
          <w:u w:val="single"/>
        </w:rPr>
        <w:t>(3)</w:t>
      </w:r>
      <w:r w:rsidRPr="0089501B">
        <w:tab/>
      </w:r>
      <w:r w:rsidR="00F2029C">
        <w:rPr>
          <w:u w:val="single"/>
        </w:rPr>
        <w:t xml:space="preserve">After the initial elections held pursuant to item (2) occur, </w:t>
      </w:r>
      <w:r w:rsidR="005D28D8" w:rsidRPr="005D28D8">
        <w:t>the General Assembly shall hold elections every two years for the purpose of selecting successors of those trustees whose terms are then expiring.</w:t>
      </w:r>
      <w:r w:rsidR="005D28D8" w:rsidRPr="006544E4">
        <w:t xml:space="preserve"> The term of office of an elective trustee commences on the first day of July of the year in which the trustee </w:t>
      </w:r>
      <w:r w:rsidR="005D28D8" w:rsidRPr="00F2029C">
        <w:rPr>
          <w:strike/>
        </w:rPr>
        <w:t>under this plan</w:t>
      </w:r>
      <w:r w:rsidR="005D28D8" w:rsidRPr="006544E4">
        <w:t xml:space="preserve"> is scheduled to be elected and the term continues until the thirtieth day of June of the year in which the term is scheduled to expire. </w:t>
      </w:r>
      <w:r w:rsidR="005D28D8" w:rsidRPr="00F2029C">
        <w:rPr>
          <w:strike/>
        </w:rPr>
        <w:t>After its 1984 session,</w:t>
      </w:r>
      <w:r w:rsidR="00F2029C">
        <w:t xml:space="preserve"> T</w:t>
      </w:r>
      <w:r w:rsidR="005D28D8" w:rsidRPr="006544E4">
        <w:t xml:space="preserve">he General Assembly shall elect successors to those elective trustees whose terms are expiring not earlier than the first day of April of the year the term expires. </w:t>
      </w:r>
    </w:p>
    <w:p w:rsidR="005D28D8"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89501B" w:rsidRPr="0089501B">
        <w:tab/>
      </w:r>
      <w:r w:rsidR="005D28D8"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5D28D8" w:rsidRDefault="005D28D8"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sidR="00F2029C">
        <w:rPr>
          <w:u w:val="single"/>
        </w:rPr>
        <w:t>(B)</w:t>
      </w:r>
      <w:r w:rsidR="0089501B" w:rsidRPr="0089501B">
        <w:tab/>
      </w:r>
      <w:r w:rsidRPr="006544E4">
        <w:t>The term of office of the at</w:t>
      </w:r>
      <w:r w:rsidR="00BC2556">
        <w:noBreakHyphen/>
      </w:r>
      <w:r w:rsidRPr="006544E4">
        <w:t xml:space="preserve">large trustee appointed by the Governor is effective upon certification to the Secretary of State and is four years. </w:t>
      </w:r>
      <w:r w:rsidRPr="00F2029C">
        <w:rPr>
          <w:strike/>
        </w:rPr>
        <w:t>If the Governor, chooses to designate a member to serve in his stead as permitted by Section 59</w:t>
      </w:r>
      <w:r w:rsidR="00BC2556">
        <w:rPr>
          <w:strike/>
        </w:rPr>
        <w:noBreakHyphen/>
      </w:r>
      <w:r w:rsidRPr="00F2029C">
        <w:rPr>
          <w:strike/>
        </w:rPr>
        <w:t>117</w:t>
      </w:r>
      <w:r w:rsidR="00BC2556">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FF097E" w:rsidRDefault="005D28D8"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44E4">
        <w:tab/>
      </w:r>
      <w:r w:rsidR="00F2029C">
        <w:rPr>
          <w:u w:val="single"/>
        </w:rPr>
        <w:t>(C)</w:t>
      </w:r>
      <w:r w:rsidR="0089501B" w:rsidRPr="0089501B">
        <w:tab/>
      </w:r>
      <w:r w:rsidRPr="006544E4">
        <w:t>The term of the President of the Greater University of South Carolina Alumni Association</w:t>
      </w:r>
      <w:r w:rsidR="00E224DA">
        <w:t xml:space="preserve"> </w:t>
      </w:r>
      <w:r w:rsidR="00E224DA" w:rsidRPr="00E224DA">
        <w:rPr>
          <w:u w:val="single"/>
        </w:rPr>
        <w:t>or his designee</w:t>
      </w:r>
      <w:r w:rsidRPr="006544E4">
        <w:t xml:space="preserve"> is for the active term of office as president.</w:t>
      </w:r>
      <w:r w:rsidR="00973B1F">
        <w:t>”</w:t>
      </w: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1509D">
        <w:tab/>
      </w:r>
      <w:r w:rsidR="000C581C">
        <w:t>3</w:t>
      </w:r>
      <w:r>
        <w:t>.</w:t>
      </w:r>
      <w:r w:rsidR="0051509D">
        <w:tab/>
      </w:r>
      <w:r>
        <w:t>Section 59</w:t>
      </w:r>
      <w:r w:rsidR="00BC2556">
        <w:noBreakHyphen/>
      </w:r>
      <w:r>
        <w:t>117</w:t>
      </w:r>
      <w:r w:rsidR="00BC2556">
        <w:noBreakHyphen/>
      </w:r>
      <w:r>
        <w:t>40(5) of the 1976 Code is amended to read:</w:t>
      </w: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2E" w:rsidRDefault="00AE732E" w:rsidP="00973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D7104">
        <w:t>(5) To appoint a c</w:t>
      </w:r>
      <w:r>
        <w:t xml:space="preserve">hairman of the board of trustees </w:t>
      </w:r>
      <w:r w:rsidRPr="00AE732E">
        <w:rPr>
          <w:u w:val="single"/>
        </w:rPr>
        <w:t>who shall serve a two</w:t>
      </w:r>
      <w:r w:rsidR="00BC2556">
        <w:rPr>
          <w:u w:val="single"/>
        </w:rPr>
        <w:noBreakHyphen/>
      </w:r>
      <w:r w:rsidRPr="00AE732E">
        <w:rPr>
          <w:u w:val="single"/>
        </w:rPr>
        <w:t>year term and may serve no more than two terms as chairman,</w:t>
      </w:r>
      <w:r w:rsidR="005B3226">
        <w:t xml:space="preserve"> and to appoint a u</w:t>
      </w:r>
      <w:r w:rsidRPr="007D7104">
        <w:t>niversity president, treasurer</w:t>
      </w:r>
      <w:r w:rsidR="005B3226">
        <w:rPr>
          <w:u w:val="single"/>
        </w:rPr>
        <w:t>,</w:t>
      </w:r>
      <w:r w:rsidRPr="007D7104">
        <w:t xml:space="preserve"> and secretary, and in the appointment of these latter three to prescribe their duties and their terms of office and to fix their compensation;</w:t>
      </w:r>
      <w:r>
        <w:t>”</w:t>
      </w: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81C">
        <w:t>4</w:t>
      </w:r>
      <w:r>
        <w:t>.</w:t>
      </w:r>
      <w:r>
        <w:tab/>
        <w:t>Section 59</w:t>
      </w:r>
      <w:r w:rsidR="00BC2556">
        <w:noBreakHyphen/>
      </w:r>
      <w:r>
        <w:t>117</w:t>
      </w:r>
      <w:r w:rsidR="00BC2556">
        <w:noBreakHyphen/>
      </w:r>
      <w:r>
        <w:t>50 of the 1976 Code is amended to read:</w:t>
      </w: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29C" w:rsidRDefault="00F2029C" w:rsidP="00F2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BC2556">
        <w:noBreakHyphen/>
      </w:r>
      <w:r>
        <w:t>117</w:t>
      </w:r>
      <w:r w:rsidR="00BC2556">
        <w:noBreakHyphen/>
      </w:r>
      <w:r>
        <w:t>50.</w:t>
      </w:r>
      <w:r>
        <w:tab/>
      </w:r>
      <w:r w:rsidRPr="006544E4">
        <w:t xml:space="preserve">The board of trustees shall meet not less frequently than quarterly, the time and place of each such regular 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t xml:space="preserve"> T</w:t>
      </w:r>
      <w:r w:rsidRPr="006544E4">
        <w:t xml:space="preserve">he chairman of the board of trustees shall preside and in his absence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t xml:space="preserve"> T</w:t>
      </w:r>
      <w:r w:rsidRPr="006544E4">
        <w:t xml:space="preserve">he chairman of the board </w:t>
      </w:r>
      <w:r w:rsidRPr="00F2029C">
        <w:rPr>
          <w:strike/>
        </w:rPr>
        <w:t>of trustees,</w:t>
      </w:r>
      <w:r w:rsidR="005B3226">
        <w:t xml:space="preserve"> and the president of the u</w:t>
      </w:r>
      <w:r w:rsidRPr="006544E4">
        <w:t xml:space="preserve">niversity </w:t>
      </w:r>
      <w:r w:rsidRPr="00F2029C">
        <w:rPr>
          <w:strike/>
        </w:rPr>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rsidR="00C40412">
        <w:t xml:space="preserve"> </w:t>
      </w:r>
      <w:r w:rsidR="00C40412">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sidR="00C40412">
        <w:rPr>
          <w:u w:val="single"/>
        </w:rPr>
        <w:t>has</w:t>
      </w:r>
      <w:r w:rsidR="00C40412">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sidR="00C40412">
        <w:rPr>
          <w:u w:val="single"/>
        </w:rPr>
        <w:t>is</w:t>
      </w:r>
      <w:r w:rsidR="00C40412">
        <w:t xml:space="preserve"> </w:t>
      </w:r>
      <w:r w:rsidRPr="006544E4">
        <w:t xml:space="preserve">required for the election or removal of a president. It </w:t>
      </w:r>
      <w:r w:rsidRPr="00C40412">
        <w:rPr>
          <w:strike/>
        </w:rPr>
        <w:t>shall be</w:t>
      </w:r>
      <w:r w:rsidRPr="006544E4">
        <w:t xml:space="preserve"> </w:t>
      </w:r>
      <w:r w:rsidR="00C40412">
        <w:rPr>
          <w:u w:val="single"/>
        </w:rPr>
        <w:t>is</w:t>
      </w:r>
      <w:r w:rsidR="00C40412">
        <w:t xml:space="preserve"> </w:t>
      </w:r>
      <w:r w:rsidRPr="006544E4">
        <w:t>the duty of the president and other officers</w:t>
      </w:r>
      <w:r w:rsidR="00C40412">
        <w:rPr>
          <w:u w:val="single"/>
        </w:rPr>
        <w:t>,</w:t>
      </w:r>
      <w:r w:rsidRPr="006544E4">
        <w:t xml:space="preserve"> as well as members of the faculty</w:t>
      </w:r>
      <w:r w:rsidR="00C40412">
        <w:rPr>
          <w:u w:val="single"/>
        </w:rPr>
        <w:t>,</w:t>
      </w:r>
      <w:r w:rsidRPr="006544E4">
        <w:t xml:space="preserve"> to attend meetings of the board </w:t>
      </w:r>
      <w:r w:rsidRPr="00C40412">
        <w:rPr>
          <w:strike/>
        </w:rPr>
        <w:t>of trustees when requested to so</w:t>
      </w:r>
      <w:r w:rsidR="00C40412">
        <w:t xml:space="preserve"> </w:t>
      </w:r>
      <w:r w:rsidR="00C40412">
        <w:rPr>
          <w:u w:val="single"/>
        </w:rPr>
        <w:t>at the request of the board</w:t>
      </w:r>
      <w:r w:rsidRPr="006544E4">
        <w:t>.</w:t>
      </w:r>
    </w:p>
    <w:p w:rsidR="00F2029C" w:rsidRDefault="00F2029C" w:rsidP="00F20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4E4">
        <w:tab/>
      </w:r>
      <w:r w:rsidR="00C40412">
        <w:rPr>
          <w:u w:val="single"/>
        </w:rPr>
        <w:t>(B)</w:t>
      </w:r>
      <w:r w:rsidR="0089501B" w:rsidRPr="0089501B">
        <w:tab/>
      </w:r>
      <w:r w:rsidR="00C40412">
        <w:rPr>
          <w:u w:val="single"/>
        </w:rPr>
        <w:t>The secretary or his assistant shall mail</w:t>
      </w:r>
      <w:r w:rsidR="00C40412">
        <w:t xml:space="preserve"> n</w:t>
      </w:r>
      <w:r w:rsidRPr="006544E4">
        <w:t xml:space="preserve">otice 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F2029C" w:rsidRDefault="00F2029C" w:rsidP="005D2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85" w:rsidRDefault="00AA25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581C">
        <w:t>5</w:t>
      </w:r>
      <w:r>
        <w:t>.</w:t>
      </w:r>
      <w:r>
        <w:tab/>
        <w:t>This act takes effect upon approval by the Governor.</w:t>
      </w:r>
    </w:p>
    <w:p w:rsidR="0023045D" w:rsidRDefault="00BC25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2FC" w:rsidRDefault="00FA62FC" w:rsidP="00FA62FC">
      <w:pPr>
        <w:suppressAutoHyphens/>
      </w:pPr>
    </w:p>
    <w:sectPr w:rsidR="00FA62FC" w:rsidSect="00FA62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29C" w:rsidRDefault="00F2029C" w:rsidP="009F0C77">
      <w:r>
        <w:separator/>
      </w:r>
    </w:p>
  </w:endnote>
  <w:endnote w:type="continuationSeparator" w:id="0">
    <w:p w:rsidR="00F2029C" w:rsidRDefault="00F202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6187C0-4D44-49D1-9ACA-1AE31DE1525B}"/>
    <w:embedBold r:id="rId2" w:fontKey="{48F96503-9D50-478A-B567-7B1C9A6626E9}"/>
  </w:font>
  <w:font w:name="Calibri">
    <w:panose1 w:val="020F0502020204030204"/>
    <w:charset w:val="00"/>
    <w:family w:val="swiss"/>
    <w:pitch w:val="variable"/>
    <w:sig w:usb0="E0002EFF" w:usb1="C000247B" w:usb2="00000009" w:usb3="00000000" w:csb0="000001FF" w:csb1="00000000"/>
    <w:embedRegular r:id="rId3" w:fontKey="{05706621-6192-4894-BA71-F1263D8780E2}"/>
  </w:font>
  <w:font w:name="Segoe UI">
    <w:panose1 w:val="020B0502040204020203"/>
    <w:charset w:val="00"/>
    <w:family w:val="swiss"/>
    <w:pitch w:val="variable"/>
    <w:sig w:usb0="E4002EFF" w:usb1="C000E47F" w:usb2="00000009" w:usb3="00000000" w:csb0="000001FF" w:csb1="00000000"/>
    <w:embedRegular r:id="rId4" w:fontKey="{1265A9E9-C4F8-4D4A-908A-3CD2C9FA7B86}"/>
  </w:font>
  <w:font w:name="Cambria">
    <w:panose1 w:val="02040503050406030204"/>
    <w:charset w:val="00"/>
    <w:family w:val="roman"/>
    <w:pitch w:val="variable"/>
    <w:sig w:usb0="E00006FF" w:usb1="420024FF" w:usb2="02000000" w:usb3="00000000" w:csb0="0000019F" w:csb1="00000000"/>
    <w:embedRegular r:id="rId5" w:fontKey="{FF636DC4-B90F-4396-8388-3FB470DB8C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2FC" w:rsidRPr="00EB6BF9" w:rsidRDefault="00FA62FC" w:rsidP="00EB6BF9">
    <w:pPr>
      <w:pStyle w:val="Footer"/>
      <w:tabs>
        <w:tab w:val="clear" w:pos="4680"/>
        <w:tab w:val="clear" w:pos="9360"/>
        <w:tab w:val="center" w:pos="2995"/>
      </w:tabs>
      <w:spacing w:before="120"/>
    </w:pPr>
    <w:r>
      <w:t>[4752]</w:t>
    </w:r>
    <w:r>
      <w:tab/>
    </w:r>
    <w:r>
      <w:fldChar w:fldCharType="begin"/>
    </w:r>
    <w:r>
      <w:instrText xml:space="preserve"> PAGE  \* MERGEFORMAT </w:instrText>
    </w:r>
    <w:r>
      <w:fldChar w:fldCharType="separate"/>
    </w:r>
    <w:r w:rsidR="00C908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29C" w:rsidRDefault="00F2029C" w:rsidP="009F0C77">
      <w:r>
        <w:separator/>
      </w:r>
    </w:p>
  </w:footnote>
  <w:footnote w:type="continuationSeparator" w:id="0">
    <w:p w:rsidR="00F2029C" w:rsidRDefault="00F202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8WAB20"/>
    <w:docVar w:name="CoverBillType" w:val="b"/>
    <w:docVar w:name="DocPath" w:val="L:\Council\bills\AGM\19618WAB20.DOCX"/>
    <w:docVar w:name="dvBillNumber" w:val="4752"/>
    <w:docVar w:name="dvBillNumberPrefix" w:val="H. "/>
    <w:docVar w:name="dvOriginalBody" w:val="House"/>
    <w:docVar w:name="dvSteno" w:val="AGM"/>
    <w:docVar w:name="NameofBody" w:val="h"/>
    <w:docVar w:name="vGroup2" w:val="Council"/>
  </w:docVars>
  <w:rsids>
    <w:rsidRoot w:val="00AA2585"/>
    <w:rsid w:val="00011869"/>
    <w:rsid w:val="00015CD6"/>
    <w:rsid w:val="000C581C"/>
    <w:rsid w:val="000E0100"/>
    <w:rsid w:val="000E1785"/>
    <w:rsid w:val="000E6C8E"/>
    <w:rsid w:val="000F40FA"/>
    <w:rsid w:val="001035F1"/>
    <w:rsid w:val="0010776B"/>
    <w:rsid w:val="00133E66"/>
    <w:rsid w:val="001435A3"/>
    <w:rsid w:val="00146ED3"/>
    <w:rsid w:val="00151044"/>
    <w:rsid w:val="001753E0"/>
    <w:rsid w:val="001D08F2"/>
    <w:rsid w:val="001D3A58"/>
    <w:rsid w:val="001D525B"/>
    <w:rsid w:val="001D7F4F"/>
    <w:rsid w:val="00205238"/>
    <w:rsid w:val="0023045D"/>
    <w:rsid w:val="002321B6"/>
    <w:rsid w:val="00232912"/>
    <w:rsid w:val="00237A59"/>
    <w:rsid w:val="00250967"/>
    <w:rsid w:val="002543C8"/>
    <w:rsid w:val="0025541D"/>
    <w:rsid w:val="00284AAE"/>
    <w:rsid w:val="002A0AFF"/>
    <w:rsid w:val="002E5912"/>
    <w:rsid w:val="00301B21"/>
    <w:rsid w:val="00312440"/>
    <w:rsid w:val="00325348"/>
    <w:rsid w:val="0032732C"/>
    <w:rsid w:val="00336A3F"/>
    <w:rsid w:val="00336AD0"/>
    <w:rsid w:val="00342DA0"/>
    <w:rsid w:val="0037079A"/>
    <w:rsid w:val="003B65D6"/>
    <w:rsid w:val="003B69FB"/>
    <w:rsid w:val="003C4DAB"/>
    <w:rsid w:val="003D01E8"/>
    <w:rsid w:val="003E5288"/>
    <w:rsid w:val="003F6D79"/>
    <w:rsid w:val="0041760A"/>
    <w:rsid w:val="00417C01"/>
    <w:rsid w:val="004403BD"/>
    <w:rsid w:val="00461441"/>
    <w:rsid w:val="004809EE"/>
    <w:rsid w:val="004E7D54"/>
    <w:rsid w:val="0051509D"/>
    <w:rsid w:val="005273C6"/>
    <w:rsid w:val="00530A69"/>
    <w:rsid w:val="00545593"/>
    <w:rsid w:val="00552F2F"/>
    <w:rsid w:val="00556EBF"/>
    <w:rsid w:val="00577C6C"/>
    <w:rsid w:val="005A62FE"/>
    <w:rsid w:val="005B2AB2"/>
    <w:rsid w:val="005B3226"/>
    <w:rsid w:val="005C2FE2"/>
    <w:rsid w:val="005D28D8"/>
    <w:rsid w:val="005D467C"/>
    <w:rsid w:val="005E2BC9"/>
    <w:rsid w:val="00605102"/>
    <w:rsid w:val="006215AA"/>
    <w:rsid w:val="00663C70"/>
    <w:rsid w:val="006913C9"/>
    <w:rsid w:val="0069470D"/>
    <w:rsid w:val="006D58AA"/>
    <w:rsid w:val="006E087B"/>
    <w:rsid w:val="006E09B4"/>
    <w:rsid w:val="00734F00"/>
    <w:rsid w:val="007A70AE"/>
    <w:rsid w:val="008362E8"/>
    <w:rsid w:val="0085786E"/>
    <w:rsid w:val="00883705"/>
    <w:rsid w:val="0089501B"/>
    <w:rsid w:val="008A1768"/>
    <w:rsid w:val="008A489F"/>
    <w:rsid w:val="008E16ED"/>
    <w:rsid w:val="008F0F33"/>
    <w:rsid w:val="008F4429"/>
    <w:rsid w:val="0094021A"/>
    <w:rsid w:val="00973B1F"/>
    <w:rsid w:val="009B44AF"/>
    <w:rsid w:val="009C6A0B"/>
    <w:rsid w:val="009D10CE"/>
    <w:rsid w:val="009F0C77"/>
    <w:rsid w:val="009F4DD1"/>
    <w:rsid w:val="00A02543"/>
    <w:rsid w:val="00A1373F"/>
    <w:rsid w:val="00A41684"/>
    <w:rsid w:val="00A508D7"/>
    <w:rsid w:val="00A64E80"/>
    <w:rsid w:val="00A72BCD"/>
    <w:rsid w:val="00A741D9"/>
    <w:rsid w:val="00A833AB"/>
    <w:rsid w:val="00A9741D"/>
    <w:rsid w:val="00AA2585"/>
    <w:rsid w:val="00AC34A2"/>
    <w:rsid w:val="00AD1C9A"/>
    <w:rsid w:val="00AD4B17"/>
    <w:rsid w:val="00AD5853"/>
    <w:rsid w:val="00AE732E"/>
    <w:rsid w:val="00B412D4"/>
    <w:rsid w:val="00B61C1D"/>
    <w:rsid w:val="00BA4185"/>
    <w:rsid w:val="00BC2556"/>
    <w:rsid w:val="00BE3C22"/>
    <w:rsid w:val="00C0345E"/>
    <w:rsid w:val="00C31C95"/>
    <w:rsid w:val="00C3483A"/>
    <w:rsid w:val="00C40412"/>
    <w:rsid w:val="00C74E9D"/>
    <w:rsid w:val="00C826DD"/>
    <w:rsid w:val="00C82FD3"/>
    <w:rsid w:val="00C90847"/>
    <w:rsid w:val="00C92819"/>
    <w:rsid w:val="00CA5D09"/>
    <w:rsid w:val="00CC6B7B"/>
    <w:rsid w:val="00CD2089"/>
    <w:rsid w:val="00D73A67"/>
    <w:rsid w:val="00D970A9"/>
    <w:rsid w:val="00DF3845"/>
    <w:rsid w:val="00E224DA"/>
    <w:rsid w:val="00E41911"/>
    <w:rsid w:val="00E44B57"/>
    <w:rsid w:val="00E92EEF"/>
    <w:rsid w:val="00EB6BF9"/>
    <w:rsid w:val="00EB7816"/>
    <w:rsid w:val="00ED5AC9"/>
    <w:rsid w:val="00EE7B6F"/>
    <w:rsid w:val="00EF2368"/>
    <w:rsid w:val="00F2029C"/>
    <w:rsid w:val="00F24442"/>
    <w:rsid w:val="00F50AE3"/>
    <w:rsid w:val="00F655B7"/>
    <w:rsid w:val="00F656BA"/>
    <w:rsid w:val="00F67CF1"/>
    <w:rsid w:val="00F728AA"/>
    <w:rsid w:val="00F840F0"/>
    <w:rsid w:val="00FA62FC"/>
    <w:rsid w:val="00FB0D0D"/>
    <w:rsid w:val="00FB43B4"/>
    <w:rsid w:val="00FB6B0B"/>
    <w:rsid w:val="00FF09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803D2-9C56-43F0-9998-8DBD4CE64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0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01B"/>
    <w:rPr>
      <w:rFonts w:ascii="Segoe UI" w:eastAsia="Times New Roman" w:hAnsi="Segoe UI" w:cs="Segoe UI"/>
      <w:sz w:val="18"/>
      <w:szCs w:val="18"/>
    </w:rPr>
  </w:style>
  <w:style w:type="character" w:styleId="Hyperlink">
    <w:name w:val="Hyperlink"/>
    <w:basedOn w:val="DefaultParagraphFont"/>
    <w:uiPriority w:val="99"/>
    <w:unhideWhenUsed/>
    <w:rsid w:val="00FA6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B6E46-A467-41BF-9F42-7A3969A2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3</Pages>
  <Words>1378</Words>
  <Characters>7690</Characters>
  <Application>Microsoft Office Word</Application>
  <DocSecurity>0</DocSecurity>
  <Lines>307</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4752: Subject not yet available - South Carolina Legislature Online</dc:title>
  <dc:creator>Angie Morgan</dc:creator>
  <cp:lastModifiedBy>S Wilson</cp:lastModifiedBy>
  <cp:revision>2</cp:revision>
  <cp:lastPrinted>2019-12-03T21:34:00Z</cp:lastPrinted>
  <dcterms:created xsi:type="dcterms:W3CDTF">2020-01-30T17:18:00Z</dcterms:created>
  <dcterms:modified xsi:type="dcterms:W3CDTF">2020-01-30T17:18:00Z</dcterms:modified>
</cp:coreProperties>
</file>