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C03" w:rsidRDefault="00680C03" w:rsidP="00680C03">
      <w:pPr>
        <w:widowControl w:val="0"/>
        <w:jc w:val="center"/>
      </w:pPr>
      <w:r w:rsidRPr="00680C03">
        <w:rPr>
          <w:b/>
        </w:rPr>
        <w:t>South Carolina General Assembly</w:t>
      </w:r>
    </w:p>
    <w:p w:rsidR="00680C03" w:rsidRDefault="00680C03" w:rsidP="00680C03">
      <w:pPr>
        <w:widowControl w:val="0"/>
        <w:jc w:val="center"/>
      </w:pPr>
      <w:r>
        <w:t>123rd Session, 2019-2020</w:t>
      </w:r>
    </w:p>
    <w:p w:rsidR="00680C03" w:rsidRDefault="00680C03" w:rsidP="00680C03">
      <w:pPr>
        <w:widowControl w:val="0"/>
        <w:jc w:val="left"/>
      </w:pPr>
    </w:p>
    <w:p w:rsidR="00680C03" w:rsidRDefault="00680C03" w:rsidP="00680C03">
      <w:pPr>
        <w:widowControl w:val="0"/>
        <w:jc w:val="left"/>
        <w:rPr>
          <w:b/>
        </w:rPr>
      </w:pPr>
      <w:r w:rsidRPr="00680C03">
        <w:rPr>
          <w:b/>
        </w:rPr>
        <w:t>H. 4965</w:t>
      </w:r>
    </w:p>
    <w:p w:rsidR="00680C03" w:rsidRDefault="00680C03" w:rsidP="00680C03">
      <w:pPr>
        <w:widowControl w:val="0"/>
        <w:jc w:val="left"/>
        <w:rPr>
          <w:b/>
        </w:rPr>
      </w:pPr>
    </w:p>
    <w:p w:rsidR="00680C03" w:rsidRDefault="00680C03" w:rsidP="00680C03">
      <w:pPr>
        <w:widowControl w:val="0"/>
        <w:jc w:val="left"/>
      </w:pPr>
      <w:r w:rsidRPr="00680C03">
        <w:rPr>
          <w:b/>
        </w:rPr>
        <w:t>STATUS INFORMATION</w:t>
      </w:r>
    </w:p>
    <w:p w:rsidR="00680C03" w:rsidRDefault="00680C03" w:rsidP="00680C03">
      <w:pPr>
        <w:widowControl w:val="0"/>
        <w:jc w:val="left"/>
      </w:pPr>
    </w:p>
    <w:p w:rsidR="00680C03" w:rsidRDefault="00680C03" w:rsidP="00680C03">
      <w:pPr>
        <w:widowControl w:val="0"/>
        <w:jc w:val="left"/>
      </w:pPr>
      <w:r>
        <w:t>General Bill</w:t>
      </w:r>
    </w:p>
    <w:p w:rsidR="00680C03" w:rsidRDefault="00680C03" w:rsidP="00680C03">
      <w:pPr>
        <w:widowControl w:val="0"/>
        <w:jc w:val="left"/>
      </w:pPr>
      <w:r>
        <w:t>Sponsors: Rep. Rutherford</w:t>
      </w:r>
    </w:p>
    <w:p w:rsidR="00680C03" w:rsidRDefault="00680C03" w:rsidP="00680C03">
      <w:pPr>
        <w:widowControl w:val="0"/>
        <w:jc w:val="left"/>
      </w:pPr>
      <w:r>
        <w:t>Document Path: l:\council\bills\gt\5787cm20.docx</w:t>
      </w:r>
    </w:p>
    <w:p w:rsidR="00680C03" w:rsidRDefault="00680C03" w:rsidP="00680C03">
      <w:pPr>
        <w:widowControl w:val="0"/>
        <w:jc w:val="left"/>
      </w:pPr>
    </w:p>
    <w:p w:rsidR="00680C03" w:rsidRDefault="00680C03" w:rsidP="00680C03">
      <w:pPr>
        <w:widowControl w:val="0"/>
        <w:jc w:val="left"/>
      </w:pPr>
      <w:r>
        <w:t>Introduced in the House on January 21, 2020</w:t>
      </w:r>
    </w:p>
    <w:p w:rsidR="00680C03" w:rsidRDefault="00680C03" w:rsidP="00680C03">
      <w:pPr>
        <w:widowControl w:val="0"/>
        <w:jc w:val="left"/>
      </w:pPr>
      <w:r>
        <w:t xml:space="preserve">Currently residing in the House Committee on </w:t>
      </w:r>
      <w:r w:rsidRPr="00680C03">
        <w:rPr>
          <w:b/>
        </w:rPr>
        <w:t>Judiciary</w:t>
      </w:r>
    </w:p>
    <w:p w:rsidR="00680C03" w:rsidRDefault="00680C03" w:rsidP="00680C03">
      <w:pPr>
        <w:widowControl w:val="0"/>
        <w:jc w:val="left"/>
      </w:pPr>
    </w:p>
    <w:p w:rsidR="00680C03" w:rsidRDefault="0004032E" w:rsidP="00680C03">
      <w:pPr>
        <w:widowControl w:val="0"/>
        <w:jc w:val="left"/>
      </w:pPr>
      <w:r>
        <w:t>Summary: Prisoners</w:t>
      </w:r>
    </w:p>
    <w:p w:rsidR="00680C03" w:rsidRDefault="00680C03" w:rsidP="00680C03">
      <w:pPr>
        <w:widowControl w:val="0"/>
        <w:jc w:val="left"/>
      </w:pPr>
    </w:p>
    <w:p w:rsidR="00680C03" w:rsidRDefault="00680C03" w:rsidP="00680C03">
      <w:pPr>
        <w:widowControl w:val="0"/>
        <w:jc w:val="left"/>
      </w:pPr>
    </w:p>
    <w:p w:rsidR="00680C03" w:rsidRDefault="00680C03" w:rsidP="00680C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C03">
        <w:rPr>
          <w:b/>
        </w:rPr>
        <w:t>HISTORY OF LEGISLATIVE ACTIONS</w:t>
      </w:r>
    </w:p>
    <w:p w:rsidR="00680C03" w:rsidRDefault="00680C03" w:rsidP="00680C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0C03" w:rsidRPr="00680C03" w:rsidRDefault="00680C03" w:rsidP="00680C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0C03">
        <w:rPr>
          <w:u w:val="single"/>
        </w:rPr>
        <w:tab/>
        <w:t>Date</w:t>
      </w:r>
      <w:r w:rsidRPr="00680C03">
        <w:rPr>
          <w:u w:val="single"/>
        </w:rPr>
        <w:tab/>
        <w:t>Body</w:t>
      </w:r>
      <w:r w:rsidRPr="00680C03">
        <w:rPr>
          <w:u w:val="single"/>
        </w:rPr>
        <w:tab/>
        <w:t>Action Description with journal page number</w:t>
      </w:r>
      <w:r w:rsidRPr="00680C03">
        <w:rPr>
          <w:u w:val="single"/>
        </w:rPr>
        <w:tab/>
      </w:r>
    </w:p>
    <w:p w:rsidR="00A571A2" w:rsidRDefault="00A571A2" w:rsidP="00A57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read first time (</w:t>
      </w:r>
      <w:hyperlink r:id="rId7" w:history="1">
        <w:r w:rsidRPr="0072763E">
          <w:rPr>
            <w:rStyle w:val="Hyperlink"/>
          </w:rPr>
          <w:t>House Journal</w:t>
        </w:r>
        <w:r w:rsidRPr="0072763E">
          <w:rPr>
            <w:rStyle w:val="Hyperlink"/>
          </w:rPr>
          <w:noBreakHyphen/>
          <w:t>page 5</w:t>
        </w:r>
      </w:hyperlink>
      <w:r>
        <w:t>)</w:t>
      </w:r>
    </w:p>
    <w:p w:rsidR="00A571A2" w:rsidRDefault="00A571A2" w:rsidP="00A57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 xml:space="preserve">Referred to Committee on </w:t>
      </w:r>
      <w:r w:rsidRPr="0072763E">
        <w:rPr>
          <w:b/>
        </w:rPr>
        <w:t>Judiciary</w:t>
      </w:r>
      <w:r>
        <w:t xml:space="preserve"> (</w:t>
      </w:r>
      <w:hyperlink r:id="rId8" w:history="1">
        <w:r w:rsidRPr="0072763E">
          <w:rPr>
            <w:rStyle w:val="Hyperlink"/>
          </w:rPr>
          <w:t>House Journal</w:t>
        </w:r>
        <w:r w:rsidRPr="0072763E">
          <w:rPr>
            <w:rStyle w:val="Hyperlink"/>
          </w:rPr>
          <w:noBreakHyphen/>
          <w:t>page 5</w:t>
        </w:r>
      </w:hyperlink>
      <w:r>
        <w:t>)</w:t>
      </w:r>
    </w:p>
    <w:p w:rsidR="00A571A2" w:rsidRDefault="00A571A2" w:rsidP="00A571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80C03" w:rsidRDefault="00680C03" w:rsidP="00680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80C03">
          <w:rPr>
            <w:rStyle w:val="Hyperlink"/>
          </w:rPr>
          <w:t>legislative information</w:t>
        </w:r>
      </w:hyperlink>
      <w:r>
        <w:t xml:space="preserve"> at the website</w:t>
      </w:r>
    </w:p>
    <w:p w:rsidR="00680C03" w:rsidRDefault="00680C03" w:rsidP="00680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C03" w:rsidRPr="00680C03" w:rsidRDefault="00680C03" w:rsidP="00680C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0C03" w:rsidRDefault="00680C03" w:rsidP="00680C03">
      <w:pPr>
        <w:widowControl w:val="0"/>
        <w:jc w:val="left"/>
      </w:pPr>
      <w:r w:rsidRPr="00680C03">
        <w:rPr>
          <w:b/>
        </w:rPr>
        <w:t>VERSIONS OF THIS BILL</w:t>
      </w:r>
    </w:p>
    <w:p w:rsidR="00680C03" w:rsidRDefault="00680C03" w:rsidP="00680C03">
      <w:pPr>
        <w:widowControl w:val="0"/>
        <w:jc w:val="left"/>
      </w:pPr>
    </w:p>
    <w:p w:rsidR="00680C03" w:rsidRDefault="009D443F" w:rsidP="00680C03">
      <w:pPr>
        <w:widowControl w:val="0"/>
        <w:jc w:val="left"/>
      </w:pPr>
      <w:hyperlink r:id="rId10" w:history="1">
        <w:r w:rsidR="00680C03">
          <w:rPr>
            <w:rStyle w:val="Hyperlink"/>
          </w:rPr>
          <w:t>1/21/2020</w:t>
        </w:r>
      </w:hyperlink>
    </w:p>
    <w:p w:rsidR="00680C03" w:rsidRDefault="00680C03" w:rsidP="00680C03"/>
    <w:p w:rsidR="00680C03" w:rsidRDefault="00680C03" w:rsidP="00680C03">
      <w:pPr>
        <w:sectPr w:rsidR="00680C03" w:rsidSect="00680C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5F92" w:rsidRDefault="00155F9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55F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47F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24</w:t>
      </w:r>
      <w:r w:rsidR="0063765B">
        <w:noBreakHyphen/>
      </w:r>
      <w:r>
        <w:t>13</w:t>
      </w:r>
      <w:r w:rsidR="0063765B">
        <w:noBreakHyphen/>
      </w:r>
      <w:r>
        <w:t xml:space="preserve">185 SO </w:t>
      </w:r>
      <w:r w:rsidR="00757EC5">
        <w:t>AS TO PROVIDE THAT AN INMATE SHALL</w:t>
      </w:r>
      <w:r w:rsidR="00180B0D">
        <w:t xml:space="preserve"> NOT BE DENIED VISITATION </w:t>
      </w:r>
      <w:r>
        <w:t>RIGHTS UNDER CERTAIN CIRCUMSTANCES AND TO PROVID</w:t>
      </w:r>
      <w:r w:rsidR="000E7917">
        <w:t>E THAT ELECTRONIC COMMUNICATION</w:t>
      </w:r>
      <w:r>
        <w:t xml:space="preserve"> DEVICES MAY BE USED TO ALLOW AN INMATE TO COMMUNICATE WITH VISITORS.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D78E9">
        <w:t>Article 1, Chapter 13, Title 24 of the 1976 Code is amended by adding: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63765B">
        <w:noBreakHyphen/>
      </w:r>
      <w:r>
        <w:t>13</w:t>
      </w:r>
      <w:r w:rsidR="0063765B">
        <w:noBreakHyphen/>
      </w:r>
      <w:r>
        <w:t>185.</w:t>
      </w:r>
      <w:r>
        <w:tab/>
        <w:t>(A)</w:t>
      </w:r>
      <w:r>
        <w:tab/>
        <w:t>Notwithstanding another provision of law, a jail, detention facility, correctional facility, or prison shall not: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prohibit, eliminate, or unreasonably limit in</w:t>
      </w:r>
      <w:r w:rsidR="0063765B">
        <w:noBreakHyphen/>
      </w:r>
      <w:r>
        <w:t>person visitation of inmates; or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coerce, compel, or pressure an inmate to forego or limit in</w:t>
      </w:r>
      <w:r w:rsidR="0063765B">
        <w:noBreakHyphen/>
      </w:r>
      <w:r>
        <w:t>person visitation.</w:t>
      </w:r>
    </w:p>
    <w:p w:rsidR="00AD78E9" w:rsidRDefault="00AD78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jail, detention facility, correctional facility, or prison may use video or other types of electronic devices for inmate communication with visitors. However, communication by w</w:t>
      </w:r>
      <w:r w:rsidR="00757EC5">
        <w:t>ay of these types of devices is</w:t>
      </w:r>
      <w:r>
        <w:t xml:space="preserve"> in addition to and shall not replace in</w:t>
      </w:r>
      <w:r w:rsidR="0063765B">
        <w:noBreakHyphen/>
      </w:r>
      <w:r>
        <w:t>person visitation.</w:t>
      </w:r>
    </w:p>
    <w:p w:rsidR="0063765B" w:rsidRDefault="006376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Nothing contained in this section prohibits the temporary suspension of visitation privileges for good cause including, but not limited to, misbehavior or during an emergency.</w:t>
      </w:r>
      <w:r w:rsidR="00662E61">
        <w:t>”</w:t>
      </w: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47FB" w:rsidRDefault="009347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3765B">
        <w:t>2</w:t>
      </w:r>
      <w:r>
        <w:t>.</w:t>
      </w:r>
      <w:r>
        <w:tab/>
        <w:t>This act takes effect upon approval by the Governor.</w:t>
      </w:r>
    </w:p>
    <w:p w:rsidR="00EF61E7" w:rsidRDefault="0063765B" w:rsidP="005049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0C03" w:rsidRDefault="00680C03" w:rsidP="00680C03">
      <w:pPr>
        <w:suppressAutoHyphens/>
      </w:pPr>
    </w:p>
    <w:sectPr w:rsidR="00680C03" w:rsidSect="00680C0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8E9" w:rsidRDefault="00AD78E9" w:rsidP="009F0C77">
      <w:r>
        <w:separator/>
      </w:r>
    </w:p>
  </w:endnote>
  <w:endnote w:type="continuationSeparator" w:id="0">
    <w:p w:rsidR="00AD78E9" w:rsidRDefault="00AD78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CC9267-04E5-4A86-BF9D-5D1D442BB0F8}"/>
    <w:embedBold r:id="rId2" w:fontKey="{8E96E2D9-4AC0-4A8E-BBF5-FDE2FC04EAA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A051ED-CA34-4AA1-8F0D-578F140653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8110D68-8822-4C1F-9A03-3E6750BCA1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C03" w:rsidRPr="00155F92" w:rsidRDefault="00680C03" w:rsidP="00155F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4032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8E9" w:rsidRDefault="00AD78E9" w:rsidP="009F0C77">
      <w:r>
        <w:separator/>
      </w:r>
    </w:p>
  </w:footnote>
  <w:footnote w:type="continuationSeparator" w:id="0">
    <w:p w:rsidR="00AD78E9" w:rsidRDefault="00AD78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787CM20"/>
    <w:docVar w:name="CoverBillType" w:val="b"/>
    <w:docVar w:name="DocPath" w:val="L:\Council\bills\GT\5787CM20.DOCX"/>
    <w:docVar w:name="dvBillNumber" w:val="496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9347FB"/>
    <w:rsid w:val="00011869"/>
    <w:rsid w:val="00015CD6"/>
    <w:rsid w:val="0004032E"/>
    <w:rsid w:val="000E0100"/>
    <w:rsid w:val="000E1785"/>
    <w:rsid w:val="000E7917"/>
    <w:rsid w:val="000F40FA"/>
    <w:rsid w:val="001035F1"/>
    <w:rsid w:val="0010776B"/>
    <w:rsid w:val="00133E66"/>
    <w:rsid w:val="001435A3"/>
    <w:rsid w:val="00146ED3"/>
    <w:rsid w:val="00151044"/>
    <w:rsid w:val="00155F92"/>
    <w:rsid w:val="00180B0D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93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765B"/>
    <w:rsid w:val="00662E61"/>
    <w:rsid w:val="00680C03"/>
    <w:rsid w:val="006913C9"/>
    <w:rsid w:val="0069470D"/>
    <w:rsid w:val="006D58AA"/>
    <w:rsid w:val="006F2588"/>
    <w:rsid w:val="00734F00"/>
    <w:rsid w:val="00736959"/>
    <w:rsid w:val="0074599D"/>
    <w:rsid w:val="00757EC5"/>
    <w:rsid w:val="007A70AE"/>
    <w:rsid w:val="008362E8"/>
    <w:rsid w:val="0085786E"/>
    <w:rsid w:val="008A1768"/>
    <w:rsid w:val="008A489F"/>
    <w:rsid w:val="008F0F33"/>
    <w:rsid w:val="008F4429"/>
    <w:rsid w:val="009347FB"/>
    <w:rsid w:val="0094021A"/>
    <w:rsid w:val="009B44AF"/>
    <w:rsid w:val="009C2C6B"/>
    <w:rsid w:val="009C6A0B"/>
    <w:rsid w:val="009F0C77"/>
    <w:rsid w:val="009F4DD1"/>
    <w:rsid w:val="00A02543"/>
    <w:rsid w:val="00A41684"/>
    <w:rsid w:val="00A571A2"/>
    <w:rsid w:val="00A64E80"/>
    <w:rsid w:val="00A72BCD"/>
    <w:rsid w:val="00A741D9"/>
    <w:rsid w:val="00A833AB"/>
    <w:rsid w:val="00A9741D"/>
    <w:rsid w:val="00AA5812"/>
    <w:rsid w:val="00AC34A2"/>
    <w:rsid w:val="00AD1C9A"/>
    <w:rsid w:val="00AD4B17"/>
    <w:rsid w:val="00AD78E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D40A1"/>
    <w:rsid w:val="00EF2368"/>
    <w:rsid w:val="00EF61E7"/>
    <w:rsid w:val="00F055B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548668-8537-44AD-ABBB-4C9C367C9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0C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65_202001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6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C8E74-8806-4E91-9DB0-9F11CF02C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4965: Subject not yet available - South Carolina Legislature Online</dc:title>
  <dc:creator>Gwen Thurmond</dc:creator>
  <cp:lastModifiedBy>S Wilson</cp:lastModifiedBy>
  <cp:revision>2</cp:revision>
  <cp:lastPrinted>2020-01-16T15:42:00Z</cp:lastPrinted>
  <dcterms:created xsi:type="dcterms:W3CDTF">2020-01-27T15:54:00Z</dcterms:created>
  <dcterms:modified xsi:type="dcterms:W3CDTF">2020-01-27T15:54:00Z</dcterms:modified>
</cp:coreProperties>
</file>