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891" w:rsidRDefault="00775891" w:rsidP="00775891">
      <w:pPr>
        <w:widowControl w:val="0"/>
        <w:jc w:val="center"/>
      </w:pPr>
      <w:r w:rsidRPr="00775891">
        <w:rPr>
          <w:b/>
        </w:rPr>
        <w:t>South Carolina General Assembly</w:t>
      </w:r>
    </w:p>
    <w:p w:rsidR="00775891" w:rsidRDefault="00775891" w:rsidP="00775891">
      <w:pPr>
        <w:widowControl w:val="0"/>
        <w:jc w:val="center"/>
      </w:pPr>
      <w:r>
        <w:t>123rd Session, 2019-2020</w:t>
      </w:r>
    </w:p>
    <w:p w:rsidR="00775891" w:rsidRDefault="00775891" w:rsidP="00775891">
      <w:pPr>
        <w:widowControl w:val="0"/>
        <w:jc w:val="left"/>
      </w:pPr>
    </w:p>
    <w:p w:rsidR="00775891" w:rsidRDefault="00775891" w:rsidP="00775891">
      <w:pPr>
        <w:widowControl w:val="0"/>
        <w:jc w:val="left"/>
        <w:rPr>
          <w:b/>
        </w:rPr>
      </w:pPr>
      <w:r w:rsidRPr="00775891">
        <w:rPr>
          <w:b/>
        </w:rPr>
        <w:t>H. 5258</w:t>
      </w:r>
    </w:p>
    <w:p w:rsidR="00775891" w:rsidRDefault="00775891" w:rsidP="00775891">
      <w:pPr>
        <w:widowControl w:val="0"/>
        <w:jc w:val="left"/>
        <w:rPr>
          <w:b/>
        </w:rPr>
      </w:pPr>
    </w:p>
    <w:p w:rsidR="00775891" w:rsidRDefault="00775891" w:rsidP="00775891">
      <w:pPr>
        <w:widowControl w:val="0"/>
        <w:jc w:val="left"/>
      </w:pPr>
      <w:r w:rsidRPr="00775891">
        <w:rPr>
          <w:b/>
        </w:rPr>
        <w:t>STATUS INFORMATION</w:t>
      </w:r>
    </w:p>
    <w:p w:rsidR="00775891" w:rsidRDefault="00775891" w:rsidP="00775891">
      <w:pPr>
        <w:widowControl w:val="0"/>
        <w:jc w:val="left"/>
      </w:pPr>
    </w:p>
    <w:p w:rsidR="00775891" w:rsidRDefault="00775891" w:rsidP="00775891">
      <w:pPr>
        <w:widowControl w:val="0"/>
        <w:jc w:val="left"/>
      </w:pPr>
      <w:r>
        <w:t>House Resolution</w:t>
      </w:r>
    </w:p>
    <w:p w:rsidR="00775891" w:rsidRDefault="00775891" w:rsidP="00775891">
      <w:pPr>
        <w:widowControl w:val="0"/>
        <w:jc w:val="left"/>
      </w:pPr>
      <w:r>
        <w:t>Sponsors: Reps. Anderson, Alexander, Allison,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75891" w:rsidRDefault="00775891" w:rsidP="00775891">
      <w:pPr>
        <w:widowControl w:val="0"/>
        <w:jc w:val="left"/>
      </w:pPr>
      <w:r>
        <w:t>Document Path: l:\council\bills\lk\9095vr20.docx</w:t>
      </w:r>
    </w:p>
    <w:p w:rsidR="00775891" w:rsidRDefault="00775891" w:rsidP="00775891">
      <w:pPr>
        <w:widowControl w:val="0"/>
        <w:jc w:val="left"/>
      </w:pPr>
    </w:p>
    <w:p w:rsidR="00775891" w:rsidRDefault="00775891" w:rsidP="00775891">
      <w:pPr>
        <w:widowControl w:val="0"/>
        <w:jc w:val="left"/>
      </w:pPr>
      <w:r>
        <w:t>Introduced in the House on February 19, 2020</w:t>
      </w:r>
    </w:p>
    <w:p w:rsidR="00775891" w:rsidRDefault="00775891" w:rsidP="00775891">
      <w:pPr>
        <w:widowControl w:val="0"/>
        <w:jc w:val="left"/>
      </w:pPr>
      <w:r>
        <w:t>Adopted by the House on February 19, 2020</w:t>
      </w:r>
    </w:p>
    <w:p w:rsidR="00775891" w:rsidRDefault="00775891" w:rsidP="00775891">
      <w:pPr>
        <w:widowControl w:val="0"/>
        <w:jc w:val="left"/>
      </w:pPr>
    </w:p>
    <w:p w:rsidR="00775891" w:rsidRDefault="00D25128" w:rsidP="00775891">
      <w:pPr>
        <w:widowControl w:val="0"/>
        <w:jc w:val="left"/>
      </w:pPr>
      <w:r>
        <w:t>Summary: Henry Edsel Hemmingway</w:t>
      </w:r>
    </w:p>
    <w:p w:rsidR="00775891" w:rsidRDefault="00775891" w:rsidP="00775891">
      <w:pPr>
        <w:widowControl w:val="0"/>
        <w:jc w:val="left"/>
      </w:pPr>
    </w:p>
    <w:p w:rsidR="00775891" w:rsidRDefault="00775891" w:rsidP="00775891">
      <w:pPr>
        <w:widowControl w:val="0"/>
        <w:jc w:val="left"/>
      </w:pPr>
    </w:p>
    <w:p w:rsidR="00775891" w:rsidRDefault="00775891" w:rsidP="00775891">
      <w:pPr>
        <w:widowControl w:val="0"/>
        <w:tabs>
          <w:tab w:val="center" w:pos="590"/>
          <w:tab w:val="center" w:pos="1440"/>
          <w:tab w:val="left" w:pos="1872"/>
          <w:tab w:val="left" w:pos="9187"/>
        </w:tabs>
        <w:jc w:val="left"/>
      </w:pPr>
      <w:r w:rsidRPr="00775891">
        <w:rPr>
          <w:b/>
        </w:rPr>
        <w:t>HISTORY OF LEGISLATIVE ACTIONS</w:t>
      </w:r>
    </w:p>
    <w:p w:rsidR="00775891" w:rsidRDefault="00775891" w:rsidP="00775891">
      <w:pPr>
        <w:widowControl w:val="0"/>
        <w:tabs>
          <w:tab w:val="center" w:pos="590"/>
          <w:tab w:val="center" w:pos="1440"/>
          <w:tab w:val="left" w:pos="1872"/>
          <w:tab w:val="left" w:pos="9187"/>
        </w:tabs>
        <w:jc w:val="left"/>
      </w:pPr>
    </w:p>
    <w:p w:rsidR="00775891" w:rsidRPr="00775891" w:rsidRDefault="00775891" w:rsidP="00775891">
      <w:pPr>
        <w:widowControl w:val="0"/>
        <w:tabs>
          <w:tab w:val="center" w:pos="590"/>
          <w:tab w:val="center" w:pos="1440"/>
          <w:tab w:val="left" w:pos="1872"/>
          <w:tab w:val="left" w:pos="9187"/>
        </w:tabs>
        <w:jc w:val="left"/>
      </w:pPr>
      <w:r w:rsidRPr="00775891">
        <w:rPr>
          <w:u w:val="single"/>
        </w:rPr>
        <w:tab/>
        <w:t>Date</w:t>
      </w:r>
      <w:r w:rsidRPr="00775891">
        <w:rPr>
          <w:u w:val="single"/>
        </w:rPr>
        <w:tab/>
        <w:t>Body</w:t>
      </w:r>
      <w:r w:rsidRPr="00775891">
        <w:rPr>
          <w:u w:val="single"/>
        </w:rPr>
        <w:tab/>
        <w:t>Action Description with journal page number</w:t>
      </w:r>
      <w:r w:rsidRPr="00775891">
        <w:rPr>
          <w:u w:val="single"/>
        </w:rPr>
        <w:tab/>
      </w:r>
    </w:p>
    <w:p w:rsidR="00926668" w:rsidRDefault="00926668" w:rsidP="00926668">
      <w:pPr>
        <w:widowControl w:val="0"/>
        <w:tabs>
          <w:tab w:val="right" w:pos="1008"/>
          <w:tab w:val="left" w:pos="1152"/>
          <w:tab w:val="left" w:pos="1872"/>
          <w:tab w:val="left" w:pos="9187"/>
        </w:tabs>
        <w:ind w:left="2088" w:hanging="2088"/>
      </w:pPr>
      <w:r>
        <w:tab/>
        <w:t>2/19/2020</w:t>
      </w:r>
      <w:r>
        <w:tab/>
        <w:t>House</w:t>
      </w:r>
      <w:r>
        <w:tab/>
        <w:t>Introduced and adopted (</w:t>
      </w:r>
      <w:hyperlink r:id="rId7" w:history="1">
        <w:r w:rsidRPr="00CE1DE7">
          <w:rPr>
            <w:rStyle w:val="Hyperlink"/>
          </w:rPr>
          <w:t>House Journal</w:t>
        </w:r>
        <w:r w:rsidRPr="00CE1DE7">
          <w:rPr>
            <w:rStyle w:val="Hyperlink"/>
          </w:rPr>
          <w:noBreakHyphen/>
          <w:t>page 56</w:t>
        </w:r>
      </w:hyperlink>
      <w:r>
        <w:t>)</w:t>
      </w:r>
    </w:p>
    <w:p w:rsidR="00926668" w:rsidRDefault="00926668" w:rsidP="00926668">
      <w:pPr>
        <w:widowControl w:val="0"/>
        <w:tabs>
          <w:tab w:val="right" w:pos="1008"/>
          <w:tab w:val="left" w:pos="1152"/>
          <w:tab w:val="left" w:pos="1872"/>
          <w:tab w:val="left" w:pos="9187"/>
        </w:tabs>
        <w:ind w:left="2088" w:hanging="2088"/>
      </w:pPr>
    </w:p>
    <w:p w:rsidR="00775891" w:rsidRDefault="00775891" w:rsidP="007758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75891">
          <w:rPr>
            <w:rStyle w:val="Hyperlink"/>
          </w:rPr>
          <w:t>legislative information</w:t>
        </w:r>
      </w:hyperlink>
      <w:r>
        <w:t xml:space="preserve"> at the website</w:t>
      </w:r>
    </w:p>
    <w:p w:rsidR="00775891" w:rsidRDefault="00775891" w:rsidP="00775891">
      <w:pPr>
        <w:widowControl w:val="0"/>
        <w:tabs>
          <w:tab w:val="right" w:pos="1008"/>
          <w:tab w:val="left" w:pos="1152"/>
          <w:tab w:val="left" w:pos="1872"/>
          <w:tab w:val="left" w:pos="9187"/>
        </w:tabs>
        <w:ind w:left="2088" w:hanging="2088"/>
        <w:jc w:val="left"/>
      </w:pPr>
    </w:p>
    <w:p w:rsidR="00775891" w:rsidRPr="00775891" w:rsidRDefault="00775891" w:rsidP="00775891">
      <w:pPr>
        <w:widowControl w:val="0"/>
        <w:tabs>
          <w:tab w:val="right" w:pos="1008"/>
          <w:tab w:val="left" w:pos="1152"/>
          <w:tab w:val="left" w:pos="1872"/>
          <w:tab w:val="left" w:pos="9187"/>
        </w:tabs>
        <w:ind w:left="2088" w:hanging="2088"/>
        <w:jc w:val="left"/>
      </w:pPr>
    </w:p>
    <w:p w:rsidR="00775891" w:rsidRDefault="00775891" w:rsidP="00775891">
      <w:r w:rsidRPr="00775891">
        <w:rPr>
          <w:b/>
        </w:rPr>
        <w:t>VERSIONS OF THIS BILL</w:t>
      </w:r>
    </w:p>
    <w:p w:rsidR="00775891" w:rsidRDefault="00775891" w:rsidP="00775891"/>
    <w:p w:rsidR="00775891" w:rsidRDefault="00DE34AB" w:rsidP="00775891">
      <w:hyperlink r:id="rId9" w:history="1">
        <w:r w:rsidR="00775891">
          <w:rPr>
            <w:rStyle w:val="Hyperlink"/>
          </w:rPr>
          <w:t>2/19/2020</w:t>
        </w:r>
      </w:hyperlink>
    </w:p>
    <w:p w:rsidR="00775891" w:rsidRDefault="00775891" w:rsidP="00775891"/>
    <w:p w:rsidR="00775891" w:rsidRDefault="00775891" w:rsidP="00775891">
      <w:pPr>
        <w:sectPr w:rsidR="00775891" w:rsidSect="00775891">
          <w:pgSz w:w="12240" w:h="15840" w:code="1"/>
          <w:pgMar w:top="1080" w:right="1440" w:bottom="1080" w:left="1440" w:header="720" w:footer="720" w:gutter="0"/>
          <w:cols w:space="720"/>
          <w:noEndnote/>
          <w:docGrid w:linePitch="360"/>
        </w:sectPr>
      </w:pPr>
    </w:p>
    <w:p w:rsidR="00896012" w:rsidRDefault="008960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16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HENRY EDSEL “SEL” HEMINGWAY, J</w:t>
      </w:r>
      <w:r w:rsidR="00327768">
        <w:t>R.</w:t>
      </w:r>
      <w:r w:rsidR="00107695">
        <w:t>,</w:t>
      </w:r>
      <w:r w:rsidR="00327768">
        <w:t xml:space="preserve"> OF GEORGETOWN COUNTY FOR HIS </w:t>
      </w:r>
      <w:r>
        <w:t>YEARS OF DED</w:t>
      </w:r>
      <w:r w:rsidR="0012422C">
        <w:t xml:space="preserve">ICATED SERVICE AS </w:t>
      </w:r>
      <w:r w:rsidR="00983A7B">
        <w:t>GEORGETOWN COUNTY ADMINISTRATOR AND COMMITMENT TO THE STATE OF SOUTH CAROLINA</w:t>
      </w:r>
      <w:r w:rsidR="0032776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8A2" w:rsidRDefault="0052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8A2">
        <w:t xml:space="preserve">the members of the </w:t>
      </w:r>
      <w:r w:rsidR="00DB201E">
        <w:t xml:space="preserve">South Carolina </w:t>
      </w:r>
      <w:r w:rsidR="00E608A2">
        <w:t xml:space="preserve">House of Representatives are delighted to pause in their deliberations to recognize </w:t>
      </w:r>
      <w:r w:rsidR="00DB201E">
        <w:t>individuals</w:t>
      </w:r>
      <w:r w:rsidR="00E608A2">
        <w:t xml:space="preserve"> who devote the</w:t>
      </w:r>
      <w:r w:rsidR="0058492A">
        <w:t>mselves</w:t>
      </w:r>
      <w:r w:rsidR="00E608A2">
        <w:t xml:space="preserve"> to</w:t>
      </w:r>
      <w:r w:rsidR="0058492A">
        <w:t xml:space="preserve"> improving</w:t>
      </w:r>
      <w:r w:rsidR="00E608A2">
        <w:t xml:space="preserve"> the Palmetto State. </w:t>
      </w:r>
      <w:r>
        <w:t>Henry Edsel “Sel” Hemingway, Jr.</w:t>
      </w:r>
      <w:r w:rsidR="00E608A2">
        <w:t xml:space="preserve">, </w:t>
      </w:r>
      <w:r>
        <w:t>a native of Andrews in western Georgetown County</w:t>
      </w:r>
      <w:r w:rsidR="00E608A2">
        <w:t xml:space="preserve">, is one such </w:t>
      </w:r>
      <w:r w:rsidR="00DB201E">
        <w:t>person</w:t>
      </w:r>
      <w:r w:rsidR="00E608A2">
        <w:t xml:space="preserve">; and </w:t>
      </w:r>
    </w:p>
    <w:p w:rsidR="00E608A2" w:rsidRDefault="00E608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7ED" w:rsidRDefault="00E608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5237ED">
        <w:t xml:space="preserve">he oldest of five children, </w:t>
      </w:r>
      <w:r>
        <w:t>he</w:t>
      </w:r>
      <w:r w:rsidR="005237ED">
        <w:t xml:space="preserve"> was born to </w:t>
      </w:r>
      <w:r w:rsidR="00EC0E16">
        <w:t xml:space="preserve">Edsel and </w:t>
      </w:r>
      <w:r>
        <w:t>the late Anne Rhem Hemingway of Hemingway, and is a</w:t>
      </w:r>
      <w:r w:rsidR="00EC0E16">
        <w:t xml:space="preserve"> graduate of Clemson University</w:t>
      </w:r>
      <w:r>
        <w:t xml:space="preserve">. </w:t>
      </w:r>
      <w:r w:rsidR="0058492A">
        <w:t>A</w:t>
      </w:r>
      <w:r w:rsidR="00EC0E16">
        <w:t xml:space="preserve"> licensed certified public accountant</w:t>
      </w:r>
      <w:r w:rsidR="0058492A">
        <w:t>, he</w:t>
      </w:r>
      <w:r>
        <w:t xml:space="preserve"> </w:t>
      </w:r>
      <w:r w:rsidR="00EC0E16">
        <w:t>managed his family</w:t>
      </w:r>
      <w:r w:rsidR="007926CF" w:rsidRPr="007926CF">
        <w:t>’</w:t>
      </w:r>
      <w:r w:rsidR="00EC0E16">
        <w:t xml:space="preserve">s Ford dealership until </w:t>
      </w:r>
      <w:r>
        <w:t xml:space="preserve">April </w:t>
      </w:r>
      <w:r w:rsidR="00EC0E16">
        <w:t xml:space="preserve">2008, </w:t>
      </w:r>
      <w:r>
        <w:t xml:space="preserve">when </w:t>
      </w:r>
      <w:r w:rsidR="00EC0E16">
        <w:t xml:space="preserve">he </w:t>
      </w:r>
      <w:r>
        <w:t>resigned t</w:t>
      </w:r>
      <w:r w:rsidR="00EC0E16">
        <w:t xml:space="preserve">o </w:t>
      </w:r>
      <w:r w:rsidR="0058492A">
        <w:t>become the county administrator for Georgetown County</w:t>
      </w:r>
      <w:r w:rsidR="00EC0E16">
        <w:t>; and</w:t>
      </w:r>
    </w:p>
    <w:p w:rsidR="005237ED" w:rsidRDefault="0052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59" w:rsidRDefault="00C10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0E16">
        <w:t xml:space="preserve">Mr. Hemingway </w:t>
      </w:r>
      <w:r w:rsidR="002949AC">
        <w:t xml:space="preserve">has </w:t>
      </w:r>
      <w:r w:rsidR="009676FC">
        <w:t xml:space="preserve">brought commitment and leadership </w:t>
      </w:r>
      <w:r w:rsidR="00E608A2">
        <w:t>to</w:t>
      </w:r>
      <w:r w:rsidR="002949AC">
        <w:t xml:space="preserve"> </w:t>
      </w:r>
      <w:r w:rsidR="009676FC">
        <w:t>G</w:t>
      </w:r>
      <w:r w:rsidR="002949AC">
        <w:t>eorgetown County as a longtime dedicated public servant</w:t>
      </w:r>
      <w:r w:rsidR="0058492A">
        <w:t>. Prior to serving as county administrator, he was a member of the Georgetown County Council f</w:t>
      </w:r>
      <w:r w:rsidR="002949AC">
        <w:t xml:space="preserve">or eleven years, </w:t>
      </w:r>
      <w:r w:rsidR="0058492A">
        <w:t xml:space="preserve">following in his father’s footsteps, </w:t>
      </w:r>
      <w:r w:rsidR="002949AC">
        <w:t>eight of which he spent as chairman; and</w:t>
      </w:r>
    </w:p>
    <w:p w:rsidR="002949AC" w:rsidRDefault="00294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AC" w:rsidRDefault="00294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Hemingway </w:t>
      </w:r>
      <w:r w:rsidR="005237ED">
        <w:t xml:space="preserve">has proven to be generous with his time and talents in numerous ways. Beyond his service to the county, he has served two terms as president of the Andrews Rotary Club, as well as serving as president of the Andrews Industrial Development Corporation, chairman of the Georgetown County United Way campaign, </w:t>
      </w:r>
      <w:r w:rsidR="00717902">
        <w:t xml:space="preserve">and </w:t>
      </w:r>
      <w:r w:rsidR="005237ED">
        <w:t>chairman of the Georgetown County Economic Development Commission; and</w:t>
      </w:r>
    </w:p>
    <w:p w:rsidR="005237ED" w:rsidRDefault="0052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7ED" w:rsidRDefault="0052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0E16">
        <w:t xml:space="preserve">a man of faith, Mr. Hemingway is a member of Trinity United Methodist Church. In addition to attending services, he  teaches Sunday </w:t>
      </w:r>
      <w:r w:rsidR="00717902">
        <w:t>school</w:t>
      </w:r>
      <w:r w:rsidR="00EC0E16">
        <w:t xml:space="preserve"> and serves as a certified lay speaker; and </w:t>
      </w:r>
    </w:p>
    <w:p w:rsidR="00EC0E16" w:rsidRDefault="00EC0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2C" w:rsidRDefault="00EC0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84C19">
        <w:t xml:space="preserve"> in his personal life, Mr. Hemingway has been extraordinarily blessed. He and his wife</w:t>
      </w:r>
      <w:r w:rsidR="0058492A">
        <w:t>,</w:t>
      </w:r>
      <w:r w:rsidR="00384C19">
        <w:t xml:space="preserve"> Kathy</w:t>
      </w:r>
      <w:r w:rsidR="0058492A">
        <w:t>,</w:t>
      </w:r>
      <w:r w:rsidR="00384C19">
        <w:t xml:space="preserve"> have four children and fourteen grandchildren </w:t>
      </w:r>
      <w:r w:rsidR="0012422C">
        <w:t>whom</w:t>
      </w:r>
      <w:r w:rsidR="00384C19">
        <w:t xml:space="preserve"> they love and cherish</w:t>
      </w:r>
      <w:r w:rsidR="0012422C">
        <w:t xml:space="preserve">; and </w:t>
      </w:r>
    </w:p>
    <w:p w:rsidR="0012422C" w:rsidRDefault="00124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AC" w:rsidRDefault="00124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enjoys the great outdoors, including </w:t>
      </w:r>
      <w:r w:rsidR="00384C19">
        <w:t>hunting, fishing, camping, and golfing</w:t>
      </w:r>
      <w:r>
        <w:t>, and he regularly at</w:t>
      </w:r>
      <w:r w:rsidR="00384C19">
        <w:t>tend</w:t>
      </w:r>
      <w:r>
        <w:t>s</w:t>
      </w:r>
      <w:r w:rsidR="00384C19">
        <w:t xml:space="preserve"> Clemson football and basketball games with his family</w:t>
      </w:r>
      <w:r>
        <w:t>, especially his grandsons. Never taking himself too</w:t>
      </w:r>
      <w:r w:rsidR="00384C19">
        <w:t xml:space="preserve"> serious</w:t>
      </w:r>
      <w:r>
        <w:t>ly, he also enjoys portraying Forest Gump</w:t>
      </w:r>
      <w:r w:rsidR="00384C19">
        <w:t xml:space="preserve"> to elicit laughter, tears, and profound thought from others; and</w:t>
      </w:r>
    </w:p>
    <w:p w:rsidR="002949AC" w:rsidRDefault="00294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49AC">
        <w:t>appreciative of the legacy of consistent commitment and excellence Henry Edsel “Sel” Hemingway, Jr.</w:t>
      </w:r>
      <w:r w:rsidR="00107695">
        <w:t>,</w:t>
      </w:r>
      <w:r w:rsidR="002949AC">
        <w:t xml:space="preserve"> has bestowed on this great State, particularly Georgetown County, the </w:t>
      </w:r>
      <w:r w:rsidR="00006CD9">
        <w:t xml:space="preserve">members of the </w:t>
      </w:r>
      <w:r w:rsidR="00DB201E">
        <w:t xml:space="preserve">South Carolina </w:t>
      </w:r>
      <w:r w:rsidR="00006CD9">
        <w:t xml:space="preserve">House of Representatives </w:t>
      </w:r>
      <w:r w:rsidR="002949AC">
        <w:t xml:space="preserve">take great pleasure in </w:t>
      </w:r>
      <w:r w:rsidR="00006CD9">
        <w:t>thanking him for his public service</w:t>
      </w:r>
      <w:r>
        <w:t>. Now, therefore,</w:t>
      </w: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0059">
        <w:t xml:space="preserve"> the members of the South Carolina House of Representatives, by this resolution, recognize and commend Henry Edsel “Sel” Hemingway, Jr.</w:t>
      </w:r>
      <w:r w:rsidR="00107695">
        <w:t>,</w:t>
      </w:r>
      <w:r w:rsidR="00C10059">
        <w:t xml:space="preserve"> of Georgetown County for his years of dedicated service </w:t>
      </w:r>
      <w:r w:rsidR="00327768">
        <w:t xml:space="preserve">as Georgetown County Administrator and </w:t>
      </w:r>
      <w:r w:rsidR="00983A7B">
        <w:t>commitment to the state of South Carolina</w:t>
      </w:r>
      <w:r w:rsidR="00C10059">
        <w:t>.</w:t>
      </w: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10059">
        <w:t xml:space="preserve"> Henry Edsel “Sel” Hemingway, Jr.</w:t>
      </w:r>
    </w:p>
    <w:p w:rsidR="00F908D3" w:rsidRDefault="007926CF" w:rsidP="0018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891" w:rsidRDefault="00775891" w:rsidP="00775891">
      <w:pPr>
        <w:suppressAutoHyphens/>
      </w:pPr>
    </w:p>
    <w:sectPr w:rsidR="00775891" w:rsidSect="007758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92A" w:rsidRDefault="0058492A" w:rsidP="009F0C77">
      <w:r>
        <w:separator/>
      </w:r>
    </w:p>
  </w:endnote>
  <w:endnote w:type="continuationSeparator" w:id="0">
    <w:p w:rsidR="0058492A" w:rsidRDefault="00584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048801-AF99-4896-A492-C09C6CF540B8}"/>
    <w:embedBold r:id="rId2" w:fontKey="{3B307B08-6FDE-42CD-BC7F-8A99164301A8}"/>
  </w:font>
  <w:font w:name="Calibri">
    <w:panose1 w:val="020F0502020204030204"/>
    <w:charset w:val="00"/>
    <w:family w:val="swiss"/>
    <w:pitch w:val="variable"/>
    <w:sig w:usb0="E0002EFF" w:usb1="C000247B" w:usb2="00000009" w:usb3="00000000" w:csb0="000001FF" w:csb1="00000000"/>
    <w:embedRegular r:id="rId3" w:fontKey="{55AC6F47-F20E-4F4E-AE7D-C3C636850D15}"/>
  </w:font>
  <w:font w:name="Segoe UI">
    <w:panose1 w:val="020B0502040204020203"/>
    <w:charset w:val="00"/>
    <w:family w:val="swiss"/>
    <w:pitch w:val="variable"/>
    <w:sig w:usb0="E4002EFF" w:usb1="C000E47F" w:usb2="00000009" w:usb3="00000000" w:csb0="000001FF" w:csb1="00000000"/>
    <w:embedRegular r:id="rId4" w:fontKey="{560517E2-C0E7-4E6D-A246-7DF0AB58EC0F}"/>
  </w:font>
  <w:font w:name="Cambria">
    <w:panose1 w:val="02040503050406030204"/>
    <w:charset w:val="00"/>
    <w:family w:val="roman"/>
    <w:pitch w:val="variable"/>
    <w:sig w:usb0="E00006FF" w:usb1="420024FF" w:usb2="02000000" w:usb3="00000000" w:csb0="0000019F" w:csb1="00000000"/>
    <w:embedRegular r:id="rId5" w:fontKey="{3971985C-607B-4BD2-9B66-6419F95493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91" w:rsidRPr="00896012" w:rsidRDefault="00775891" w:rsidP="00896012">
    <w:pPr>
      <w:pStyle w:val="Footer"/>
      <w:tabs>
        <w:tab w:val="clear" w:pos="4680"/>
        <w:tab w:val="clear" w:pos="9360"/>
        <w:tab w:val="center" w:pos="2995"/>
      </w:tabs>
      <w:spacing w:before="120"/>
    </w:pPr>
    <w:r>
      <w:t>[5258]</w:t>
    </w:r>
    <w:r>
      <w:tab/>
    </w:r>
    <w:r>
      <w:fldChar w:fldCharType="begin"/>
    </w:r>
    <w:r>
      <w:instrText xml:space="preserve"> PAGE  \* MERGEFORMAT </w:instrText>
    </w:r>
    <w:r>
      <w:fldChar w:fldCharType="separate"/>
    </w:r>
    <w:r w:rsidR="00D251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92A" w:rsidRDefault="0058492A" w:rsidP="009F0C77">
      <w:r>
        <w:separator/>
      </w:r>
    </w:p>
  </w:footnote>
  <w:footnote w:type="continuationSeparator" w:id="0">
    <w:p w:rsidR="0058492A" w:rsidRDefault="00584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5VR20"/>
    <w:docVar w:name="CoverBillType" w:val="r"/>
    <w:docVar w:name="DocPath" w:val="L:\Council\bills\LK\9095VR20.DOCX"/>
    <w:docVar w:name="dvBillNumber" w:val="5258"/>
    <w:docVar w:name="dvBillNumberPrefix" w:val="H. "/>
    <w:docVar w:name="dvOriginalBody" w:val="House"/>
    <w:docVar w:name="dvSteno" w:val="LK"/>
    <w:docVar w:name="NameofBody" w:val="h"/>
    <w:docVar w:name="vGroup2" w:val="Council"/>
  </w:docVars>
  <w:rsids>
    <w:rsidRoot w:val="00E61671"/>
    <w:rsid w:val="00006CD9"/>
    <w:rsid w:val="00011869"/>
    <w:rsid w:val="00015CD6"/>
    <w:rsid w:val="000E0100"/>
    <w:rsid w:val="000E1785"/>
    <w:rsid w:val="000F40FA"/>
    <w:rsid w:val="001035F1"/>
    <w:rsid w:val="00107695"/>
    <w:rsid w:val="0010776B"/>
    <w:rsid w:val="0012422C"/>
    <w:rsid w:val="00133E66"/>
    <w:rsid w:val="001435A3"/>
    <w:rsid w:val="00146ED3"/>
    <w:rsid w:val="00151044"/>
    <w:rsid w:val="00185978"/>
    <w:rsid w:val="001D08F2"/>
    <w:rsid w:val="001D3A58"/>
    <w:rsid w:val="001D525B"/>
    <w:rsid w:val="001D7F4F"/>
    <w:rsid w:val="00205238"/>
    <w:rsid w:val="002321B6"/>
    <w:rsid w:val="00232912"/>
    <w:rsid w:val="00250967"/>
    <w:rsid w:val="002543C8"/>
    <w:rsid w:val="0025541D"/>
    <w:rsid w:val="00284AAE"/>
    <w:rsid w:val="002949AC"/>
    <w:rsid w:val="002E5912"/>
    <w:rsid w:val="00301B21"/>
    <w:rsid w:val="00325348"/>
    <w:rsid w:val="0032732C"/>
    <w:rsid w:val="00327768"/>
    <w:rsid w:val="00336AD0"/>
    <w:rsid w:val="00340792"/>
    <w:rsid w:val="0037079A"/>
    <w:rsid w:val="00384C19"/>
    <w:rsid w:val="003C4DAB"/>
    <w:rsid w:val="003D01E8"/>
    <w:rsid w:val="003E5288"/>
    <w:rsid w:val="003F6D79"/>
    <w:rsid w:val="0041760A"/>
    <w:rsid w:val="00417C01"/>
    <w:rsid w:val="004403BD"/>
    <w:rsid w:val="00461441"/>
    <w:rsid w:val="00464F17"/>
    <w:rsid w:val="004809EE"/>
    <w:rsid w:val="004E7D54"/>
    <w:rsid w:val="004F32B3"/>
    <w:rsid w:val="005237ED"/>
    <w:rsid w:val="005273C6"/>
    <w:rsid w:val="00530A69"/>
    <w:rsid w:val="00545593"/>
    <w:rsid w:val="00556EBF"/>
    <w:rsid w:val="00577C6C"/>
    <w:rsid w:val="0058492A"/>
    <w:rsid w:val="005A62FE"/>
    <w:rsid w:val="005C1064"/>
    <w:rsid w:val="005C2FE2"/>
    <w:rsid w:val="005E2BC9"/>
    <w:rsid w:val="00605102"/>
    <w:rsid w:val="006215AA"/>
    <w:rsid w:val="006913C9"/>
    <w:rsid w:val="0069470D"/>
    <w:rsid w:val="006D58AA"/>
    <w:rsid w:val="00701CEF"/>
    <w:rsid w:val="00717902"/>
    <w:rsid w:val="00734F00"/>
    <w:rsid w:val="00736959"/>
    <w:rsid w:val="00775891"/>
    <w:rsid w:val="007926CF"/>
    <w:rsid w:val="007A70AE"/>
    <w:rsid w:val="008362E8"/>
    <w:rsid w:val="0085786E"/>
    <w:rsid w:val="00896012"/>
    <w:rsid w:val="008A1768"/>
    <w:rsid w:val="008A489F"/>
    <w:rsid w:val="008F0F33"/>
    <w:rsid w:val="008F4429"/>
    <w:rsid w:val="00926668"/>
    <w:rsid w:val="0094021A"/>
    <w:rsid w:val="009676FC"/>
    <w:rsid w:val="00983A7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CE3"/>
    <w:rsid w:val="00B412D4"/>
    <w:rsid w:val="00B64FFF"/>
    <w:rsid w:val="00BE3C22"/>
    <w:rsid w:val="00C0345E"/>
    <w:rsid w:val="00C10059"/>
    <w:rsid w:val="00C21ABE"/>
    <w:rsid w:val="00C31C95"/>
    <w:rsid w:val="00C3483A"/>
    <w:rsid w:val="00C74E9D"/>
    <w:rsid w:val="00C826DD"/>
    <w:rsid w:val="00C82FD3"/>
    <w:rsid w:val="00C92819"/>
    <w:rsid w:val="00CC6B7B"/>
    <w:rsid w:val="00CD2089"/>
    <w:rsid w:val="00D25128"/>
    <w:rsid w:val="00D47577"/>
    <w:rsid w:val="00D73A67"/>
    <w:rsid w:val="00D970A9"/>
    <w:rsid w:val="00DB201E"/>
    <w:rsid w:val="00DF3845"/>
    <w:rsid w:val="00E41911"/>
    <w:rsid w:val="00E44B57"/>
    <w:rsid w:val="00E608A2"/>
    <w:rsid w:val="00E61671"/>
    <w:rsid w:val="00E92EEF"/>
    <w:rsid w:val="00EC0E16"/>
    <w:rsid w:val="00EF2368"/>
    <w:rsid w:val="00F24442"/>
    <w:rsid w:val="00F50AE3"/>
    <w:rsid w:val="00F5685A"/>
    <w:rsid w:val="00F655B7"/>
    <w:rsid w:val="00F656BA"/>
    <w:rsid w:val="00F67CF1"/>
    <w:rsid w:val="00F728AA"/>
    <w:rsid w:val="00F840F0"/>
    <w:rsid w:val="00F908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D09458-82F7-49C9-99C1-BB29DB4C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22C"/>
    <w:rPr>
      <w:rFonts w:ascii="Segoe UI" w:eastAsia="Times New Roman" w:hAnsi="Segoe UI" w:cs="Segoe UI"/>
      <w:sz w:val="18"/>
      <w:szCs w:val="18"/>
    </w:rPr>
  </w:style>
  <w:style w:type="character" w:styleId="Hyperlink">
    <w:name w:val="Hyperlink"/>
    <w:basedOn w:val="DefaultParagraphFont"/>
    <w:uiPriority w:val="99"/>
    <w:unhideWhenUsed/>
    <w:rsid w:val="007758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8&amp;session=123&amp;summary=B" TargetMode="Externa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58_2020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324A0-A942-4F9A-8C8B-28BEB3E69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5258: Subject not yet available - South Carolina Legislature Online</dc:title>
  <dc:creator>Lindsey Knipp</dc:creator>
  <cp:lastModifiedBy>S Wilson</cp:lastModifiedBy>
  <cp:revision>2</cp:revision>
  <cp:lastPrinted>2020-02-19T16:16:00Z</cp:lastPrinted>
  <dcterms:created xsi:type="dcterms:W3CDTF">2020-02-21T14:56:00Z</dcterms:created>
  <dcterms:modified xsi:type="dcterms:W3CDTF">2020-02-21T14:56:00Z</dcterms:modified>
</cp:coreProperties>
</file>