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A40" w:rsidRDefault="00D70A40" w:rsidP="00D70A40">
      <w:pPr>
        <w:widowControl w:val="0"/>
        <w:jc w:val="center"/>
      </w:pPr>
      <w:r w:rsidRPr="00D70A40">
        <w:rPr>
          <w:b/>
        </w:rPr>
        <w:t>South Carolina General Assembly</w:t>
      </w:r>
    </w:p>
    <w:p w:rsidR="00D70A40" w:rsidRDefault="00D70A40" w:rsidP="00D70A40">
      <w:pPr>
        <w:widowControl w:val="0"/>
        <w:jc w:val="center"/>
      </w:pPr>
      <w:r>
        <w:t>123rd Session, 2019-2020</w:t>
      </w:r>
    </w:p>
    <w:p w:rsidR="00D70A40" w:rsidRDefault="00D70A40" w:rsidP="00D70A40">
      <w:pPr>
        <w:widowControl w:val="0"/>
        <w:jc w:val="left"/>
      </w:pPr>
    </w:p>
    <w:p w:rsidR="00D70A40" w:rsidRDefault="00D70A40" w:rsidP="00D70A40">
      <w:pPr>
        <w:widowControl w:val="0"/>
        <w:jc w:val="left"/>
        <w:rPr>
          <w:b/>
        </w:rPr>
      </w:pPr>
      <w:r w:rsidRPr="00D70A40">
        <w:rPr>
          <w:b/>
        </w:rPr>
        <w:t>H. 5466</w:t>
      </w:r>
    </w:p>
    <w:p w:rsidR="00D70A40" w:rsidRDefault="00D70A40" w:rsidP="00D70A40">
      <w:pPr>
        <w:widowControl w:val="0"/>
        <w:jc w:val="left"/>
        <w:rPr>
          <w:b/>
        </w:rPr>
      </w:pPr>
    </w:p>
    <w:p w:rsidR="00D70A40" w:rsidRDefault="00D70A40" w:rsidP="00D70A40">
      <w:pPr>
        <w:widowControl w:val="0"/>
        <w:jc w:val="left"/>
      </w:pPr>
      <w:r w:rsidRPr="00D70A40">
        <w:rPr>
          <w:b/>
        </w:rPr>
        <w:t>STATUS INFORMATION</w:t>
      </w:r>
    </w:p>
    <w:p w:rsidR="00D70A40" w:rsidRDefault="00D70A40" w:rsidP="00D70A40">
      <w:pPr>
        <w:widowControl w:val="0"/>
        <w:jc w:val="left"/>
      </w:pPr>
    </w:p>
    <w:p w:rsidR="00D70A40" w:rsidRDefault="00D70A40" w:rsidP="00D70A40">
      <w:pPr>
        <w:widowControl w:val="0"/>
        <w:jc w:val="left"/>
      </w:pPr>
      <w:r>
        <w:t>House Resolution</w:t>
      </w:r>
    </w:p>
    <w:p w:rsidR="00D70A40" w:rsidRDefault="00D70A40" w:rsidP="00D70A40">
      <w:pPr>
        <w:widowControl w:val="0"/>
        <w:jc w:val="left"/>
      </w:pPr>
      <w:r>
        <w:t>Sponsors: Reps. Finlay,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D70A40" w:rsidRDefault="00D70A40" w:rsidP="00D70A40">
      <w:pPr>
        <w:widowControl w:val="0"/>
        <w:jc w:val="left"/>
      </w:pPr>
      <w:r>
        <w:t>Document Path: l:\council\bills\lk\9123ph20.docx</w:t>
      </w:r>
    </w:p>
    <w:p w:rsidR="00D70A40" w:rsidRDefault="00D70A40" w:rsidP="00D70A40">
      <w:pPr>
        <w:widowControl w:val="0"/>
        <w:jc w:val="left"/>
      </w:pPr>
    </w:p>
    <w:p w:rsidR="00D70A40" w:rsidRDefault="00D70A40" w:rsidP="00D70A40">
      <w:pPr>
        <w:widowControl w:val="0"/>
        <w:jc w:val="left"/>
      </w:pPr>
      <w:r>
        <w:t>Introduced in the House on May 12, 2020</w:t>
      </w:r>
    </w:p>
    <w:p w:rsidR="00D70A40" w:rsidRDefault="00D70A40" w:rsidP="00D70A40">
      <w:pPr>
        <w:widowControl w:val="0"/>
        <w:jc w:val="left"/>
      </w:pPr>
      <w:r>
        <w:t>Adopted by the House on May 12, 2020</w:t>
      </w:r>
    </w:p>
    <w:p w:rsidR="00D70A40" w:rsidRDefault="00D70A40" w:rsidP="00D70A40">
      <w:pPr>
        <w:widowControl w:val="0"/>
        <w:jc w:val="left"/>
      </w:pPr>
    </w:p>
    <w:p w:rsidR="00D70A40" w:rsidRDefault="003430D6" w:rsidP="00D70A40">
      <w:pPr>
        <w:widowControl w:val="0"/>
        <w:jc w:val="left"/>
      </w:pPr>
      <w:r>
        <w:t>Summary: Richard Neal Grimble, Sr.</w:t>
      </w:r>
    </w:p>
    <w:p w:rsidR="00D70A40" w:rsidRDefault="00D70A40" w:rsidP="00D70A40">
      <w:pPr>
        <w:widowControl w:val="0"/>
        <w:jc w:val="left"/>
      </w:pPr>
    </w:p>
    <w:p w:rsidR="00D70A40" w:rsidRDefault="00D70A40" w:rsidP="00D70A40">
      <w:pPr>
        <w:widowControl w:val="0"/>
        <w:jc w:val="left"/>
      </w:pPr>
    </w:p>
    <w:p w:rsidR="00D70A40" w:rsidRDefault="00D70A40" w:rsidP="00D70A40">
      <w:pPr>
        <w:widowControl w:val="0"/>
        <w:tabs>
          <w:tab w:val="center" w:pos="590"/>
          <w:tab w:val="center" w:pos="1440"/>
          <w:tab w:val="left" w:pos="1872"/>
          <w:tab w:val="left" w:pos="9187"/>
        </w:tabs>
        <w:jc w:val="left"/>
      </w:pPr>
      <w:r w:rsidRPr="00D70A40">
        <w:rPr>
          <w:b/>
        </w:rPr>
        <w:t>HISTORY OF LEGISLATIVE ACTIONS</w:t>
      </w:r>
    </w:p>
    <w:p w:rsidR="00D70A40" w:rsidRDefault="00D70A40" w:rsidP="00D70A40">
      <w:pPr>
        <w:widowControl w:val="0"/>
        <w:tabs>
          <w:tab w:val="center" w:pos="590"/>
          <w:tab w:val="center" w:pos="1440"/>
          <w:tab w:val="left" w:pos="1872"/>
          <w:tab w:val="left" w:pos="9187"/>
        </w:tabs>
        <w:jc w:val="left"/>
      </w:pPr>
    </w:p>
    <w:p w:rsidR="00D70A40" w:rsidRPr="00D70A40" w:rsidRDefault="00D70A40" w:rsidP="00D70A40">
      <w:pPr>
        <w:widowControl w:val="0"/>
        <w:tabs>
          <w:tab w:val="center" w:pos="590"/>
          <w:tab w:val="center" w:pos="1440"/>
          <w:tab w:val="left" w:pos="1872"/>
          <w:tab w:val="left" w:pos="9187"/>
        </w:tabs>
        <w:jc w:val="left"/>
      </w:pPr>
      <w:r w:rsidRPr="00D70A40">
        <w:rPr>
          <w:u w:val="single"/>
        </w:rPr>
        <w:tab/>
        <w:t>Date</w:t>
      </w:r>
      <w:r w:rsidRPr="00D70A40">
        <w:rPr>
          <w:u w:val="single"/>
        </w:rPr>
        <w:tab/>
        <w:t>Body</w:t>
      </w:r>
      <w:r w:rsidRPr="00D70A40">
        <w:rPr>
          <w:u w:val="single"/>
        </w:rPr>
        <w:tab/>
        <w:t>Action Description with journal page number</w:t>
      </w:r>
      <w:r w:rsidRPr="00D70A40">
        <w:rPr>
          <w:u w:val="single"/>
        </w:rPr>
        <w:tab/>
      </w:r>
    </w:p>
    <w:p w:rsidR="00D70A40" w:rsidRDefault="00D70A40" w:rsidP="00D70A40">
      <w:pPr>
        <w:widowControl w:val="0"/>
        <w:tabs>
          <w:tab w:val="right" w:pos="1008"/>
          <w:tab w:val="left" w:pos="1152"/>
          <w:tab w:val="left" w:pos="1872"/>
          <w:tab w:val="left" w:pos="9187"/>
        </w:tabs>
        <w:ind w:left="2088" w:hanging="2088"/>
      </w:pPr>
      <w:r>
        <w:tab/>
        <w:t>5/12/2020</w:t>
      </w:r>
      <w:r>
        <w:tab/>
        <w:t>House</w:t>
      </w:r>
      <w:r>
        <w:tab/>
        <w:t>Introduced and adopted</w:t>
      </w:r>
    </w:p>
    <w:p w:rsidR="00D70A40" w:rsidRDefault="00D70A40" w:rsidP="00D70A40">
      <w:pPr>
        <w:widowControl w:val="0"/>
        <w:tabs>
          <w:tab w:val="right" w:pos="1008"/>
          <w:tab w:val="left" w:pos="1152"/>
          <w:tab w:val="left" w:pos="1872"/>
          <w:tab w:val="left" w:pos="9187"/>
        </w:tabs>
        <w:ind w:left="2088" w:hanging="2088"/>
      </w:pPr>
    </w:p>
    <w:p w:rsidR="00D70A40" w:rsidRDefault="00D70A40" w:rsidP="00D70A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D70A40">
          <w:rPr>
            <w:rStyle w:val="Hyperlink"/>
          </w:rPr>
          <w:t>legislative information</w:t>
        </w:r>
      </w:hyperlink>
      <w:r>
        <w:t xml:space="preserve"> at the website</w:t>
      </w:r>
    </w:p>
    <w:p w:rsidR="00D70A40" w:rsidRDefault="00D70A40" w:rsidP="00D70A40">
      <w:pPr>
        <w:widowControl w:val="0"/>
        <w:tabs>
          <w:tab w:val="right" w:pos="1008"/>
          <w:tab w:val="left" w:pos="1152"/>
          <w:tab w:val="left" w:pos="1872"/>
          <w:tab w:val="left" w:pos="9187"/>
        </w:tabs>
        <w:ind w:left="2088" w:hanging="2088"/>
        <w:jc w:val="left"/>
      </w:pPr>
    </w:p>
    <w:p w:rsidR="00D70A40" w:rsidRPr="00D70A40" w:rsidRDefault="00D70A40" w:rsidP="00D70A40">
      <w:pPr>
        <w:widowControl w:val="0"/>
        <w:tabs>
          <w:tab w:val="right" w:pos="1008"/>
          <w:tab w:val="left" w:pos="1152"/>
          <w:tab w:val="left" w:pos="1872"/>
          <w:tab w:val="left" w:pos="9187"/>
        </w:tabs>
        <w:ind w:left="2088" w:hanging="2088"/>
        <w:jc w:val="left"/>
      </w:pPr>
    </w:p>
    <w:p w:rsidR="00D70A40" w:rsidRDefault="00D70A40" w:rsidP="00D70A40">
      <w:r w:rsidRPr="00D70A40">
        <w:rPr>
          <w:b/>
        </w:rPr>
        <w:t>VERSIONS OF THIS BILL</w:t>
      </w:r>
    </w:p>
    <w:p w:rsidR="00D70A40" w:rsidRDefault="00D70A40" w:rsidP="00D70A40"/>
    <w:p w:rsidR="00D70A40" w:rsidRDefault="007A2F93" w:rsidP="00D70A40">
      <w:hyperlink r:id="rId8" w:history="1">
        <w:r w:rsidR="00D70A40">
          <w:rPr>
            <w:rStyle w:val="Hyperlink"/>
          </w:rPr>
          <w:t>5/12/2020</w:t>
        </w:r>
      </w:hyperlink>
    </w:p>
    <w:p w:rsidR="00D70A40" w:rsidRDefault="00D70A40" w:rsidP="00D70A40"/>
    <w:p w:rsidR="00D70A40" w:rsidRDefault="00D70A40" w:rsidP="00D70A40">
      <w:pPr>
        <w:sectPr w:rsidR="00D70A40" w:rsidSect="00D70A40">
          <w:pgSz w:w="12240" w:h="15840" w:code="1"/>
          <w:pgMar w:top="1080" w:right="1440" w:bottom="1080" w:left="1440" w:header="720" w:footer="720" w:gutter="0"/>
          <w:cols w:space="720"/>
          <w:noEndnote/>
          <w:docGrid w:linePitch="360"/>
        </w:sectPr>
      </w:pPr>
    </w:p>
    <w:p w:rsidR="008527B1" w:rsidRDefault="008527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79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3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RICHARD NEAL GRIBBLE, SR., OF COLUMBIA,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34A6" w:rsidRDefault="00AF3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66A60">
        <w:t>,</w:t>
      </w:r>
      <w:r>
        <w:t xml:space="preserve"> the members of the South Carolina House of Representatives were deeply saddened to learn of the passing of Richard Neal Gribble, Sr.</w:t>
      </w:r>
      <w:r w:rsidR="00266A60">
        <w:t>,</w:t>
      </w:r>
      <w:r>
        <w:t xml:space="preserve"> on Sunday, February 23, 2020, at the venerable age of eighty</w:t>
      </w:r>
      <w:r w:rsidR="00990BEE">
        <w:noBreakHyphen/>
      </w:r>
      <w:r>
        <w:t>eight; and</w:t>
      </w:r>
    </w:p>
    <w:p w:rsidR="00AF34A6" w:rsidRDefault="00AF3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2A7" w:rsidRDefault="00AF3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Richard was born in Charlotte on July 6, 1931, later moving to Columbia</w:t>
      </w:r>
      <w:r w:rsidR="002762A7">
        <w:t xml:space="preserve">. A diligent and dedicated employee, he </w:t>
      </w:r>
      <w:r w:rsidR="00AA58C2">
        <w:t>worked in the insurance industry in leadership capacities for many years</w:t>
      </w:r>
      <w:r w:rsidR="002762A7">
        <w:t xml:space="preserve">. His expertise and technical knowledge made him uniquely qualified to serve as an advisor to three state departments of insurance regarding insurance premium financing, </w:t>
      </w:r>
      <w:r w:rsidR="00943DFB">
        <w:t>and as an advisor to South Carolina legislative committees pertaining to insurance premium financing; and</w:t>
      </w:r>
    </w:p>
    <w:p w:rsidR="00AF34A6" w:rsidRDefault="00AF3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DFB" w:rsidRDefault="00943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his skill and ability in his field of expertise, the South Carolina House of Representatives commended Mr. Gribble</w:t>
      </w:r>
      <w:r w:rsidR="00990BEE" w:rsidRPr="00990BEE">
        <w:t>’</w:t>
      </w:r>
      <w:r>
        <w:t>s work in 1994, praising his creativity, leadership, knowledge, and tireless efforts; and</w:t>
      </w:r>
    </w:p>
    <w:p w:rsidR="00943DFB" w:rsidRDefault="00943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DFB" w:rsidRDefault="00943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outside of his work, Mr. Gribble was a member of Trinity Episcopal Cathedral, the Camellia Ball, the Summit Club, and the Forest Lake Club. Also, enjoying spending time outdoo</w:t>
      </w:r>
      <w:r w:rsidR="00C86AD3">
        <w:t xml:space="preserve">rs, he was an avid gardener </w:t>
      </w:r>
      <w:r>
        <w:t>ke</w:t>
      </w:r>
      <w:r w:rsidR="00C86AD3">
        <w:t>eping</w:t>
      </w:r>
      <w:r>
        <w:t xml:space="preserve"> </w:t>
      </w:r>
      <w:r w:rsidR="00C86AD3">
        <w:t xml:space="preserve">his </w:t>
      </w:r>
      <w:r>
        <w:t>home garden in constant year</w:t>
      </w:r>
      <w:r w:rsidR="00990BEE">
        <w:noBreakHyphen/>
      </w:r>
      <w:r>
        <w:t>round bloom; and</w:t>
      </w:r>
    </w:p>
    <w:p w:rsidR="00943DFB" w:rsidRDefault="00943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DFB" w:rsidRDefault="00943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Richard was married to his wife, Carolina Marshall Gribble, for sixty</w:t>
      </w:r>
      <w:r w:rsidR="00990BEE">
        <w:noBreakHyphen/>
      </w:r>
      <w:r>
        <w:t xml:space="preserve">three years. Experiencing all the joys and challenges that marriage holds, the couple had three children, the late Richard Neal Gribble, Jr., George </w:t>
      </w:r>
      <w:r w:rsidR="00CA3EE2">
        <w:t>Wilmot</w:t>
      </w:r>
      <w:r>
        <w:t xml:space="preserve"> Marshall Gribble, and </w:t>
      </w:r>
      <w:r w:rsidR="00770A5E">
        <w:t>Carolina Lee Gribble Bryan. Together</w:t>
      </w:r>
      <w:r w:rsidR="00977AE7">
        <w:t>, Richard and Carolina</w:t>
      </w:r>
      <w:r w:rsidR="00770A5E">
        <w:t xml:space="preserve"> were the proud grandparents of William King Bryan</w:t>
      </w:r>
      <w:r w:rsidR="00617AA9">
        <w:t>, III</w:t>
      </w:r>
      <w:r w:rsidR="00770A5E">
        <w:t>; and</w:t>
      </w:r>
    </w:p>
    <w:p w:rsidR="00770A5E" w:rsidRDefault="0077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15" w:rsidRDefault="0077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loving husband, father, grandfather, and friend, he will be greatly missed by all who had the privilege of knowing him. Now, therefore,</w:t>
      </w:r>
    </w:p>
    <w:p w:rsidR="00A87915" w:rsidRDefault="00A87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15" w:rsidRDefault="00A87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87915" w:rsidRDefault="00A87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15" w:rsidRDefault="00A87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34A6">
        <w:t xml:space="preserve"> the members of the South Carolina House of Representatives, by this resolution, express profound sorrow upon the passing of Richard Neal Gribble, Sr., of Columbia, celebrate his life, and extend the deepest sympathy to his family and many friends.</w:t>
      </w:r>
    </w:p>
    <w:p w:rsidR="00A87915" w:rsidRDefault="00A87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15" w:rsidRDefault="00A87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70A5E">
        <w:t xml:space="preserve"> Carolina Marshall Gribble on behalf of the family.</w:t>
      </w:r>
    </w:p>
    <w:p w:rsidR="0002530A" w:rsidRDefault="00990B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0A40" w:rsidRDefault="00D70A40" w:rsidP="00D70A40">
      <w:pPr>
        <w:suppressAutoHyphens/>
      </w:pPr>
    </w:p>
    <w:sectPr w:rsidR="00D70A40" w:rsidSect="00D70A4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68B" w:rsidRDefault="00B2368B" w:rsidP="009F0C77">
      <w:r>
        <w:separator/>
      </w:r>
    </w:p>
  </w:endnote>
  <w:endnote w:type="continuationSeparator" w:id="0">
    <w:p w:rsidR="00B2368B" w:rsidRDefault="00B236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FD72EAF-66A7-48E5-A9A3-7C097563CD8A}"/>
    <w:embedBold r:id="rId2" w:fontKey="{F996F6E9-4957-4750-8BF7-D85D64F83234}"/>
  </w:font>
  <w:font w:name="Calibri">
    <w:panose1 w:val="020F0502020204030204"/>
    <w:charset w:val="00"/>
    <w:family w:val="swiss"/>
    <w:pitch w:val="variable"/>
    <w:sig w:usb0="E0002EFF" w:usb1="C000247B" w:usb2="00000009" w:usb3="00000000" w:csb0="000001FF" w:csb1="00000000"/>
    <w:embedRegular r:id="rId3" w:fontKey="{E235F462-EB5A-4884-BB70-9A8DE0B2330B}"/>
  </w:font>
  <w:font w:name="Segoe UI">
    <w:panose1 w:val="020B0502040204020203"/>
    <w:charset w:val="00"/>
    <w:family w:val="swiss"/>
    <w:pitch w:val="variable"/>
    <w:sig w:usb0="E4002EFF" w:usb1="C000E47F" w:usb2="00000009" w:usb3="00000000" w:csb0="000001FF" w:csb1="00000000"/>
    <w:embedRegular r:id="rId4" w:fontKey="{83A54AEF-5CC8-41CD-8D28-4A073D996C42}"/>
  </w:font>
  <w:font w:name="Cambria">
    <w:panose1 w:val="02040503050406030204"/>
    <w:charset w:val="00"/>
    <w:family w:val="roman"/>
    <w:pitch w:val="variable"/>
    <w:sig w:usb0="E00006FF" w:usb1="420024FF" w:usb2="02000000" w:usb3="00000000" w:csb0="0000019F" w:csb1="00000000"/>
    <w:embedRegular r:id="rId5" w:fontKey="{7650CDDE-5204-4E98-B5D2-96886EC98E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A40" w:rsidRPr="008527B1" w:rsidRDefault="00D70A40" w:rsidP="008527B1">
    <w:pPr>
      <w:pStyle w:val="Footer"/>
      <w:tabs>
        <w:tab w:val="clear" w:pos="4680"/>
        <w:tab w:val="clear" w:pos="9360"/>
        <w:tab w:val="center" w:pos="2995"/>
      </w:tabs>
      <w:spacing w:before="120"/>
    </w:pPr>
    <w:r>
      <w:t>[5466]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68B" w:rsidRDefault="00B2368B" w:rsidP="009F0C77">
      <w:r>
        <w:separator/>
      </w:r>
    </w:p>
  </w:footnote>
  <w:footnote w:type="continuationSeparator" w:id="0">
    <w:p w:rsidR="00B2368B" w:rsidRDefault="00B236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3PH20"/>
    <w:docVar w:name="CoverBillType" w:val="r"/>
    <w:docVar w:name="DocPath" w:val="L:\Council\bills\LK\9123PH20.DOCX"/>
    <w:docVar w:name="dvBillNumber" w:val="5466"/>
    <w:docVar w:name="dvBillNumberPrefix" w:val="H. "/>
    <w:docVar w:name="dvOriginalBody" w:val="House"/>
    <w:docVar w:name="dvSteno" w:val="LK"/>
    <w:docVar w:name="NameofBody" w:val="h"/>
    <w:docVar w:name="vGroup2" w:val="Council"/>
  </w:docVars>
  <w:rsids>
    <w:rsidRoot w:val="00A87915"/>
    <w:rsid w:val="00011869"/>
    <w:rsid w:val="00015CD6"/>
    <w:rsid w:val="0002530A"/>
    <w:rsid w:val="000274DD"/>
    <w:rsid w:val="000E0100"/>
    <w:rsid w:val="000E1785"/>
    <w:rsid w:val="000E32A8"/>
    <w:rsid w:val="000E521A"/>
    <w:rsid w:val="000F40FA"/>
    <w:rsid w:val="001035F1"/>
    <w:rsid w:val="0010776B"/>
    <w:rsid w:val="00133E66"/>
    <w:rsid w:val="001435A3"/>
    <w:rsid w:val="00146ED3"/>
    <w:rsid w:val="00151044"/>
    <w:rsid w:val="001752A7"/>
    <w:rsid w:val="001D08F2"/>
    <w:rsid w:val="001D3A58"/>
    <w:rsid w:val="001D525B"/>
    <w:rsid w:val="001D7F4F"/>
    <w:rsid w:val="00205238"/>
    <w:rsid w:val="002321B6"/>
    <w:rsid w:val="00232912"/>
    <w:rsid w:val="00250967"/>
    <w:rsid w:val="002543C8"/>
    <w:rsid w:val="0025541D"/>
    <w:rsid w:val="00266A60"/>
    <w:rsid w:val="002762A7"/>
    <w:rsid w:val="00284AAE"/>
    <w:rsid w:val="002D5CC3"/>
    <w:rsid w:val="002E5912"/>
    <w:rsid w:val="00301B21"/>
    <w:rsid w:val="00325348"/>
    <w:rsid w:val="0032732C"/>
    <w:rsid w:val="00336AD0"/>
    <w:rsid w:val="003430D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AA9"/>
    <w:rsid w:val="006215AA"/>
    <w:rsid w:val="00640790"/>
    <w:rsid w:val="006913C9"/>
    <w:rsid w:val="0069470D"/>
    <w:rsid w:val="006D58AA"/>
    <w:rsid w:val="00734F00"/>
    <w:rsid w:val="00736959"/>
    <w:rsid w:val="00770A5E"/>
    <w:rsid w:val="007A70AE"/>
    <w:rsid w:val="008362E8"/>
    <w:rsid w:val="008527B1"/>
    <w:rsid w:val="0085786E"/>
    <w:rsid w:val="00872762"/>
    <w:rsid w:val="008A1768"/>
    <w:rsid w:val="008A489F"/>
    <w:rsid w:val="008F0F33"/>
    <w:rsid w:val="008F4429"/>
    <w:rsid w:val="0094021A"/>
    <w:rsid w:val="00943DFB"/>
    <w:rsid w:val="00977AE7"/>
    <w:rsid w:val="00990BEE"/>
    <w:rsid w:val="009B44AF"/>
    <w:rsid w:val="009C6A0B"/>
    <w:rsid w:val="009F0C77"/>
    <w:rsid w:val="009F4DD1"/>
    <w:rsid w:val="00A02543"/>
    <w:rsid w:val="00A364E9"/>
    <w:rsid w:val="00A41684"/>
    <w:rsid w:val="00A64E80"/>
    <w:rsid w:val="00A72BCD"/>
    <w:rsid w:val="00A741D9"/>
    <w:rsid w:val="00A833AB"/>
    <w:rsid w:val="00A87915"/>
    <w:rsid w:val="00A9741D"/>
    <w:rsid w:val="00AA58C2"/>
    <w:rsid w:val="00AC34A2"/>
    <w:rsid w:val="00AD1C9A"/>
    <w:rsid w:val="00AD4B17"/>
    <w:rsid w:val="00AF34A6"/>
    <w:rsid w:val="00B2368B"/>
    <w:rsid w:val="00B412D4"/>
    <w:rsid w:val="00B64FFF"/>
    <w:rsid w:val="00BE3C22"/>
    <w:rsid w:val="00BE741D"/>
    <w:rsid w:val="00C0345E"/>
    <w:rsid w:val="00C21ABE"/>
    <w:rsid w:val="00C31C95"/>
    <w:rsid w:val="00C3483A"/>
    <w:rsid w:val="00C74E9D"/>
    <w:rsid w:val="00C826DD"/>
    <w:rsid w:val="00C82FD3"/>
    <w:rsid w:val="00C86AD3"/>
    <w:rsid w:val="00C92819"/>
    <w:rsid w:val="00CA3EE2"/>
    <w:rsid w:val="00CC6B7B"/>
    <w:rsid w:val="00CD2089"/>
    <w:rsid w:val="00D70A4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02A444-7315-4DD1-985D-5F3FC153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6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68B"/>
    <w:rPr>
      <w:rFonts w:ascii="Segoe UI" w:eastAsia="Times New Roman" w:hAnsi="Segoe UI" w:cs="Segoe UI"/>
      <w:sz w:val="18"/>
      <w:szCs w:val="18"/>
    </w:rPr>
  </w:style>
  <w:style w:type="character" w:styleId="Hyperlink">
    <w:name w:val="Hyperlink"/>
    <w:basedOn w:val="DefaultParagraphFont"/>
    <w:uiPriority w:val="99"/>
    <w:unhideWhenUsed/>
    <w:rsid w:val="00D70A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66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66&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DA712-5FE8-4831-BA1B-A5BFCACDF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617</Words>
  <Characters>3483</Characters>
  <Application>Microsoft Office Word</Application>
  <DocSecurity>0</DocSecurity>
  <Lines>108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5466: Subject not yet available - South Carolina Legislature Online</dc:title>
  <dc:creator>Lindsey Knipp</dc:creator>
  <cp:lastModifiedBy>Derrick Williamson</cp:lastModifiedBy>
  <cp:revision>2</cp:revision>
  <cp:lastPrinted>2020-03-17T15:37:00Z</cp:lastPrinted>
  <dcterms:created xsi:type="dcterms:W3CDTF">2020-05-13T19:04:00Z</dcterms:created>
  <dcterms:modified xsi:type="dcterms:W3CDTF">2020-05-13T19:04:00Z</dcterms:modified>
</cp:coreProperties>
</file>