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436" w:rsidRDefault="00C32436" w:rsidP="00C32436">
      <w:pPr>
        <w:widowControl w:val="0"/>
        <w:jc w:val="center"/>
      </w:pPr>
      <w:r w:rsidRPr="00C32436">
        <w:rPr>
          <w:b/>
        </w:rPr>
        <w:t>South Carolina General Assembly</w:t>
      </w:r>
    </w:p>
    <w:p w:rsidR="00C32436" w:rsidRDefault="00C32436" w:rsidP="00C32436">
      <w:pPr>
        <w:widowControl w:val="0"/>
        <w:jc w:val="center"/>
      </w:pPr>
      <w:r>
        <w:t>123rd Session, 2019-2020</w:t>
      </w:r>
    </w:p>
    <w:p w:rsidR="00C32436" w:rsidRDefault="00C32436" w:rsidP="00C32436">
      <w:pPr>
        <w:widowControl w:val="0"/>
        <w:jc w:val="left"/>
      </w:pPr>
    </w:p>
    <w:p w:rsidR="00C32436" w:rsidRDefault="00C32436" w:rsidP="00C32436">
      <w:pPr>
        <w:widowControl w:val="0"/>
        <w:jc w:val="left"/>
        <w:rPr>
          <w:b/>
        </w:rPr>
      </w:pPr>
      <w:r w:rsidRPr="00C32436">
        <w:rPr>
          <w:b/>
        </w:rPr>
        <w:t>H. 5502</w:t>
      </w:r>
    </w:p>
    <w:p w:rsidR="00C32436" w:rsidRDefault="00C32436" w:rsidP="00C32436">
      <w:pPr>
        <w:widowControl w:val="0"/>
        <w:jc w:val="left"/>
        <w:rPr>
          <w:b/>
        </w:rPr>
      </w:pPr>
    </w:p>
    <w:p w:rsidR="00C32436" w:rsidRDefault="00C32436" w:rsidP="00C32436">
      <w:pPr>
        <w:widowControl w:val="0"/>
        <w:jc w:val="left"/>
      </w:pPr>
      <w:r w:rsidRPr="00C32436">
        <w:rPr>
          <w:b/>
        </w:rPr>
        <w:t>STATUS INFORMATION</w:t>
      </w:r>
    </w:p>
    <w:p w:rsidR="00C32436" w:rsidRDefault="00C32436" w:rsidP="00C32436">
      <w:pPr>
        <w:widowControl w:val="0"/>
        <w:jc w:val="left"/>
      </w:pPr>
    </w:p>
    <w:p w:rsidR="00C32436" w:rsidRDefault="00C32436" w:rsidP="00C32436">
      <w:pPr>
        <w:widowControl w:val="0"/>
        <w:jc w:val="left"/>
      </w:pPr>
      <w:r>
        <w:t>House Resolution</w:t>
      </w:r>
    </w:p>
    <w:p w:rsidR="00C32436" w:rsidRDefault="00C32436" w:rsidP="00C32436">
      <w:pPr>
        <w:widowControl w:val="0"/>
        <w:jc w:val="left"/>
      </w:pPr>
      <w:r>
        <w:t>Sponsors: Reps. Brawley, Alexander, Allison, Anderson, Atkinson, Bailey, Bales, Ballentine, Bamberg, Bannister, Bennett, Bernstein, Blackwell, Bradley,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32436" w:rsidRDefault="00C32436" w:rsidP="00C32436">
      <w:pPr>
        <w:widowControl w:val="0"/>
        <w:jc w:val="left"/>
      </w:pPr>
      <w:r>
        <w:t>Document Path: l:\council\bills\lk\9139ph20.docx</w:t>
      </w:r>
    </w:p>
    <w:p w:rsidR="00C32436" w:rsidRDefault="00C32436" w:rsidP="00C32436">
      <w:pPr>
        <w:widowControl w:val="0"/>
        <w:jc w:val="left"/>
      </w:pPr>
    </w:p>
    <w:p w:rsidR="00C32436" w:rsidRDefault="00C32436" w:rsidP="00C32436">
      <w:pPr>
        <w:widowControl w:val="0"/>
        <w:jc w:val="left"/>
      </w:pPr>
      <w:r>
        <w:t>Introduced in the House on June 24, 2020</w:t>
      </w:r>
    </w:p>
    <w:p w:rsidR="00C32436" w:rsidRDefault="00C32436" w:rsidP="00C32436">
      <w:pPr>
        <w:widowControl w:val="0"/>
        <w:jc w:val="left"/>
      </w:pPr>
      <w:r>
        <w:t>Adopted by the House on June 24, 2020</w:t>
      </w:r>
    </w:p>
    <w:p w:rsidR="00C32436" w:rsidRDefault="00C32436" w:rsidP="00C32436">
      <w:pPr>
        <w:widowControl w:val="0"/>
        <w:jc w:val="left"/>
      </w:pPr>
    </w:p>
    <w:p w:rsidR="00C32436" w:rsidRDefault="001F723F" w:rsidP="00C32436">
      <w:pPr>
        <w:widowControl w:val="0"/>
        <w:jc w:val="left"/>
      </w:pPr>
      <w:r>
        <w:t>Summary: Lula Goodson Daniels</w:t>
      </w:r>
    </w:p>
    <w:p w:rsidR="00C32436" w:rsidRDefault="00C32436" w:rsidP="00C32436">
      <w:pPr>
        <w:widowControl w:val="0"/>
        <w:jc w:val="left"/>
      </w:pPr>
    </w:p>
    <w:p w:rsidR="00C32436" w:rsidRDefault="00C32436" w:rsidP="00C32436">
      <w:pPr>
        <w:widowControl w:val="0"/>
        <w:jc w:val="left"/>
      </w:pPr>
    </w:p>
    <w:p w:rsidR="00C32436" w:rsidRDefault="00C32436" w:rsidP="00C32436">
      <w:pPr>
        <w:widowControl w:val="0"/>
        <w:tabs>
          <w:tab w:val="center" w:pos="590"/>
          <w:tab w:val="center" w:pos="1440"/>
          <w:tab w:val="left" w:pos="1872"/>
          <w:tab w:val="left" w:pos="9187"/>
        </w:tabs>
        <w:jc w:val="left"/>
      </w:pPr>
      <w:r w:rsidRPr="00C32436">
        <w:rPr>
          <w:b/>
        </w:rPr>
        <w:t>HISTORY OF LEGISLATIVE ACTIONS</w:t>
      </w:r>
    </w:p>
    <w:p w:rsidR="00C32436" w:rsidRDefault="00C32436" w:rsidP="00C32436">
      <w:pPr>
        <w:widowControl w:val="0"/>
        <w:tabs>
          <w:tab w:val="center" w:pos="590"/>
          <w:tab w:val="center" w:pos="1440"/>
          <w:tab w:val="left" w:pos="1872"/>
          <w:tab w:val="left" w:pos="9187"/>
        </w:tabs>
        <w:jc w:val="left"/>
      </w:pPr>
    </w:p>
    <w:p w:rsidR="00C32436" w:rsidRPr="00C32436" w:rsidRDefault="00C32436" w:rsidP="00C32436">
      <w:pPr>
        <w:widowControl w:val="0"/>
        <w:tabs>
          <w:tab w:val="center" w:pos="590"/>
          <w:tab w:val="center" w:pos="1440"/>
          <w:tab w:val="left" w:pos="1872"/>
          <w:tab w:val="left" w:pos="9187"/>
        </w:tabs>
        <w:jc w:val="left"/>
      </w:pPr>
      <w:r w:rsidRPr="00C32436">
        <w:rPr>
          <w:u w:val="single"/>
        </w:rPr>
        <w:tab/>
        <w:t>Date</w:t>
      </w:r>
      <w:r w:rsidRPr="00C32436">
        <w:rPr>
          <w:u w:val="single"/>
        </w:rPr>
        <w:tab/>
        <w:t>Body</w:t>
      </w:r>
      <w:r w:rsidRPr="00C32436">
        <w:rPr>
          <w:u w:val="single"/>
        </w:rPr>
        <w:tab/>
        <w:t>Action Description with journal page number</w:t>
      </w:r>
      <w:r w:rsidRPr="00C32436">
        <w:rPr>
          <w:u w:val="single"/>
        </w:rPr>
        <w:tab/>
      </w:r>
    </w:p>
    <w:p w:rsidR="00311CA9" w:rsidRDefault="00311CA9" w:rsidP="00311CA9">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74D6F">
          <w:rPr>
            <w:rStyle w:val="Hyperlink"/>
          </w:rPr>
          <w:t>House Journal</w:t>
        </w:r>
        <w:r w:rsidRPr="00D74D6F">
          <w:rPr>
            <w:rStyle w:val="Hyperlink"/>
          </w:rPr>
          <w:noBreakHyphen/>
          <w:t>page 6</w:t>
        </w:r>
      </w:hyperlink>
      <w:r>
        <w:t>)</w:t>
      </w:r>
    </w:p>
    <w:p w:rsidR="00311CA9" w:rsidRDefault="00311CA9" w:rsidP="00311CA9">
      <w:pPr>
        <w:widowControl w:val="0"/>
        <w:tabs>
          <w:tab w:val="right" w:pos="1008"/>
          <w:tab w:val="left" w:pos="1152"/>
          <w:tab w:val="left" w:pos="1872"/>
          <w:tab w:val="left" w:pos="9187"/>
        </w:tabs>
        <w:ind w:left="2088" w:hanging="2088"/>
      </w:pPr>
    </w:p>
    <w:p w:rsidR="00C32436" w:rsidRDefault="00C32436" w:rsidP="00C324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32436">
          <w:rPr>
            <w:rStyle w:val="Hyperlink"/>
          </w:rPr>
          <w:t>legislative information</w:t>
        </w:r>
      </w:hyperlink>
      <w:r>
        <w:t xml:space="preserve"> at the website</w:t>
      </w:r>
    </w:p>
    <w:p w:rsidR="00C32436" w:rsidRDefault="00C32436" w:rsidP="00C32436">
      <w:pPr>
        <w:widowControl w:val="0"/>
        <w:tabs>
          <w:tab w:val="right" w:pos="1008"/>
          <w:tab w:val="left" w:pos="1152"/>
          <w:tab w:val="left" w:pos="1872"/>
          <w:tab w:val="left" w:pos="9187"/>
        </w:tabs>
        <w:ind w:left="2088" w:hanging="2088"/>
        <w:jc w:val="left"/>
      </w:pPr>
    </w:p>
    <w:p w:rsidR="00C32436" w:rsidRPr="00C32436" w:rsidRDefault="00C32436" w:rsidP="00C32436">
      <w:pPr>
        <w:widowControl w:val="0"/>
        <w:tabs>
          <w:tab w:val="right" w:pos="1008"/>
          <w:tab w:val="left" w:pos="1152"/>
          <w:tab w:val="left" w:pos="1872"/>
          <w:tab w:val="left" w:pos="9187"/>
        </w:tabs>
        <w:ind w:left="2088" w:hanging="2088"/>
        <w:jc w:val="left"/>
      </w:pPr>
    </w:p>
    <w:p w:rsidR="00C32436" w:rsidRDefault="00C32436" w:rsidP="00C32436">
      <w:r w:rsidRPr="00C32436">
        <w:rPr>
          <w:b/>
        </w:rPr>
        <w:t>VERSIONS OF THIS BILL</w:t>
      </w:r>
    </w:p>
    <w:p w:rsidR="00C32436" w:rsidRDefault="00C32436" w:rsidP="00C32436"/>
    <w:p w:rsidR="00C32436" w:rsidRDefault="00B955D4" w:rsidP="00C32436">
      <w:hyperlink r:id="rId9" w:history="1">
        <w:r w:rsidR="00C32436">
          <w:rPr>
            <w:rStyle w:val="Hyperlink"/>
          </w:rPr>
          <w:t>6/24/2020</w:t>
        </w:r>
      </w:hyperlink>
    </w:p>
    <w:p w:rsidR="00C32436" w:rsidRDefault="00C32436" w:rsidP="00C32436"/>
    <w:p w:rsidR="00C32436" w:rsidRDefault="00C32436" w:rsidP="00C32436">
      <w:pPr>
        <w:sectPr w:rsidR="00C32436" w:rsidSect="00C32436">
          <w:pgSz w:w="12240" w:h="15840" w:code="1"/>
          <w:pgMar w:top="1080" w:right="1440" w:bottom="1080" w:left="1440" w:header="720" w:footer="720" w:gutter="0"/>
          <w:cols w:space="720"/>
          <w:noEndnote/>
          <w:docGrid w:linePitch="360"/>
        </w:sectPr>
      </w:pPr>
    </w:p>
    <w:p w:rsidR="00F1431C" w:rsidRDefault="00F14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8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LULA GOODSON DANIELS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Lula Goodson Daniels was born on Tuesday, July 13, 1920, in Hopkins. The daughter of Napoleon Bonaparte and Leila Randolph Goodson, she was one of eleven children;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long and active life, Mrs. Daniels has been privileged to witness and experience many events that</w:t>
      </w:r>
      <w:r w:rsidR="00766FB3">
        <w:t xml:space="preserve"> most others only know of through history books</w:t>
      </w:r>
      <w:r>
        <w:t>;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18,</w:t>
      </w:r>
      <w:r w:rsidR="001F62D8">
        <w:t xml:space="preserve"> </w:t>
      </w:r>
      <w:r>
        <w:t>2020, Lula Goodson Daniels was honored with a celebratory</w:t>
      </w:r>
      <w:r w:rsidR="00766FB3">
        <w:t xml:space="preserve"> birthday</w:t>
      </w:r>
      <w:r>
        <w:t xml:space="preserve"> parade on Martin Luther King Boulevard. The event was organized by her beloved family and friends;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housewife and loving mother, Mrs. Daniels has been blessed with seven children, two guardian sons, nineteen grandchildren, thirty</w:t>
      </w:r>
      <w:r w:rsidR="00766FB3">
        <w:noBreakHyphen/>
      </w:r>
      <w:r>
        <w:t>one great grandchildren, and eight great</w:t>
      </w:r>
      <w:r w:rsidR="00766FB3">
        <w:noBreakHyphen/>
      </w:r>
      <w:r>
        <w:t>great grandchildren;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B3" w:rsidRDefault="007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commitment to civic involvement and bettering her community, Mrs. Daniels has remained politically </w:t>
      </w:r>
      <w:r w:rsidR="003F5C57">
        <w:t xml:space="preserve">active </w:t>
      </w:r>
      <w:r>
        <w:t>with the “Reckoning Crew” of Richland Country; and</w:t>
      </w:r>
    </w:p>
    <w:p w:rsidR="00766FB3" w:rsidRDefault="007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8A"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A6E8A">
        <w:t>, Mrs. Daniels continues to enjoy cooking, driving short distances, reading the monthly edition of the local LIVING magazine, and reading her Bible; and</w:t>
      </w:r>
    </w:p>
    <w:p w:rsidR="007A6E8A" w:rsidRDefault="007A6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7A6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of God, </w:t>
      </w:r>
      <w:r w:rsidR="00766FB3">
        <w:t>Mrs. Daniels</w:t>
      </w:r>
      <w:r>
        <w:t xml:space="preserve"> is active in her church and volunteers her time there. Her favorite scripture, one of </w:t>
      </w:r>
      <w:r>
        <w:lastRenderedPageBreak/>
        <w:t>the Ten Commandments reads, “</w:t>
      </w:r>
      <w:r w:rsidR="001F62D8">
        <w:t>Honour thy father and thy mother: that thy days may be long upon the land which the LORD thy God giveth thee.” (Exodus 20:12);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62D8">
        <w:t>it is a great pleasure to recognize this daughter of South Carolina at the celebration of her one hundredth birthday and to join with her family and friends in congratulating her on reaching this golden milestone.</w:t>
      </w:r>
      <w:r>
        <w:t xml:space="preserve"> Now, therefore,</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24D4">
        <w:t xml:space="preserve"> the members of the South Carolina House of Representatives, by this resolution, congratulate Lula Goodson Daniels on the grand occasion of her one hundredth birthday and wish her a joyous birthday celebration. </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24D4">
        <w:t xml:space="preserve"> Lula Goodson Daniels.</w:t>
      </w:r>
    </w:p>
    <w:p w:rsidR="001621FD" w:rsidRDefault="00766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436" w:rsidRDefault="00C32436" w:rsidP="00C32436">
      <w:pPr>
        <w:suppressAutoHyphens/>
      </w:pPr>
    </w:p>
    <w:sectPr w:rsidR="00C32436" w:rsidSect="00C324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E8A" w:rsidRDefault="007A6E8A" w:rsidP="009F0C77">
      <w:r>
        <w:separator/>
      </w:r>
    </w:p>
  </w:endnote>
  <w:endnote w:type="continuationSeparator" w:id="0">
    <w:p w:rsidR="007A6E8A" w:rsidRDefault="007A6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24A495-B2BE-406E-821E-2E263D51B68D}"/>
    <w:embedBold r:id="rId2" w:fontKey="{85E18866-6783-4E14-B67A-D01B8811C07A}"/>
  </w:font>
  <w:font w:name="Calibri">
    <w:panose1 w:val="020F0502020204030204"/>
    <w:charset w:val="00"/>
    <w:family w:val="swiss"/>
    <w:pitch w:val="variable"/>
    <w:sig w:usb0="E0002EFF" w:usb1="C000247B" w:usb2="00000009" w:usb3="00000000" w:csb0="000001FF" w:csb1="00000000"/>
    <w:embedRegular r:id="rId3" w:fontKey="{FA4DFBAD-6EA8-4C69-A919-F04E6A195B1C}"/>
  </w:font>
  <w:font w:name="Segoe UI">
    <w:panose1 w:val="020B0502040204020203"/>
    <w:charset w:val="00"/>
    <w:family w:val="swiss"/>
    <w:pitch w:val="variable"/>
    <w:sig w:usb0="E4002EFF" w:usb1="C000E47F" w:usb2="00000009" w:usb3="00000000" w:csb0="000001FF" w:csb1="00000000"/>
    <w:embedRegular r:id="rId4" w:fontKey="{8D239BC0-49D8-4424-837C-86D79380175B}"/>
  </w:font>
  <w:font w:name="Cambria">
    <w:panose1 w:val="02040503050406030204"/>
    <w:charset w:val="00"/>
    <w:family w:val="roman"/>
    <w:pitch w:val="variable"/>
    <w:sig w:usb0="E00006FF" w:usb1="420024FF" w:usb2="02000000" w:usb3="00000000" w:csb0="0000019F" w:csb1="00000000"/>
    <w:embedRegular r:id="rId5" w:fontKey="{A4979E3C-7A86-464E-B77F-F6BACA15B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36" w:rsidRPr="00F1431C" w:rsidRDefault="00C32436" w:rsidP="00F1431C">
    <w:pPr>
      <w:pStyle w:val="Footer"/>
      <w:tabs>
        <w:tab w:val="clear" w:pos="4680"/>
        <w:tab w:val="clear" w:pos="9360"/>
        <w:tab w:val="center" w:pos="2995"/>
      </w:tabs>
      <w:spacing w:before="120"/>
    </w:pPr>
    <w:r>
      <w:t>[5502]</w:t>
    </w:r>
    <w:r>
      <w:tab/>
    </w:r>
    <w:r>
      <w:fldChar w:fldCharType="begin"/>
    </w:r>
    <w:r>
      <w:instrText xml:space="preserve"> PAGE  \* MERGEFORMAT </w:instrText>
    </w:r>
    <w:r>
      <w:fldChar w:fldCharType="separate"/>
    </w:r>
    <w:r w:rsidR="00311C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E8A" w:rsidRDefault="007A6E8A" w:rsidP="009F0C77">
      <w:r>
        <w:separator/>
      </w:r>
    </w:p>
  </w:footnote>
  <w:footnote w:type="continuationSeparator" w:id="0">
    <w:p w:rsidR="007A6E8A" w:rsidRDefault="007A6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PH20"/>
    <w:docVar w:name="CoverBillType" w:val="r"/>
    <w:docVar w:name="DocPath" w:val="L:\Council\bills\LK\9139PH20.DOCX"/>
    <w:docVar w:name="dvBillNumber" w:val="5502"/>
    <w:docVar w:name="dvBillNumberPrefix" w:val="H. "/>
    <w:docVar w:name="dvOriginalBody" w:val="House"/>
    <w:docVar w:name="dvSteno" w:val="LK"/>
    <w:docVar w:name="NameofBody" w:val="h"/>
    <w:docVar w:name="vGroup2" w:val="Council"/>
  </w:docVars>
  <w:rsids>
    <w:rsidRoot w:val="00DF18C0"/>
    <w:rsid w:val="00011869"/>
    <w:rsid w:val="00015CD6"/>
    <w:rsid w:val="000E0100"/>
    <w:rsid w:val="000E1785"/>
    <w:rsid w:val="000F40FA"/>
    <w:rsid w:val="001035F1"/>
    <w:rsid w:val="0010776B"/>
    <w:rsid w:val="00133E66"/>
    <w:rsid w:val="001435A3"/>
    <w:rsid w:val="00146ED3"/>
    <w:rsid w:val="00151044"/>
    <w:rsid w:val="001621FD"/>
    <w:rsid w:val="00180F1A"/>
    <w:rsid w:val="001A0503"/>
    <w:rsid w:val="001D08F2"/>
    <w:rsid w:val="001D3A58"/>
    <w:rsid w:val="001D525B"/>
    <w:rsid w:val="001D7F4F"/>
    <w:rsid w:val="001F62D8"/>
    <w:rsid w:val="001F723F"/>
    <w:rsid w:val="00205238"/>
    <w:rsid w:val="002321B6"/>
    <w:rsid w:val="00232912"/>
    <w:rsid w:val="00250967"/>
    <w:rsid w:val="002543C8"/>
    <w:rsid w:val="0025541D"/>
    <w:rsid w:val="00284AAE"/>
    <w:rsid w:val="002E5912"/>
    <w:rsid w:val="00301B21"/>
    <w:rsid w:val="00311CA9"/>
    <w:rsid w:val="00325348"/>
    <w:rsid w:val="0032732C"/>
    <w:rsid w:val="00336AD0"/>
    <w:rsid w:val="0037079A"/>
    <w:rsid w:val="003C4DAB"/>
    <w:rsid w:val="003D01E8"/>
    <w:rsid w:val="003E5288"/>
    <w:rsid w:val="003F5C5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FB3"/>
    <w:rsid w:val="007A6E8A"/>
    <w:rsid w:val="007A70AE"/>
    <w:rsid w:val="008362E8"/>
    <w:rsid w:val="0085786E"/>
    <w:rsid w:val="008A1768"/>
    <w:rsid w:val="008A489F"/>
    <w:rsid w:val="008B24D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436"/>
    <w:rsid w:val="00C3483A"/>
    <w:rsid w:val="00C74E9D"/>
    <w:rsid w:val="00C826DD"/>
    <w:rsid w:val="00C82FD3"/>
    <w:rsid w:val="00C92819"/>
    <w:rsid w:val="00CC6B7B"/>
    <w:rsid w:val="00CD2089"/>
    <w:rsid w:val="00D73A67"/>
    <w:rsid w:val="00D970A9"/>
    <w:rsid w:val="00DC4F68"/>
    <w:rsid w:val="00DF18C0"/>
    <w:rsid w:val="00DF3845"/>
    <w:rsid w:val="00E41911"/>
    <w:rsid w:val="00E44B57"/>
    <w:rsid w:val="00E92EEF"/>
    <w:rsid w:val="00EF2368"/>
    <w:rsid w:val="00F1431C"/>
    <w:rsid w:val="00F24442"/>
    <w:rsid w:val="00F50AE3"/>
    <w:rsid w:val="00F655B7"/>
    <w:rsid w:val="00F656BA"/>
    <w:rsid w:val="00F67CF1"/>
    <w:rsid w:val="00F728AA"/>
    <w:rsid w:val="00F82D2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D005A-7546-4A27-994C-935D1506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5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C57"/>
    <w:rPr>
      <w:rFonts w:ascii="Segoe UI" w:eastAsia="Times New Roman" w:hAnsi="Segoe UI" w:cs="Segoe UI"/>
      <w:sz w:val="18"/>
      <w:szCs w:val="18"/>
    </w:rPr>
  </w:style>
  <w:style w:type="character" w:styleId="Hyperlink">
    <w:name w:val="Hyperlink"/>
    <w:basedOn w:val="DefaultParagraphFont"/>
    <w:uiPriority w:val="99"/>
    <w:unhideWhenUsed/>
    <w:rsid w:val="00C324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2&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2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7624-32E1-4081-91D7-D6AB5595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5502: Subject not yet available - South Carolina Legislature Online</dc:title>
  <dc:creator>Lindsey Knipp</dc:creator>
  <cp:lastModifiedBy>S Wilson</cp:lastModifiedBy>
  <cp:revision>2</cp:revision>
  <cp:lastPrinted>2020-06-23T20:59:00Z</cp:lastPrinted>
  <dcterms:created xsi:type="dcterms:W3CDTF">2020-06-29T17:36:00Z</dcterms:created>
  <dcterms:modified xsi:type="dcterms:W3CDTF">2020-06-29T17:36:00Z</dcterms:modified>
</cp:coreProperties>
</file>