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4FC" w:rsidRDefault="00AD54FC" w:rsidP="00B1558C">
      <w:pPr>
        <w:tabs>
          <w:tab w:val="right" w:pos="5933"/>
        </w:tabs>
        <w:suppressAutoHyphens/>
      </w:pPr>
    </w:p>
    <w:p w:rsidR="007629E3" w:rsidRDefault="007629E3" w:rsidP="00B1558C">
      <w:pPr>
        <w:tabs>
          <w:tab w:val="right" w:pos="5933"/>
        </w:tabs>
        <w:suppressAutoHyphens/>
      </w:pPr>
      <w:r>
        <w:t>COMMITTEE REPORT</w:t>
      </w:r>
    </w:p>
    <w:p w:rsidR="007629E3" w:rsidRDefault="007629E3" w:rsidP="00B1558C">
      <w:pPr>
        <w:tabs>
          <w:tab w:val="right" w:pos="5933"/>
        </w:tabs>
        <w:suppressAutoHyphens/>
      </w:pPr>
      <w:r>
        <w:t>February 5, 2019</w:t>
      </w:r>
    </w:p>
    <w:p w:rsidR="007629E3" w:rsidRDefault="007629E3" w:rsidP="00B1558C">
      <w:pPr>
        <w:tabs>
          <w:tab w:val="right" w:pos="5933"/>
        </w:tabs>
        <w:suppressAutoHyphens/>
      </w:pPr>
    </w:p>
    <w:p w:rsidR="00B1558C" w:rsidRPr="00B1558C" w:rsidRDefault="00B1558C" w:rsidP="00B1558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160</w:t>
      </w:r>
    </w:p>
    <w:p w:rsidR="00B1558C" w:rsidRDefault="00B155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8C" w:rsidRDefault="00B1558C" w:rsidP="00B15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Allen, Davis, Turner, Rice, Talley, Gambrell and Nicholson</w:t>
      </w:r>
    </w:p>
    <w:p w:rsidR="00B1558C" w:rsidRDefault="00B155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8C" w:rsidRDefault="00B155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2/5/19--S.</w:t>
      </w:r>
    </w:p>
    <w:p w:rsidR="00B1558C" w:rsidRDefault="00B155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B1558C" w:rsidRDefault="00B1558C" w:rsidP="00B15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AD54FC" w:rsidRPr="00B1558C" w:rsidRDefault="00AD54FC" w:rsidP="00B15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1558C" w:rsidRPr="007629E3" w:rsidRDefault="007629E3" w:rsidP="0076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FINANCE</w:t>
      </w:r>
    </w:p>
    <w:p w:rsidR="007629E3" w:rsidRDefault="007629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160) </w:t>
      </w:r>
      <w:r w:rsidRPr="007629E3">
        <w:rPr>
          <w:color w:val="000000" w:themeColor="text1"/>
          <w:u w:color="000000" w:themeColor="text1"/>
        </w:rPr>
        <w:t>to amend Section 12</w:t>
      </w:r>
      <w:r w:rsidRPr="007629E3">
        <w:rPr>
          <w:color w:val="000000" w:themeColor="text1"/>
          <w:u w:color="000000" w:themeColor="text1"/>
        </w:rPr>
        <w:noBreakHyphen/>
        <w:t>54</w:t>
      </w:r>
      <w:r w:rsidRPr="007629E3">
        <w:rPr>
          <w:color w:val="000000" w:themeColor="text1"/>
          <w:u w:color="000000" w:themeColor="text1"/>
        </w:rPr>
        <w:noBreakHyphen/>
        <w:t>122, Code of Laws of South Carolina, 1976, relating to tax liens, so as to allow the Dpartment of Revenue to implement</w:t>
      </w:r>
      <w:r>
        <w:t>, etc., respectfully</w:t>
      </w:r>
    </w:p>
    <w:p w:rsidR="007629E3" w:rsidRPr="007629E3" w:rsidRDefault="007629E3" w:rsidP="0076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629E3" w:rsidRDefault="007629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629E3" w:rsidRDefault="007629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9E3" w:rsidRDefault="007629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HUGH K. LEATHERMAN, SR. for Committee.</w:t>
      </w:r>
    </w:p>
    <w:p w:rsidR="007629E3" w:rsidRPr="007629E3" w:rsidRDefault="007629E3" w:rsidP="00762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629E3" w:rsidRDefault="007629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58C" w:rsidRDefault="00B155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1558C" w:rsidSect="00B1558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9006C" w:rsidRDefault="006900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81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0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B33B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122, CODE OF LAWS OF SOUTH CAROLINA, 1976, RELATING TO TAX LIENS, SO AS TO ALLOW THE DEPARTMENT OF REVENUE TO IMPLEMENT A SYSTEM OF FILING AND INDEXING LIENS WHICH IS ACCESSIBLE TO THE PUBLIC OVER THE INTERNET OR THROUGH OTHER MEANS</w:t>
      </w:r>
      <w:r w:rsidR="007023C5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81E" w:rsidRDefault="00CC28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81E" w:rsidRDefault="00CC28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0C5" w:rsidRPr="00EB33BB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33B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122(G) of the 1976 Code is amended by adding an appropriately numbered item at the end to read:</w:t>
      </w:r>
    </w:p>
    <w:p w:rsidR="002D40C5" w:rsidRPr="00EB33BB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 xml:space="preserve"> </w:t>
      </w:r>
    </w:p>
    <w:p w:rsidR="002D40C5" w:rsidRPr="00EB33BB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ab/>
        <w:t>“(  )</w:t>
      </w:r>
      <w:r w:rsidRPr="00EB33BB">
        <w:rPr>
          <w:color w:val="000000" w:themeColor="text1"/>
          <w:u w:color="000000" w:themeColor="text1"/>
        </w:rPr>
        <w:tab/>
        <w:t xml:space="preserve">Instead of filing a tax lien notice pursuant to item (1), the department may implement a system of filing and indexing liens which must be accessible to the public over the </w:t>
      </w:r>
      <w:r>
        <w:rPr>
          <w:color w:val="000000" w:themeColor="text1"/>
          <w:u w:color="000000" w:themeColor="text1"/>
        </w:rPr>
        <w:t>I</w:t>
      </w:r>
      <w:r w:rsidRPr="00EB33BB">
        <w:rPr>
          <w:color w:val="000000" w:themeColor="text1"/>
          <w:u w:color="000000" w:themeColor="text1"/>
        </w:rPr>
        <w:t>nternet or through other means as the department considers appropriate.  A lien filed pursuant to this item is effective statewide from the date and time it is recorded and encumbers all the taxpayer</w:t>
      </w:r>
      <w:r w:rsidRPr="002D40C5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property and rights to property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120, regardless of the property</w:t>
      </w:r>
      <w:r w:rsidRPr="002D40C5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location.  A lien filed pursuant to item (1) remains effective from the date and time it was recorded.  Nothing in this item may be construed so as to extend the effectiveness of a lien beyond ten years from the date of filing,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120.”</w:t>
      </w:r>
    </w:p>
    <w:p w:rsidR="002D40C5" w:rsidRPr="00EB33BB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1E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33BB">
        <w:rPr>
          <w:color w:val="000000" w:themeColor="text1"/>
          <w:u w:color="000000" w:themeColor="text1"/>
        </w:rPr>
        <w:t>SECTION</w:t>
      </w:r>
      <w:r w:rsidRPr="00EB33BB">
        <w:rPr>
          <w:color w:val="000000" w:themeColor="text1"/>
          <w:u w:color="000000" w:themeColor="text1"/>
        </w:rPr>
        <w:tab/>
        <w:t>2.</w:t>
      </w:r>
      <w:r w:rsidRPr="00EB33BB">
        <w:rPr>
          <w:color w:val="000000" w:themeColor="text1"/>
          <w:u w:color="000000" w:themeColor="text1"/>
        </w:rPr>
        <w:tab/>
        <w:t>This act takes effect July 1, 201</w:t>
      </w:r>
      <w:r>
        <w:rPr>
          <w:color w:val="000000" w:themeColor="text1"/>
          <w:u w:color="000000" w:themeColor="text1"/>
        </w:rPr>
        <w:t>9</w:t>
      </w:r>
      <w:r w:rsidRPr="00EB33BB">
        <w:rPr>
          <w:color w:val="000000" w:themeColor="text1"/>
          <w:u w:color="000000" w:themeColor="text1"/>
        </w:rPr>
        <w:t>.</w:t>
      </w:r>
    </w:p>
    <w:p w:rsidR="008839C3" w:rsidRDefault="002D40C5" w:rsidP="0031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5F7D" w:rsidRDefault="00255F7D" w:rsidP="00255F7D">
      <w:pPr>
        <w:suppressAutoHyphens/>
      </w:pPr>
    </w:p>
    <w:sectPr w:rsidR="00255F7D" w:rsidSect="00B1558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81E" w:rsidRDefault="00CC281E" w:rsidP="009F0C77">
      <w:r>
        <w:separator/>
      </w:r>
    </w:p>
  </w:endnote>
  <w:endnote w:type="continuationSeparator" w:id="0">
    <w:p w:rsidR="00CC281E" w:rsidRDefault="00CC28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D0E4A6-DA3A-4AAF-AAA7-F31BA23C1F65}"/>
    <w:embedBold r:id="rId2" w:fontKey="{B043B2B7-462E-4EAD-9184-119EA7376D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EA8297B-D58A-416C-84FC-F7731AE901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F1FE0A-5C74-4D29-91EC-6E23036640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C0AD04-CEDD-4957-BAAA-B374B9070FD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9C3" w:rsidRPr="0069006C" w:rsidRDefault="0069006C" w:rsidP="006900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</w:t>
    </w:r>
    <w:r w:rsidR="00B1558C">
      <w:t>-</w:t>
    </w:r>
    <w:r w:rsidR="00B1558C">
      <w:fldChar w:fldCharType="begin"/>
    </w:r>
    <w:r w:rsidR="00B1558C">
      <w:instrText xml:space="preserve"> PAGE  \* MERGEFORMAT </w:instrText>
    </w:r>
    <w:r w:rsidR="00B1558C">
      <w:fldChar w:fldCharType="separate"/>
    </w:r>
    <w:r w:rsidR="001B4370">
      <w:rPr>
        <w:noProof/>
      </w:rPr>
      <w:t>1</w:t>
    </w:r>
    <w:r w:rsidR="00B1558C">
      <w:fldChar w:fldCharType="end"/>
    </w:r>
    <w:r w:rsidR="00B1558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58C" w:rsidRPr="0069006C" w:rsidRDefault="00B1558C" w:rsidP="006900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5F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81E" w:rsidRDefault="00CC281E" w:rsidP="009F0C77">
      <w:r>
        <w:separator/>
      </w:r>
    </w:p>
  </w:footnote>
  <w:footnote w:type="continuationSeparator" w:id="0">
    <w:p w:rsidR="00CC281E" w:rsidRDefault="00CC28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68DG19"/>
    <w:docVar w:name="CoverBillType" w:val="b"/>
    <w:docVar w:name="DocPath" w:val="L:\Council\bills\NBD\11068DG19.DOCX"/>
    <w:docVar w:name="dvBillNumber" w:val="16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CC281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4370"/>
    <w:rsid w:val="001D08F2"/>
    <w:rsid w:val="002037CA"/>
    <w:rsid w:val="002047A2"/>
    <w:rsid w:val="002321B6"/>
    <w:rsid w:val="0023696B"/>
    <w:rsid w:val="00250967"/>
    <w:rsid w:val="00255F7D"/>
    <w:rsid w:val="002759C5"/>
    <w:rsid w:val="00277DEE"/>
    <w:rsid w:val="00280D88"/>
    <w:rsid w:val="00294ABE"/>
    <w:rsid w:val="002A3EB4"/>
    <w:rsid w:val="002D40C5"/>
    <w:rsid w:val="00312458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7DD5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006C"/>
    <w:rsid w:val="0069470D"/>
    <w:rsid w:val="006A476C"/>
    <w:rsid w:val="006C6A93"/>
    <w:rsid w:val="006E02F9"/>
    <w:rsid w:val="006F3F76"/>
    <w:rsid w:val="007023C5"/>
    <w:rsid w:val="00753C04"/>
    <w:rsid w:val="00756946"/>
    <w:rsid w:val="00757F80"/>
    <w:rsid w:val="007629E3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9C3"/>
    <w:rsid w:val="008F4429"/>
    <w:rsid w:val="00932670"/>
    <w:rsid w:val="009352BB"/>
    <w:rsid w:val="00990668"/>
    <w:rsid w:val="009B397B"/>
    <w:rsid w:val="009F0C77"/>
    <w:rsid w:val="009F4DD1"/>
    <w:rsid w:val="009F51E6"/>
    <w:rsid w:val="00A64E80"/>
    <w:rsid w:val="00A741D9"/>
    <w:rsid w:val="00A85589"/>
    <w:rsid w:val="00A9741D"/>
    <w:rsid w:val="00AB0576"/>
    <w:rsid w:val="00AD4B17"/>
    <w:rsid w:val="00AD54FC"/>
    <w:rsid w:val="00B1558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81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AC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206F24-C94D-4332-A10F-27D81EF9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4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4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0352B-7CB5-4868-A425-6F2CE1FF4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6B390C7A</Template>
  <TotalTime>0</TotalTime>
  <Pages>2</Pages>
  <Words>310</Words>
  <Characters>1485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160 Text of Previous Version (Dec. 12, 2018) - South Carolina Legislature Online</vt:lpstr>
    </vt:vector>
  </TitlesOfParts>
  <Company> 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160 Text of Previous Version (Feb. 5, 2019) - South Carolina Legislature Online</dc:title>
  <dc:subject/>
  <dc:creator>Niki Downey</dc:creator>
  <cp:keywords/>
  <dc:description/>
  <cp:lastModifiedBy>Miriam Cook</cp:lastModifiedBy>
  <cp:revision>2</cp:revision>
  <cp:lastPrinted>2019-02-05T23:37:00Z</cp:lastPrinted>
  <dcterms:created xsi:type="dcterms:W3CDTF">2019-02-05T23:39:00Z</dcterms:created>
  <dcterms:modified xsi:type="dcterms:W3CDTF">2019-02-05T23:39:00Z</dcterms:modified>
</cp:coreProperties>
</file>