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0ED" w:rsidRDefault="00E650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60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72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6-1-320</w:t>
      </w:r>
      <w:r w:rsidR="00D65059">
        <w:t>,</w:t>
      </w:r>
      <w:r>
        <w:t xml:space="preserve"> CODE OF LAWS OF SOUTH CAROLINA, 1976, RELATING TO MILLAGE RATE INCREASE LIMITATIONS, SO AS TO ALLOW A MUNICIPALITY WITHOUT AN OPERATING MILLAGE ON JANUARY 1, 2019, OR A MUNICIPALITY THAT INCORPORATES AFTER JANUARY 1, 2019, TO IMPOSE AN OPERATING MILLAGE AND TO IMPOSE LIMITATIONS.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60CA" w:rsidRDefault="00FA60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60CA" w:rsidRDefault="00FA60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26C" w:rsidRDefault="00DD726C" w:rsidP="00DD7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C6D03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6-1-320(A)</w:t>
      </w:r>
      <w:r w:rsidRPr="007C6D03">
        <w:rPr>
          <w:color w:val="000000" w:themeColor="text1"/>
          <w:u w:color="000000" w:themeColor="text1"/>
        </w:rPr>
        <w:t xml:space="preserve"> of the 1976 Code is amended by adding an appropriately numbered </w:t>
      </w:r>
      <w:r>
        <w:rPr>
          <w:color w:val="000000" w:themeColor="text1"/>
          <w:u w:color="000000" w:themeColor="text1"/>
        </w:rPr>
        <w:t>item</w:t>
      </w:r>
      <w:r w:rsidRPr="007C6D03">
        <w:rPr>
          <w:color w:val="000000" w:themeColor="text1"/>
          <w:u w:color="000000" w:themeColor="text1"/>
        </w:rPr>
        <w:t xml:space="preserve"> to read:</w:t>
      </w:r>
    </w:p>
    <w:p w:rsidR="00DD726C" w:rsidRDefault="00DD726C" w:rsidP="00DD7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26C" w:rsidRDefault="00DD726C" w:rsidP="00DD7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</w:t>
      </w:r>
      <w:r>
        <w:tab/>
        <w:t>)</w:t>
      </w:r>
      <w:r>
        <w:tab/>
        <w:t>A municipality without an operating millage on January 1, 2019, or a municipality that incorporates after January 1, 2019, may impose an operating millage. After the operating millage is imposed, it</w:t>
      </w:r>
      <w:r w:rsidR="00BC350B">
        <w:t xml:space="preserve"> </w:t>
      </w:r>
      <w:r>
        <w:t>is subject to the limitations on increases set forth in item (1).”</w:t>
      </w:r>
    </w:p>
    <w:p w:rsidR="00DD726C" w:rsidRDefault="00DD726C" w:rsidP="00DD7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0CA" w:rsidRDefault="00DD726C" w:rsidP="00DD7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046B1" w:rsidRDefault="00DD70FC" w:rsidP="00D65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0ED" w:rsidRDefault="00E650ED" w:rsidP="00E650ED">
      <w:pPr>
        <w:suppressAutoHyphens/>
      </w:pPr>
    </w:p>
    <w:sectPr w:rsidR="00E650ED" w:rsidSect="00E650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0CA" w:rsidRDefault="00FA60CA" w:rsidP="009F0C77">
      <w:r>
        <w:separator/>
      </w:r>
    </w:p>
  </w:endnote>
  <w:endnote w:type="continuationSeparator" w:id="0">
    <w:p w:rsidR="00FA60CA" w:rsidRDefault="00FA60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BD8572-BDC6-4397-9A40-A35945308B3A}"/>
    <w:embedBold r:id="rId2" w:fontKey="{8E2FC599-EE28-4927-9580-E841074164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631A22-B82A-406B-BA41-4B27708A73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91C584-CF39-40AE-8A9A-BA2DE77B5D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834B63-C793-458C-9ED4-3101F4E59D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6B1" w:rsidRPr="00E650ED" w:rsidRDefault="00E650ED" w:rsidP="00E650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0CA" w:rsidRDefault="00FA60CA" w:rsidP="009F0C77">
      <w:r>
        <w:separator/>
      </w:r>
    </w:p>
  </w:footnote>
  <w:footnote w:type="continuationSeparator" w:id="0">
    <w:p w:rsidR="00FA60CA" w:rsidRDefault="00FA60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62DG19"/>
    <w:docVar w:name="CoverBillType" w:val="b"/>
    <w:docVar w:name="DocPath" w:val="L:\Council\bills\NBD\11062DG19.DOCX"/>
    <w:docVar w:name="dvBillNumber" w:val="22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A60CA"/>
    <w:rsid w:val="000263D9"/>
    <w:rsid w:val="00026C9A"/>
    <w:rsid w:val="000965A1"/>
    <w:rsid w:val="000C487D"/>
    <w:rsid w:val="000E1785"/>
    <w:rsid w:val="000F39F2"/>
    <w:rsid w:val="001023A4"/>
    <w:rsid w:val="001046B1"/>
    <w:rsid w:val="0010776B"/>
    <w:rsid w:val="00133E66"/>
    <w:rsid w:val="00134ACF"/>
    <w:rsid w:val="00144E15"/>
    <w:rsid w:val="001A4A62"/>
    <w:rsid w:val="001A681E"/>
    <w:rsid w:val="001D08F2"/>
    <w:rsid w:val="001E178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5428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D4A40"/>
    <w:rsid w:val="0061228A"/>
    <w:rsid w:val="006215AA"/>
    <w:rsid w:val="006340D9"/>
    <w:rsid w:val="00643B8E"/>
    <w:rsid w:val="00645400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4F23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350B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5059"/>
    <w:rsid w:val="00D65A87"/>
    <w:rsid w:val="00D6662B"/>
    <w:rsid w:val="00D95E2F"/>
    <w:rsid w:val="00D970A9"/>
    <w:rsid w:val="00DB3AC0"/>
    <w:rsid w:val="00DC6813"/>
    <w:rsid w:val="00DD70FC"/>
    <w:rsid w:val="00DD726C"/>
    <w:rsid w:val="00DE68F0"/>
    <w:rsid w:val="00DF3845"/>
    <w:rsid w:val="00DF7E17"/>
    <w:rsid w:val="00E650ED"/>
    <w:rsid w:val="00E77E2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60C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CF6BF0-1EC0-4EF4-B690-578F9BB7D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0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0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63279-9109-465F-8019-D9E9AEABC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140</Words>
  <Characters>699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227 Text of Previous Version (Dec. 12, 2018) - South Carolina Legislature Online</dc:title>
  <dc:subject/>
  <dc:creator>Niki Downey</dc:creator>
  <cp:keywords/>
  <dc:description/>
  <cp:lastModifiedBy>S Volk</cp:lastModifiedBy>
  <cp:revision>2</cp:revision>
  <cp:lastPrinted>2018-12-04T18:21:00Z</cp:lastPrinted>
  <dcterms:created xsi:type="dcterms:W3CDTF">2018-12-12T22:04:00Z</dcterms:created>
  <dcterms:modified xsi:type="dcterms:W3CDTF">2018-12-12T22:04:00Z</dcterms:modified>
</cp:coreProperties>
</file>