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92082" w:rsidRP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82" w:rsidRPr="00392082" w:rsidRDefault="00392082" w:rsidP="00392082">
      <w:pPr>
        <w:tabs>
          <w:tab w:val="right" w:pos="5933"/>
        </w:tabs>
        <w:suppressAutoHyphens/>
      </w:pPr>
      <w:r>
        <w:tab/>
      </w:r>
      <w:r>
        <w:rPr>
          <w:b/>
          <w:sz w:val="36"/>
        </w:rPr>
        <w:t>H. 3035</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82" w:rsidRDefault="00392082" w:rsidP="0039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Thigpen, W. Newton and R. Williams</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92082" w:rsidRDefault="00392082" w:rsidP="0039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392082" w:rsidRPr="00392082" w:rsidRDefault="00392082" w:rsidP="0039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82" w:rsidRPr="00392082" w:rsidRDefault="00392082" w:rsidP="0039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3035) to amend Section 7</w:t>
      </w:r>
      <w:r>
        <w:noBreakHyphen/>
        <w:t>13</w:t>
      </w:r>
      <w:r>
        <w:noBreakHyphen/>
        <w:t>110, Code of Laws of South Carolina, 1976, relating to poll managers and their assistants, so as to provide that poll workers, etc., respectfully</w:t>
      </w:r>
    </w:p>
    <w:p w:rsidR="00392082" w:rsidRPr="00392082" w:rsidRDefault="00392082" w:rsidP="0039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392082" w:rsidRPr="00392082" w:rsidRDefault="00392082" w:rsidP="0039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2082" w:rsidSect="003920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64E2" w:rsidRDefault="00A464E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3F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330F1B">
        <w:noBreakHyphen/>
      </w:r>
      <w:r>
        <w:t>13</w:t>
      </w:r>
      <w:r w:rsidR="00330F1B">
        <w:noBreakHyphen/>
      </w:r>
      <w:r>
        <w:t>110, CODE OF LAWS OF SOUTH CAROLINA, 1976, RELATING TO POLL MANAGERS AND THEIR ASSISTANTS, SO AS TO PROVIDE THAT POLL WORKERS MUST BE RESIDENTS AND REGISTERED ELECTORS OF THE STATE OF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875" w:rsidRDefault="00F43F33"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875">
        <w:t>Section 7</w:t>
      </w:r>
      <w:r w:rsidR="00330F1B">
        <w:noBreakHyphen/>
      </w:r>
      <w:r w:rsidR="00B04875">
        <w:t>13</w:t>
      </w:r>
      <w:r w:rsidR="00330F1B">
        <w:noBreakHyphen/>
      </w:r>
      <w:r w:rsidR="00B04875">
        <w:t>110 of the 1976 Code is amended to read:</w:t>
      </w:r>
    </w:p>
    <w:p w:rsidR="00B04875" w:rsidRDefault="00B04875"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B04875" w:rsidP="00B0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30F1B">
        <w:noBreakHyphen/>
      </w:r>
      <w:r>
        <w:t>13</w:t>
      </w:r>
      <w:r w:rsidR="00330F1B">
        <w:noBreakHyphen/>
      </w:r>
      <w:r>
        <w:t>110.</w:t>
      </w:r>
      <w:r>
        <w:tab/>
      </w:r>
      <w:r w:rsidRPr="00EC583D">
        <w:t xml:space="preserve">All managers of election for the various polling places in the State must be residents and registered electors </w:t>
      </w:r>
      <w:r w:rsidRPr="003909DE">
        <w:t xml:space="preserve">of the </w:t>
      </w:r>
      <w:r w:rsidRPr="00D979EE">
        <w:rPr>
          <w:strike/>
        </w:rPr>
        <w:t xml:space="preserve">respective </w:t>
      </w:r>
      <w:r w:rsidRPr="00BF2EC5">
        <w:rPr>
          <w:strike/>
        </w:rPr>
        <w:t>counties in which</w:t>
      </w:r>
      <w:r w:rsidRPr="00D979EE">
        <w:rPr>
          <w:strike/>
        </w:rPr>
        <w:t xml:space="preserve"> they are appointed to work or in an adjoining county</w:t>
      </w:r>
      <w:r>
        <w:t xml:space="preserve"> </w:t>
      </w:r>
      <w:r>
        <w:rPr>
          <w:u w:val="single"/>
        </w:rPr>
        <w:t>State of South Carolina</w:t>
      </w:r>
      <w:r w:rsidRPr="00EC583D">
        <w:t xml:space="preserve">. </w:t>
      </w:r>
      <w:r>
        <w:t xml:space="preserve"> </w:t>
      </w:r>
      <w:r w:rsidRPr="00EC583D">
        <w:t>Any person at least sixteen years of age who has completed the training required by Section 7</w:t>
      </w:r>
      <w:r w:rsidR="00330F1B">
        <w:noBreakHyphen/>
      </w:r>
      <w:r w:rsidRPr="00EC583D">
        <w:t>13</w:t>
      </w:r>
      <w:r w:rsidR="00330F1B">
        <w:noBreakHyphen/>
      </w:r>
      <w:r w:rsidRPr="00EC583D">
        <w:t>72 and who is not otherwise disqualified by law may be appointed as a poll manager</w:t>
      </w:r>
      <w:r w:rsidR="00330F1B" w:rsidRPr="00330F1B">
        <w:t>’</w:t>
      </w:r>
      <w:r w:rsidRPr="00EC583D">
        <w:t xml:space="preserve">s assistant by the appropriate county board of voter registration and elections. </w:t>
      </w:r>
      <w:r>
        <w:t xml:space="preserve"> </w:t>
      </w:r>
      <w:r w:rsidRPr="00CC713E">
        <w:rPr>
          <w:strike/>
        </w:rPr>
        <w:t>Any</w:t>
      </w:r>
      <w:r>
        <w:t xml:space="preserve"> </w:t>
      </w:r>
      <w:r>
        <w:rPr>
          <w:u w:val="single"/>
        </w:rPr>
        <w:t>A</w:t>
      </w:r>
      <w:r w:rsidRPr="00EC583D">
        <w:t xml:space="preserve"> sixteen</w:t>
      </w:r>
      <w:r w:rsidR="00330F1B">
        <w:noBreakHyphen/>
      </w:r>
      <w:r w:rsidRPr="00EC583D">
        <w:t xml:space="preserve"> or seventeen</w:t>
      </w:r>
      <w:r w:rsidR="00330F1B">
        <w:noBreakHyphen/>
      </w:r>
      <w:r w:rsidRPr="00EC583D">
        <w:t>year</w:t>
      </w:r>
      <w:r w:rsidR="00330F1B">
        <w:noBreakHyphen/>
      </w:r>
      <w:r w:rsidRPr="00EC583D">
        <w:t>old appointed as a poll manager</w:t>
      </w:r>
      <w:r w:rsidR="00330F1B" w:rsidRPr="00330F1B">
        <w:t>’</w:t>
      </w:r>
      <w:r w:rsidRPr="00EC583D">
        <w:t xml:space="preserve">s assistant may not serve as chairman of the managers or clerk in the polling place to which he or she is appointed. </w:t>
      </w:r>
      <w:r>
        <w:t xml:space="preserve"> </w:t>
      </w:r>
      <w:r w:rsidRPr="00EC583D">
        <w:t>Sixteen</w:t>
      </w:r>
      <w:r w:rsidR="00330F1B">
        <w:noBreakHyphen/>
      </w:r>
      <w:r w:rsidRPr="00EC583D">
        <w:t xml:space="preserve"> and seventeen</w:t>
      </w:r>
      <w:r w:rsidR="00330F1B">
        <w:noBreakHyphen/>
      </w:r>
      <w:r w:rsidRPr="00EC583D">
        <w:t>year</w:t>
      </w:r>
      <w:r w:rsidR="00330F1B">
        <w:noBreakHyphen/>
      </w:r>
      <w:r w:rsidRPr="00EC583D">
        <w:t>olds must serve under supervision of the chairman of the managers of the polling place, and their specific duties must be prescribed by the county board of voter registration and elections.</w:t>
      </w:r>
      <w:r>
        <w:t xml:space="preserve"> </w:t>
      </w:r>
      <w:r w:rsidRPr="00EC583D">
        <w:t xml:space="preserve"> One sixteen</w:t>
      </w:r>
      <w:r w:rsidR="00330F1B">
        <w:noBreakHyphen/>
      </w:r>
      <w:r w:rsidRPr="00EC583D">
        <w:t xml:space="preserve"> or seventeen</w:t>
      </w:r>
      <w:r w:rsidR="00330F1B">
        <w:noBreakHyphen/>
      </w:r>
      <w:r w:rsidRPr="00EC583D">
        <w:t>year</w:t>
      </w:r>
      <w:r w:rsidR="00330F1B">
        <w:noBreakHyphen/>
      </w:r>
      <w:r w:rsidRPr="00EC583D">
        <w:t xml:space="preserve">old assistant poll manager may be appointed for every two regular poll managers appointed to work in </w:t>
      </w:r>
      <w:r w:rsidRPr="00207C7A">
        <w:rPr>
          <w:strike/>
        </w:rPr>
        <w:t>any</w:t>
      </w:r>
      <w:r>
        <w:t xml:space="preserve"> </w:t>
      </w:r>
      <w:r>
        <w:rPr>
          <w:u w:val="single"/>
        </w:rPr>
        <w:t>a</w:t>
      </w:r>
      <w:r w:rsidRPr="00EC583D">
        <w:t xml:space="preserve"> precinct.</w:t>
      </w:r>
      <w:r>
        <w:t>”</w:t>
      </w: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F43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875">
        <w:t>2</w:t>
      </w:r>
      <w:r>
        <w:t>.</w:t>
      </w:r>
      <w:r>
        <w:tab/>
        <w:t>This act takes effect upon approval by the Governor.</w:t>
      </w:r>
    </w:p>
    <w:p w:rsidR="001662B6" w:rsidRDefault="00330F1B" w:rsidP="0016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662B6" w:rsidSect="003920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F33" w:rsidRDefault="00F43F33" w:rsidP="009F0C77">
      <w:r>
        <w:separator/>
      </w:r>
    </w:p>
  </w:endnote>
  <w:endnote w:type="continuationSeparator" w:id="0">
    <w:p w:rsidR="00F43F33" w:rsidRDefault="00F43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30434F-98F4-4662-94EA-70B28E20404E}"/>
    <w:embedBold r:id="rId2" w:fontKey="{D74557D2-5B4A-48CD-9E55-95D923EFDEE8}"/>
  </w:font>
  <w:font w:name="Calibri">
    <w:panose1 w:val="020F0502020204030204"/>
    <w:charset w:val="00"/>
    <w:family w:val="swiss"/>
    <w:pitch w:val="variable"/>
    <w:sig w:usb0="E0002AFF" w:usb1="C000247B" w:usb2="00000009" w:usb3="00000000" w:csb0="000001FF" w:csb1="00000000"/>
    <w:embedRegular r:id="rId3" w:fontKey="{1544E4AE-1CCE-46D4-AA18-3EEA15AF8620}"/>
  </w:font>
  <w:font w:name="Segoe UI">
    <w:panose1 w:val="020B0502040204020203"/>
    <w:charset w:val="00"/>
    <w:family w:val="swiss"/>
    <w:pitch w:val="variable"/>
    <w:sig w:usb0="E4002EFF" w:usb1="C000E47F" w:usb2="00000009" w:usb3="00000000" w:csb0="000001FF" w:csb1="00000000"/>
    <w:embedRegular r:id="rId4" w:fontKey="{BD2418EF-E31B-4B0A-82E5-A236706A2554}"/>
  </w:font>
  <w:font w:name="Cambria">
    <w:panose1 w:val="02040503050406030204"/>
    <w:charset w:val="00"/>
    <w:family w:val="roman"/>
    <w:pitch w:val="variable"/>
    <w:sig w:usb0="E00006FF" w:usb1="420024FF" w:usb2="02000000" w:usb3="00000000" w:csb0="0000019F" w:csb1="00000000"/>
    <w:embedRegular r:id="rId5" w:fontKey="{6B3A7137-4C95-4E03-B8C2-AF31ECB8678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061" w:rsidRPr="00A464E2" w:rsidRDefault="00A464E2" w:rsidP="00A464E2">
    <w:pPr>
      <w:pStyle w:val="Footer"/>
      <w:tabs>
        <w:tab w:val="clear" w:pos="4680"/>
        <w:tab w:val="clear" w:pos="9360"/>
        <w:tab w:val="center" w:pos="2995"/>
      </w:tabs>
      <w:spacing w:before="120"/>
    </w:pPr>
    <w:r>
      <w:t>[3035</w:t>
    </w:r>
    <w:r w:rsidR="00392082">
      <w:t>-</w:t>
    </w:r>
    <w:r w:rsidR="00392082">
      <w:fldChar w:fldCharType="begin"/>
    </w:r>
    <w:r w:rsidR="00392082">
      <w:instrText xml:space="preserve"> PAGE  \* MERGEFORMAT </w:instrText>
    </w:r>
    <w:r w:rsidR="00392082">
      <w:fldChar w:fldCharType="separate"/>
    </w:r>
    <w:r w:rsidR="001662B6">
      <w:rPr>
        <w:noProof/>
      </w:rPr>
      <w:t>1</w:t>
    </w:r>
    <w:r w:rsidR="00392082">
      <w:fldChar w:fldCharType="end"/>
    </w:r>
    <w:r w:rsidR="0039208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082" w:rsidRPr="00A464E2" w:rsidRDefault="00392082" w:rsidP="00A464E2">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1662B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F33" w:rsidRDefault="00F43F33" w:rsidP="009F0C77">
      <w:r>
        <w:separator/>
      </w:r>
    </w:p>
  </w:footnote>
  <w:footnote w:type="continuationSeparator" w:id="0">
    <w:p w:rsidR="00F43F33" w:rsidRDefault="00F43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6ZW19"/>
    <w:docVar w:name="CoverBillType" w:val="b"/>
    <w:docVar w:name="DocPath" w:val="L:\Council\bills\CC\15326ZW19.DOCX"/>
    <w:docVar w:name="dvBillNumber" w:val="3035"/>
    <w:docVar w:name="dvBillNumberPrefix" w:val="H. "/>
    <w:docVar w:name="dvOriginalBody" w:val="House"/>
    <w:docVar w:name="dvSteno" w:val="CC"/>
    <w:docVar w:name="NameofBody" w:val="h"/>
    <w:docVar w:name="vGroup2" w:val="Council"/>
  </w:docVars>
  <w:rsids>
    <w:rsidRoot w:val="00F43F33"/>
    <w:rsid w:val="00011869"/>
    <w:rsid w:val="00015CD6"/>
    <w:rsid w:val="000E0100"/>
    <w:rsid w:val="000E1785"/>
    <w:rsid w:val="000F40FA"/>
    <w:rsid w:val="001035F1"/>
    <w:rsid w:val="0010776B"/>
    <w:rsid w:val="00133E66"/>
    <w:rsid w:val="001435A3"/>
    <w:rsid w:val="00146ED3"/>
    <w:rsid w:val="00151044"/>
    <w:rsid w:val="001662B6"/>
    <w:rsid w:val="001921EE"/>
    <w:rsid w:val="001D08F2"/>
    <w:rsid w:val="001D3A58"/>
    <w:rsid w:val="001D525B"/>
    <w:rsid w:val="001D7F4F"/>
    <w:rsid w:val="001E526E"/>
    <w:rsid w:val="001F5BC3"/>
    <w:rsid w:val="00205238"/>
    <w:rsid w:val="002321B6"/>
    <w:rsid w:val="00250967"/>
    <w:rsid w:val="002543C8"/>
    <w:rsid w:val="0025541D"/>
    <w:rsid w:val="00284AAE"/>
    <w:rsid w:val="002C65B4"/>
    <w:rsid w:val="002E5912"/>
    <w:rsid w:val="00301B21"/>
    <w:rsid w:val="00322AD7"/>
    <w:rsid w:val="00325348"/>
    <w:rsid w:val="0032732C"/>
    <w:rsid w:val="00330F1B"/>
    <w:rsid w:val="00336AD0"/>
    <w:rsid w:val="0037079A"/>
    <w:rsid w:val="0039208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5906"/>
    <w:rsid w:val="00677785"/>
    <w:rsid w:val="006913C9"/>
    <w:rsid w:val="0069470D"/>
    <w:rsid w:val="006D58AA"/>
    <w:rsid w:val="00734F00"/>
    <w:rsid w:val="007A70AE"/>
    <w:rsid w:val="008231D2"/>
    <w:rsid w:val="008362E8"/>
    <w:rsid w:val="0085786E"/>
    <w:rsid w:val="008A1768"/>
    <w:rsid w:val="008A489F"/>
    <w:rsid w:val="008F0F33"/>
    <w:rsid w:val="008F4429"/>
    <w:rsid w:val="0094021A"/>
    <w:rsid w:val="009B44AF"/>
    <w:rsid w:val="009C6A0B"/>
    <w:rsid w:val="009F0C77"/>
    <w:rsid w:val="009F4DD1"/>
    <w:rsid w:val="00A02543"/>
    <w:rsid w:val="00A41684"/>
    <w:rsid w:val="00A464E2"/>
    <w:rsid w:val="00A64E80"/>
    <w:rsid w:val="00A72BCD"/>
    <w:rsid w:val="00A741D9"/>
    <w:rsid w:val="00A833AB"/>
    <w:rsid w:val="00A9741D"/>
    <w:rsid w:val="00AA6C23"/>
    <w:rsid w:val="00AC34A2"/>
    <w:rsid w:val="00AD1C9A"/>
    <w:rsid w:val="00AD4B17"/>
    <w:rsid w:val="00B04875"/>
    <w:rsid w:val="00B23061"/>
    <w:rsid w:val="00B412D4"/>
    <w:rsid w:val="00BE3C22"/>
    <w:rsid w:val="00C0345E"/>
    <w:rsid w:val="00C31C95"/>
    <w:rsid w:val="00C3483A"/>
    <w:rsid w:val="00C74E9D"/>
    <w:rsid w:val="00C826DD"/>
    <w:rsid w:val="00C82FD3"/>
    <w:rsid w:val="00C84646"/>
    <w:rsid w:val="00C92819"/>
    <w:rsid w:val="00CC6B7B"/>
    <w:rsid w:val="00CD2089"/>
    <w:rsid w:val="00D73A67"/>
    <w:rsid w:val="00D970A9"/>
    <w:rsid w:val="00DD4458"/>
    <w:rsid w:val="00DF3845"/>
    <w:rsid w:val="00E41911"/>
    <w:rsid w:val="00E44B57"/>
    <w:rsid w:val="00E92EEF"/>
    <w:rsid w:val="00EF2368"/>
    <w:rsid w:val="00F24442"/>
    <w:rsid w:val="00F43F3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B8E3E9-E5D3-4635-9A67-CF822859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A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AD09E-B268-4F57-97BF-B26DBF894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2</Pages>
  <Words>344</Words>
  <Characters>1734</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3035 Text of Previous Version (Jan. 30, 2019) - South Carolina Legislature Online</dc:title>
  <dc:creator>Chris Charlton</dc:creator>
  <cp:lastModifiedBy>Miriam Cook</cp:lastModifiedBy>
  <cp:revision>2</cp:revision>
  <cp:lastPrinted>2019-01-30T20:58:00Z</cp:lastPrinted>
  <dcterms:created xsi:type="dcterms:W3CDTF">2019-01-30T23:46:00Z</dcterms:created>
  <dcterms:modified xsi:type="dcterms:W3CDTF">2019-01-30T23:46:00Z</dcterms:modified>
</cp:coreProperties>
</file>