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9F1" w:rsidRDefault="005469F1" w:rsidP="001B3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B33FB" w:rsidRDefault="001B33FB" w:rsidP="001B3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33FB" w:rsidRDefault="001B33FB" w:rsidP="001B3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33FB" w:rsidRDefault="001B33FB" w:rsidP="001B3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33FB" w:rsidRDefault="001B33FB" w:rsidP="001B3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33FB" w:rsidRDefault="001B33FB" w:rsidP="001B3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33FB" w:rsidRDefault="001B33FB" w:rsidP="001B3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6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3DB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422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35AD8">
        <w:rPr>
          <w:color w:val="000000" w:themeColor="text1"/>
          <w:u w:color="000000" w:themeColor="text1"/>
        </w:rPr>
        <w:t>TO AMEND SECTION 31</w:t>
      </w:r>
      <w:r>
        <w:rPr>
          <w:color w:val="000000" w:themeColor="text1"/>
          <w:u w:color="000000" w:themeColor="text1"/>
        </w:rPr>
        <w:noBreakHyphen/>
      </w:r>
      <w:r w:rsidRPr="00435AD8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noBreakHyphen/>
      </w:r>
      <w:r w:rsidRPr="00435AD8">
        <w:rPr>
          <w:color w:val="000000" w:themeColor="text1"/>
          <w:u w:color="000000" w:themeColor="text1"/>
        </w:rPr>
        <w:t>40,</w:t>
      </w:r>
      <w:r w:rsidR="00EF3E86">
        <w:rPr>
          <w:color w:val="000000" w:themeColor="text1"/>
          <w:u w:color="000000" w:themeColor="text1"/>
        </w:rPr>
        <w:t xml:space="preserve"> CODE OF LAWS OF SOUTH CAROLINA, 1976,</w:t>
      </w:r>
      <w:r w:rsidRPr="00435AD8">
        <w:rPr>
          <w:color w:val="000000" w:themeColor="text1"/>
          <w:u w:color="000000" w:themeColor="text1"/>
        </w:rPr>
        <w:t xml:space="preserve"> RELATING TO DISCRIMINATORY HOUSING PRACTICES, SO AS TO PROHIBIT A LANDLORD FROM REQUESTING A CREDIT REPORT OR USING THE CREDIT SCORE OF A PERSON TO DETERMINE WHETHER TO ENTER INTO A RENTAL </w:t>
      </w:r>
      <w:r w:rsidR="00077201">
        <w:rPr>
          <w:color w:val="000000" w:themeColor="text1"/>
          <w:u w:color="000000" w:themeColor="text1"/>
        </w:rPr>
        <w:t>AGREEMENT</w:t>
      </w:r>
      <w:r w:rsidRPr="00435AD8">
        <w:rPr>
          <w:color w:val="000000" w:themeColor="text1"/>
          <w:u w:color="000000" w:themeColor="text1"/>
        </w:rPr>
        <w:t xml:space="preserve"> OR SETTING THE RENTAL RATE FOR A DWELLING.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3DB1" w:rsidRDefault="00F93D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93DB1" w:rsidRDefault="00F93D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22D5" w:rsidRPr="00435AD8" w:rsidRDefault="002422D5" w:rsidP="00242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435AD8">
        <w:rPr>
          <w:color w:val="000000" w:themeColor="text1"/>
          <w:u w:color="000000" w:themeColor="text1"/>
        </w:rPr>
        <w:t>1.</w:t>
      </w:r>
      <w:r w:rsidRPr="00435AD8">
        <w:rPr>
          <w:color w:val="000000" w:themeColor="text1"/>
          <w:u w:color="000000" w:themeColor="text1"/>
        </w:rPr>
        <w:tab/>
        <w:t>Section 31</w:t>
      </w:r>
      <w:r>
        <w:rPr>
          <w:color w:val="000000" w:themeColor="text1"/>
          <w:u w:color="000000" w:themeColor="text1"/>
        </w:rPr>
        <w:noBreakHyphen/>
      </w:r>
      <w:r w:rsidRPr="00435AD8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noBreakHyphen/>
      </w:r>
      <w:r w:rsidRPr="00435AD8">
        <w:rPr>
          <w:color w:val="000000" w:themeColor="text1"/>
          <w:u w:color="000000" w:themeColor="text1"/>
        </w:rPr>
        <w:t xml:space="preserve">40 of the 1976 Code is amended </w:t>
      </w:r>
      <w:r w:rsidR="000D0F71">
        <w:rPr>
          <w:color w:val="000000" w:themeColor="text1"/>
          <w:u w:color="000000" w:themeColor="text1"/>
        </w:rPr>
        <w:t>by adding an appropriately numbered item to read</w:t>
      </w:r>
      <w:r w:rsidRPr="00435AD8">
        <w:rPr>
          <w:color w:val="000000" w:themeColor="text1"/>
          <w:u w:color="000000" w:themeColor="text1"/>
        </w:rPr>
        <w:t xml:space="preserve">: </w:t>
      </w:r>
    </w:p>
    <w:p w:rsidR="002422D5" w:rsidRPr="00435AD8" w:rsidRDefault="002422D5" w:rsidP="00242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22D5" w:rsidRPr="00EF3E86" w:rsidRDefault="002422D5" w:rsidP="00242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F3E86">
        <w:rPr>
          <w:color w:val="000000" w:themeColor="text1"/>
          <w:u w:color="000000" w:themeColor="text1"/>
        </w:rPr>
        <w:t>“(</w:t>
      </w:r>
      <w:r w:rsidR="000D0F71" w:rsidRPr="00EF3E86">
        <w:rPr>
          <w:color w:val="000000" w:themeColor="text1"/>
          <w:u w:color="000000" w:themeColor="text1"/>
        </w:rPr>
        <w:t xml:space="preserve">  )</w:t>
      </w:r>
      <w:r w:rsidRPr="00EF3E86">
        <w:rPr>
          <w:color w:val="000000" w:themeColor="text1"/>
          <w:u w:color="000000" w:themeColor="text1"/>
        </w:rPr>
        <w:tab/>
        <w:t>to request a credit report or use the credit score of a person to determine:</w:t>
      </w:r>
    </w:p>
    <w:p w:rsidR="002422D5" w:rsidRPr="00EF3E86" w:rsidRDefault="002422D5" w:rsidP="00242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F3E86">
        <w:rPr>
          <w:color w:val="000000" w:themeColor="text1"/>
          <w:u w:color="000000" w:themeColor="text1"/>
        </w:rPr>
        <w:tab/>
      </w:r>
      <w:r w:rsidRPr="00EF3E86">
        <w:rPr>
          <w:color w:val="000000" w:themeColor="text1"/>
          <w:u w:color="000000" w:themeColor="text1"/>
        </w:rPr>
        <w:tab/>
        <w:t>(a)</w:t>
      </w:r>
      <w:r w:rsidRPr="00EF3E86">
        <w:rPr>
          <w:i/>
          <w:color w:val="000000" w:themeColor="text1"/>
          <w:u w:color="000000" w:themeColor="text1"/>
        </w:rPr>
        <w:tab/>
      </w:r>
      <w:r w:rsidRPr="00EF3E86">
        <w:rPr>
          <w:color w:val="000000" w:themeColor="text1"/>
          <w:u w:color="000000" w:themeColor="text1"/>
        </w:rPr>
        <w:t>whether to refuse to rent a dwelling to said person;</w:t>
      </w:r>
      <w:r w:rsidR="000D0F71" w:rsidRPr="00EF3E86">
        <w:rPr>
          <w:color w:val="000000" w:themeColor="text1"/>
          <w:u w:color="000000" w:themeColor="text1"/>
        </w:rPr>
        <w:t xml:space="preserve"> or</w:t>
      </w:r>
    </w:p>
    <w:p w:rsidR="002422D5" w:rsidRPr="00EF3E86" w:rsidRDefault="002422D5" w:rsidP="00242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F3E86">
        <w:rPr>
          <w:color w:val="000000" w:themeColor="text1"/>
          <w:u w:color="000000" w:themeColor="text1"/>
        </w:rPr>
        <w:tab/>
      </w:r>
      <w:r w:rsidRPr="00EF3E86">
        <w:rPr>
          <w:color w:val="000000" w:themeColor="text1"/>
          <w:u w:color="000000" w:themeColor="text1"/>
        </w:rPr>
        <w:tab/>
        <w:t>(b)</w:t>
      </w:r>
      <w:r w:rsidRPr="00EF3E86">
        <w:rPr>
          <w:color w:val="000000" w:themeColor="text1"/>
          <w:u w:color="000000" w:themeColor="text1"/>
        </w:rPr>
        <w:tab/>
        <w:t>the rental rate for a dwelling unit.”</w:t>
      </w:r>
    </w:p>
    <w:p w:rsidR="002422D5" w:rsidRPr="00EF3E86" w:rsidRDefault="002422D5" w:rsidP="00242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3DB1" w:rsidRDefault="002422D5" w:rsidP="00242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35AD8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435AD8">
        <w:rPr>
          <w:color w:val="000000" w:themeColor="text1"/>
          <w:u w:color="000000" w:themeColor="text1"/>
        </w:rPr>
        <w:t>2.</w:t>
      </w:r>
      <w:r w:rsidRPr="00435AD8">
        <w:rPr>
          <w:color w:val="000000" w:themeColor="text1"/>
          <w:u w:color="000000" w:themeColor="text1"/>
        </w:rPr>
        <w:tab/>
        <w:t xml:space="preserve">This act takes effect upon approval by the Governor. </w:t>
      </w:r>
    </w:p>
    <w:p w:rsidR="00CA2AD2" w:rsidRDefault="002422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69F1" w:rsidRDefault="005469F1" w:rsidP="005469F1">
      <w:pPr>
        <w:suppressAutoHyphens/>
      </w:pPr>
    </w:p>
    <w:sectPr w:rsidR="005469F1" w:rsidSect="005469F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3DB1" w:rsidRDefault="00F93DB1" w:rsidP="009F0C77">
      <w:r>
        <w:separator/>
      </w:r>
    </w:p>
  </w:endnote>
  <w:endnote w:type="continuationSeparator" w:id="0">
    <w:p w:rsidR="00F93DB1" w:rsidRDefault="00F93D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5C57590-E996-4F01-8B90-DC209A7A9D9D}"/>
    <w:embedBold r:id="rId2" w:fontKey="{FCA40BB5-9BB5-476A-84D3-06CC654F9A3E}"/>
    <w:embedItalic r:id="rId3" w:fontKey="{ADBA3F92-332B-4BCF-8052-F88AB207F23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8FFAA8D-DE13-487E-ADD4-710604594AE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F2B624CF-B4BE-4D6B-A880-84EA2DB6CB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EE7AC30-300B-49A6-9F04-17E4FF2520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AD2" w:rsidRPr="005469F1" w:rsidRDefault="005469F1" w:rsidP="005469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3DB1" w:rsidRDefault="00F93DB1" w:rsidP="009F0C77">
      <w:r>
        <w:separator/>
      </w:r>
    </w:p>
  </w:footnote>
  <w:footnote w:type="continuationSeparator" w:id="0">
    <w:p w:rsidR="00F93DB1" w:rsidRDefault="00F93D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12CZ19"/>
    <w:docVar w:name="CoverBillType" w:val="b"/>
    <w:docVar w:name="DocPath" w:val="L:\Council\bills\NBD\11012CZ19.DOCX"/>
    <w:docVar w:name="dvBillNumber" w:val="308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F93DB1"/>
    <w:rsid w:val="00011869"/>
    <w:rsid w:val="00015CD6"/>
    <w:rsid w:val="00077201"/>
    <w:rsid w:val="000D0F7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33FB"/>
    <w:rsid w:val="001D08F2"/>
    <w:rsid w:val="001D3A58"/>
    <w:rsid w:val="001D525B"/>
    <w:rsid w:val="001D7F4F"/>
    <w:rsid w:val="00205238"/>
    <w:rsid w:val="002321B6"/>
    <w:rsid w:val="002422D5"/>
    <w:rsid w:val="00250967"/>
    <w:rsid w:val="002543C8"/>
    <w:rsid w:val="0025541D"/>
    <w:rsid w:val="00284AAE"/>
    <w:rsid w:val="002B4146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69F1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9250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2AD2"/>
    <w:rsid w:val="00CC6B7B"/>
    <w:rsid w:val="00CD2089"/>
    <w:rsid w:val="00D73A67"/>
    <w:rsid w:val="00D970A9"/>
    <w:rsid w:val="00DF3845"/>
    <w:rsid w:val="00E41911"/>
    <w:rsid w:val="00E44B57"/>
    <w:rsid w:val="00E92EEF"/>
    <w:rsid w:val="00EF09C7"/>
    <w:rsid w:val="00EF2368"/>
    <w:rsid w:val="00EF3E86"/>
    <w:rsid w:val="00F24442"/>
    <w:rsid w:val="00F50AE3"/>
    <w:rsid w:val="00F655B7"/>
    <w:rsid w:val="00F656BA"/>
    <w:rsid w:val="00F67CF1"/>
    <w:rsid w:val="00F728AA"/>
    <w:rsid w:val="00F840F0"/>
    <w:rsid w:val="00F93DB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7FB76B-6330-4896-A2A8-4E1B60966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25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50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B614E-A449-416E-A53A-6BB8FB35A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135</Words>
  <Characters>615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3084 Text of Previous Version (Dec. 18, 2018) - South Carolina Legislature Online</dc:title>
  <dc:creator>%USERNAME%</dc:creator>
  <cp:lastModifiedBy>S Volk</cp:lastModifiedBy>
  <cp:revision>2</cp:revision>
  <cp:lastPrinted>2018-12-17T17:59:00Z</cp:lastPrinted>
  <dcterms:created xsi:type="dcterms:W3CDTF">2018-12-18T18:56:00Z</dcterms:created>
  <dcterms:modified xsi:type="dcterms:W3CDTF">2018-12-18T18:56:00Z</dcterms:modified>
</cp:coreProperties>
</file>