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C54696">
      <w:pPr>
        <w:tabs>
          <w:tab w:val="right" w:pos="5933"/>
        </w:tabs>
        <w:suppressAutoHyphens/>
      </w:pPr>
      <w:r>
        <w:t>S. Printed 4/9/19--S.</w:t>
      </w:r>
      <w:r w:rsidR="00C54696">
        <w:tab/>
        <w:t>[SEC 4/10/19 12:44 PM]</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3137) </w:t>
      </w:r>
      <w:r w:rsidRPr="00067884">
        <w:rPr>
          <w:color w:val="000000" w:themeColor="text1"/>
          <w:u w:color="000000" w:themeColor="text1"/>
        </w:rPr>
        <w:t>to amend Chapter 27, Title 6, Code of Laws of South Carolina, 1976, relating to the State Aid to Subdivisions Act, so as to change the name</w:t>
      </w:r>
      <w:r>
        <w:t>, etc., respectfully</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 xml:space="preserve">Amend the bill, as and if amended, </w:t>
      </w:r>
      <w:r w:rsidRPr="0094596F">
        <w:t>SECTION 1, by striking Section 6</w:t>
      </w:r>
      <w:r w:rsidRPr="0094596F">
        <w:noBreakHyphen/>
        <w:t>27</w:t>
      </w:r>
      <w:r w:rsidRPr="0094596F">
        <w:noBreakHyphen/>
        <w:t>30 and inserting:</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94596F">
        <w:t>/</w:t>
      </w:r>
      <w:r w:rsidRPr="0094596F">
        <w:tab/>
      </w:r>
      <w:r w:rsidRPr="0094596F">
        <w:rPr>
          <w:u w:color="000000" w:themeColor="text1"/>
        </w:rPr>
        <w:tab/>
      </w:r>
      <w:r w:rsidRPr="0094596F">
        <w:t>Section 6</w:t>
      </w:r>
      <w:r w:rsidRPr="0094596F">
        <w:noBreakHyphen/>
        <w:t>27</w:t>
      </w:r>
      <w:r w:rsidRPr="0094596F">
        <w:noBreakHyphen/>
        <w:t>30.</w:t>
      </w:r>
      <w:r w:rsidRPr="0094596F">
        <w:tab/>
      </w:r>
      <w:r w:rsidRPr="0094596F">
        <w:rPr>
          <w:u w:val="single" w:color="000000" w:themeColor="text1"/>
        </w:rPr>
        <w:t>(A)</w:t>
      </w:r>
      <w:r w:rsidRPr="0094596F">
        <w:tab/>
        <w:t xml:space="preserve">In the annual general appropriations act, </w:t>
      </w:r>
      <w:r w:rsidRPr="0094596F">
        <w:rPr>
          <w:strike/>
        </w:rPr>
        <w:t>an amount equal to not less than four and one</w:t>
      </w:r>
      <w:r w:rsidRPr="0094596F">
        <w:rPr>
          <w:strike/>
        </w:rPr>
        <w:noBreakHyphen/>
        <w:t>half percent of general fund revenues of the latest completed fiscal year must be appropriated</w:t>
      </w:r>
      <w:r w:rsidRPr="0094596F">
        <w:t xml:space="preserve"> </w:t>
      </w:r>
      <w:r w:rsidRPr="0094596F">
        <w:rPr>
          <w:u w:val="single" w:color="000000" w:themeColor="text1"/>
        </w:rPr>
        <w:t>the General Assembly must appropriate funds</w:t>
      </w:r>
      <w:r w:rsidRPr="0094596F">
        <w:t xml:space="preserve"> to the Local Government Fund.</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rPr>
          <w:u w:val="single" w:color="000000" w:themeColor="text1"/>
        </w:rPr>
        <w:t>(B)(1)</w:t>
      </w:r>
      <w:r w:rsidRPr="0094596F">
        <w:tab/>
      </w:r>
      <w:r w:rsidRPr="0094596F">
        <w:rPr>
          <w:u w:val="single" w:color="000000" w:themeColor="text1"/>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94596F">
        <w:rPr>
          <w:u w:val="single" w:color="000000" w:themeColor="text1"/>
        </w:rPr>
        <w:noBreakHyphen/>
        <w:t>9</w:t>
      </w:r>
      <w:r w:rsidRPr="0094596F">
        <w:rPr>
          <w:u w:val="single" w:color="000000" w:themeColor="text1"/>
        </w:rPr>
        <w:noBreakHyphen/>
        <w:t xml:space="preserve">1130, the percentage adjustment in general fund revenues must be determined by the </w:t>
      </w:r>
      <w:r w:rsidRPr="0094596F">
        <w:rPr>
          <w:u w:val="single" w:color="000000" w:themeColor="text1"/>
        </w:rPr>
        <w:lastRenderedPageBreak/>
        <w:t xml:space="preserve">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shall have any effect on that determination. </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96F">
        <w:tab/>
      </w:r>
      <w:r w:rsidRPr="0094596F">
        <w:tab/>
      </w:r>
      <w:r w:rsidRPr="0094596F">
        <w:rPr>
          <w:u w:val="single" w:color="000000" w:themeColor="text1"/>
        </w:rPr>
        <w:t>(2)</w:t>
      </w:r>
      <w:r w:rsidRPr="0094596F">
        <w:tab/>
      </w:r>
      <w:r w:rsidRPr="0094596F">
        <w:rPr>
          <w:u w:val="single" w:color="000000" w:themeColor="text1"/>
        </w:rPr>
        <w:t>The Governor shall include the appropriation required by this chapter to the Local Government Fund in the Executive Budget.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tab/>
      </w:r>
      <w:r w:rsidRPr="0094596F">
        <w:rPr>
          <w:u w:val="single" w:color="000000" w:themeColor="text1"/>
        </w:rPr>
        <w:t>(3)</w:t>
      </w:r>
      <w:r w:rsidRPr="0094596F">
        <w:tab/>
      </w:r>
      <w:r w:rsidRPr="0094596F">
        <w:rPr>
          <w:u w:val="single" w:color="000000" w:themeColor="text1"/>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596F">
        <w:tab/>
      </w:r>
      <w:r w:rsidRPr="0094596F">
        <w:rPr>
          <w:u w:val="single"/>
        </w:rPr>
        <w:t>(C)</w:t>
      </w:r>
      <w:r w:rsidRPr="0094596F">
        <w:tab/>
      </w:r>
      <w:r w:rsidRPr="0094596F">
        <w:rPr>
          <w:u w:val="single"/>
        </w:rPr>
        <w:t>For purposes of this section:</w:t>
      </w:r>
    </w:p>
    <w:p w:rsidR="00067884" w:rsidRPr="0094596F" w:rsidRDefault="00067884" w:rsidP="00067884">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94596F">
        <w:rPr>
          <w:rFonts w:cs="Times New Roman"/>
        </w:rPr>
        <w:tab/>
      </w:r>
      <w:r w:rsidRPr="0094596F">
        <w:rPr>
          <w:rFonts w:cs="Times New Roman"/>
        </w:rPr>
        <w:tab/>
      </w:r>
      <w:r w:rsidRPr="0094596F">
        <w:rPr>
          <w:rFonts w:cs="Times New Roman"/>
          <w:u w:val="single"/>
        </w:rPr>
        <w:t>(1)</w:t>
      </w:r>
      <w:r w:rsidRPr="0094596F">
        <w:rPr>
          <w:rFonts w:cs="Times New Roman"/>
        </w:rPr>
        <w:tab/>
      </w:r>
      <w:r w:rsidRPr="0094596F">
        <w:rPr>
          <w:rFonts w:cs="Times New Roman"/>
          <w:u w:val="single"/>
        </w:rPr>
        <w:t>‘Recurring general fund revenue’ means the forecast of recurring general fund revenues pursuant to Section 11</w:t>
      </w:r>
      <w:r w:rsidRPr="0094596F">
        <w:rPr>
          <w:rFonts w:cs="Times New Roman"/>
          <w:u w:val="single"/>
        </w:rPr>
        <w:noBreakHyphen/>
        <w:t>9</w:t>
      </w:r>
      <w:r w:rsidRPr="0094596F">
        <w:rPr>
          <w:rFonts w:cs="Times New Roman"/>
          <w:u w:val="single"/>
        </w:rPr>
        <w:noBreakHyphen/>
        <w:t>1130 after the amount apportioned to the Trust Fund for Tax Relief, as required in Section 11</w:t>
      </w:r>
      <w:r w:rsidRPr="0094596F">
        <w:rPr>
          <w:rFonts w:cs="Times New Roman"/>
          <w:u w:val="single"/>
        </w:rPr>
        <w:noBreakHyphen/>
        <w:t>11</w:t>
      </w:r>
      <w:r w:rsidRPr="0094596F">
        <w:rPr>
          <w:rFonts w:cs="Times New Roman"/>
          <w:u w:val="single"/>
        </w:rPr>
        <w:noBreakHyphen/>
        <w:t>150, is deducted.</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tab/>
      </w:r>
      <w:r w:rsidRPr="0094596F">
        <w:rPr>
          <w:u w:val="single"/>
        </w:rPr>
        <w:t>(2)</w:t>
      </w:r>
      <w:r w:rsidRPr="0094596F">
        <w:tab/>
      </w:r>
      <w:r w:rsidRPr="0094596F">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94596F">
        <w:rPr>
          <w:u w:val="single"/>
        </w:rPr>
        <w:noBreakHyphen/>
        <w:t>9</w:t>
      </w:r>
      <w:r w:rsidRPr="0094596F">
        <w:rPr>
          <w:u w:val="single"/>
        </w:rPr>
        <w:noBreakHyphen/>
        <w:t>1140(B).</w:t>
      </w:r>
      <w:r w:rsidRPr="0094596F">
        <w:tab/>
      </w:r>
      <w:r w:rsidRPr="0094596F">
        <w:tab/>
        <w: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t>Amend the bill further, by striking SECTION 2 and inserting:</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96F">
        <w:t>/</w:t>
      </w:r>
      <w:r w:rsidRPr="0094596F">
        <w:tab/>
        <w:t>SECTION</w:t>
      </w:r>
      <w:r w:rsidRPr="0094596F">
        <w:tab/>
        <w:t>2.</w:t>
      </w:r>
      <w:r w:rsidRPr="0094596F">
        <w:tab/>
        <w:t>This act takes effect upon approval by</w:t>
      </w:r>
      <w:r w:rsidR="00C54696">
        <w:t xml:space="preserve"> the Governor and first applies</w:t>
      </w:r>
      <w:r w:rsidRPr="0094596F">
        <w:t xml:space="preserve"> for the annual general appropriations bill process for Fiscal Year 2020-2021.</w:t>
      </w:r>
      <w:r w:rsidRPr="0094596F">
        <w:tab/>
      </w:r>
      <w:r w:rsidRPr="0094596F">
        <w:tab/>
        <w: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Renumber sections to conform.</w:t>
      </w:r>
    </w:p>
    <w:p w:rsid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Amend title to conform.</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67884">
        <w:rPr>
          <w:b/>
        </w:rPr>
        <w:t>Explanation of Fiscal Impact</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67884">
        <w:rPr>
          <w:b/>
        </w:rPr>
        <w:t>Amended by the House of Representatives on January 23, 2019</w:t>
      </w:r>
      <w:r w:rsidRPr="00067884">
        <w:rPr>
          <w:b/>
        </w:rPr>
        <w:cr/>
      </w:r>
      <w:r w:rsidRPr="00067884">
        <w:rPr>
          <w:b/>
          <w:bCs/>
        </w:rPr>
        <w:t>Local Revenue</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 xml:space="preserve">This bill amends the State Aid to Subdivisions Act by removing a provision regarding mid-year cuts.  Additionally, the requirement that the Local Government Fund receive no less than four and one-half percent of the General Fund revenues of the latest completed fiscal year is removed.  The bill provides that in any fiscal year in which General Fund revenues are projected to increase, the appropriation to the Local Government Fund must also increase by the same projected percentage, not to exceed 5 percent.  This proposal requires the percentage increase in General Fund revenues to be calculated by comparing the current year’s recurring General Fund Expenditure base with the Board of Economic Advisors’ (BEA) most recent projection of recurring General Fund revenue for the upcoming fiscal year.  Current law requires that 83.278 percent of the fund be distributed to counties and 16.722 percent distributed to municipalities.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 xml:space="preserve">The provisions of this bill would take effect in FY 2020-21.  The revenue impact of this bill in FY 2020-21 is undetermined, as the amount of the recurring General Fund expenditure base and BEA forecast of recurring General Fund revenue for FY 2020-21 are undetermined.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If the bill was applied to the general appropriations process for FY 2019-20, the November 8, 2018, BEA forecast estimates the growth in General Fund revenue over the preliminary expenditure base for FY 2019-20 will exceed five percent, with an estimated 6.06 percent growth.  We anticipate FY 2019-20 county distributions to total $183,080,311 and municipal distributions to total $37,226,418 based on current funding levels.  Fifty cents per capita, or $2,312,682, is withheld from the county allocation pursuant to Section 44-6-146 for Medicaid services.  Under this proposal, with the 5 percent increase and the modified allocations, we calculate county distributions will total $192,349,961, and municipal distributions will total $39,087,740 in FY 2019-20.  Again, the fifty cents per capita, or $2,312,682, will be withheld from the county allocation.  Therefore, we estimate that an additional $9,269,650 will be distributed to counties, and an additional $1,851,635 will be distributed to municipalities.  This amounts to an additional $11,121,285 in local revenue in FY 2019-20.</w:t>
      </w:r>
    </w:p>
    <w:p w:rsid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lastRenderedPageBreak/>
        <w:tab/>
        <w:t>The attached tables show the FY 2019-20 estimated distributions by county and municipality under current statute and this proposal.</w:t>
      </w:r>
    </w:p>
    <w:p w:rsidR="00813108" w:rsidRPr="00067884" w:rsidRDefault="00813108"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rPr>
          <w:b/>
          <w:bCs/>
        </w:rPr>
        <w:t>Local Revenue</w:t>
      </w:r>
    </w:p>
    <w:p w:rsidR="00067884" w:rsidRPr="00067884" w:rsidRDefault="00813108"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00067884" w:rsidRPr="00067884">
        <w:rPr>
          <w:rFonts w:eastAsia="Calibri"/>
        </w:rPr>
        <w:t xml:space="preserve">This bill amends the State Aid to Subdivisions Act by changing the name of the Local Government Fund to the Local Government Revenue Sharing Fund and deleting the provision regarding mid-year cuts.  Additionally, the requirement that the Local Government Fund receive no less than four and one-half percent of the General Fund revenues of the latest completed fiscal year is removed.  The bill provides that in any fiscal year in which General Fund revenues are projected to increase, the appropriation to the Local Government Revenue Sharing Fund must also increase by the same projected percentage, not to exceed 5 percent.  This proposal requires the percentage increase in General Fund revenues to be calculated by comparing the current year’s recurring General Fund Expenditure base with the Board of Economic Advisors’ (BEA) most recent projection of recurring General Fund revenue for the upcoming fiscal year.  Additionally, this proposal changes the allocation percentages for county and municipal distributions.  Current law requires that 83.278 percent of the fund be distributed to counties and 16.722 percent distributed to municipalities.  This bill changes the county distribution to 83 percent and the municipal distribution to 17 percent.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67884">
        <w:rPr>
          <w:rFonts w:eastAsia="Calibri"/>
        </w:rPr>
        <w:tab/>
        <w:t>The provisions of this bill would take effect in FY 2020-21.  The revenue impact of this bill in FY 2020-21 is undetermined, as the amount of the recurring General Fund expenditure base and BEA forecast of recurring General Fund revenue for FY 2020-21 are undetermined.</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67884">
        <w:rPr>
          <w:rFonts w:eastAsia="Calibri"/>
        </w:rPr>
        <w:tab/>
        <w:t xml:space="preserve">If the bill was applied to the general appropriations process for FY 2019-20, the November 8, 2018, BEA forecast estimates the growth in General Fund revenue over the preliminary expenditure base for FY 2019-20 will exceed five percent, with an estimated 6.06 percent growth.  We anticipate FY 2019-20 county distributions to total $183,080,311 and municipal distributions to total $37,226,418 based on current funding levels.  Fifty cents per capita, or $2,312,682, is withheld from the county allocation pursuant to Section 44-6-146 for Medicaid services.  Under this proposal, with the 5 percent increase and the modified allocations, we calculate county distributions will total $191,700,135, and municipal distributions will total $39,737,565 in FY 2019-20.  Again, the fifty cents per capita, or $2,312,682, will be withheld from the county allocation.  Therefore, we estimate that an additional $8,619,824 will be distributed to counties, and an </w:t>
      </w:r>
      <w:r w:rsidRPr="00067884">
        <w:rPr>
          <w:rFonts w:eastAsia="Calibri"/>
        </w:rPr>
        <w:lastRenderedPageBreak/>
        <w:t>additional $2,511,147 will be distributed to municipalities.  This amounts to an additional $11,130,971 in local revenue in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067884">
        <w:rPr>
          <w:rFonts w:eastAsia="Calibri"/>
          <w:szCs w:val="22"/>
        </w:rPr>
        <w:tab/>
        <w:t>The attached tables show the FY 2019-20 estimated distributions by county and municipality under current statute and this proposal.</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sz w:val="14"/>
          <w:szCs w:val="14"/>
        </w:rPr>
      </w:pPr>
      <w:r w:rsidRPr="00067884">
        <w:rPr>
          <w:rFonts w:eastAsia="Calibri"/>
          <w:bCs/>
          <w:w w:val="105"/>
          <w:sz w:val="14"/>
          <w:szCs w:val="14"/>
        </w:rPr>
        <w:t>County</w:t>
      </w:r>
      <w:r w:rsidRPr="00067884">
        <w:rPr>
          <w:rFonts w:eastAsia="Calibri"/>
          <w:bCs/>
          <w:spacing w:val="-13"/>
          <w:w w:val="105"/>
          <w:sz w:val="14"/>
          <w:szCs w:val="14"/>
        </w:rPr>
        <w:t xml:space="preserve"> </w:t>
      </w:r>
      <w:r w:rsidRPr="00067884">
        <w:rPr>
          <w:rFonts w:eastAsia="Calibri"/>
          <w:bCs/>
          <w:w w:val="105"/>
          <w:sz w:val="14"/>
          <w:szCs w:val="14"/>
        </w:rPr>
        <w:t>Local</w:t>
      </w:r>
      <w:r w:rsidRPr="00067884">
        <w:rPr>
          <w:rFonts w:eastAsia="Calibri"/>
          <w:bCs/>
          <w:spacing w:val="-13"/>
          <w:w w:val="105"/>
          <w:sz w:val="14"/>
          <w:szCs w:val="14"/>
        </w:rPr>
        <w:t xml:space="preserve"> </w:t>
      </w:r>
      <w:r w:rsidRPr="00067884">
        <w:rPr>
          <w:rFonts w:eastAsia="Calibri"/>
          <w:bCs/>
          <w:w w:val="105"/>
          <w:sz w:val="14"/>
          <w:szCs w:val="14"/>
        </w:rPr>
        <w:t>Government</w:t>
      </w:r>
      <w:r w:rsidRPr="00067884">
        <w:rPr>
          <w:rFonts w:eastAsia="Calibri"/>
          <w:bCs/>
          <w:spacing w:val="-12"/>
          <w:w w:val="105"/>
          <w:sz w:val="14"/>
          <w:szCs w:val="14"/>
        </w:rPr>
        <w:t xml:space="preserve"> </w:t>
      </w:r>
      <w:r w:rsidRPr="00067884">
        <w:rPr>
          <w:rFonts w:eastAsia="Calibri"/>
          <w:bCs/>
          <w:w w:val="105"/>
          <w:sz w:val="14"/>
          <w:szCs w:val="14"/>
        </w:rPr>
        <w:t>Fund</w:t>
      </w:r>
      <w:r w:rsidRPr="00067884">
        <w:rPr>
          <w:rFonts w:eastAsia="Calibri"/>
          <w:bCs/>
          <w:spacing w:val="-13"/>
          <w:w w:val="105"/>
          <w:sz w:val="14"/>
          <w:szCs w:val="14"/>
        </w:rPr>
        <w:t xml:space="preserve"> </w:t>
      </w:r>
      <w:r w:rsidRPr="00067884">
        <w:rPr>
          <w:rFonts w:eastAsia="Calibri"/>
          <w:bCs/>
          <w:w w:val="105"/>
          <w:sz w:val="14"/>
          <w:szCs w:val="14"/>
        </w:rPr>
        <w:t>Estimates</w:t>
      </w:r>
      <w:r w:rsidRPr="00067884">
        <w:rPr>
          <w:rFonts w:eastAsia="Calibri"/>
          <w:bCs/>
          <w:spacing w:val="-12"/>
          <w:w w:val="105"/>
          <w:sz w:val="14"/>
          <w:szCs w:val="14"/>
        </w:rPr>
        <w:t xml:space="preserve"> </w:t>
      </w:r>
      <w:r w:rsidRPr="00067884">
        <w:rPr>
          <w:rFonts w:eastAsia="Calibri"/>
          <w:bCs/>
          <w:w w:val="105"/>
          <w:sz w:val="14"/>
          <w:szCs w:val="14"/>
        </w:rPr>
        <w:t>‐</w:t>
      </w:r>
      <w:r w:rsidRPr="00067884">
        <w:rPr>
          <w:rFonts w:eastAsia="Calibri"/>
          <w:bCs/>
          <w:spacing w:val="-13"/>
          <w:w w:val="105"/>
          <w:sz w:val="14"/>
          <w:szCs w:val="14"/>
        </w:rPr>
        <w:t xml:space="preserve"> </w:t>
      </w:r>
      <w:r w:rsidRPr="00067884">
        <w:rPr>
          <w:rFonts w:eastAsia="Calibri"/>
          <w:bCs/>
          <w:w w:val="105"/>
          <w:sz w:val="14"/>
          <w:szCs w:val="14"/>
        </w:rPr>
        <w:t>FY</w:t>
      </w:r>
      <w:r w:rsidRPr="00067884">
        <w:rPr>
          <w:rFonts w:eastAsia="Calibri"/>
          <w:bCs/>
          <w:spacing w:val="-13"/>
          <w:w w:val="105"/>
          <w:sz w:val="14"/>
          <w:szCs w:val="14"/>
        </w:rPr>
        <w:t xml:space="preserve"> </w:t>
      </w:r>
      <w:r w:rsidRPr="00067884">
        <w:rPr>
          <w:rFonts w:eastAsia="Calibri"/>
          <w:bCs/>
          <w:w w:val="105"/>
          <w:sz w:val="14"/>
          <w:szCs w:val="14"/>
        </w:rPr>
        <w:t>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 w:val="14"/>
          <w:szCs w:val="14"/>
        </w:rPr>
      </w:pPr>
      <w:r w:rsidRPr="00067884">
        <w:rPr>
          <w:rFonts w:eastAsiaTheme="minorHAnsi"/>
          <w:sz w:val="14"/>
          <w:szCs w:val="14"/>
        </w:rPr>
        <w:t>Revenue</w:t>
      </w:r>
      <w:r w:rsidRPr="00067884">
        <w:rPr>
          <w:rFonts w:eastAsiaTheme="minorHAnsi"/>
          <w:spacing w:val="-1"/>
          <w:sz w:val="14"/>
          <w:szCs w:val="14"/>
        </w:rPr>
        <w:t xml:space="preserve"> </w:t>
      </w:r>
      <w:r w:rsidRPr="00067884">
        <w:rPr>
          <w:rFonts w:eastAsiaTheme="minorHAnsi"/>
          <w:sz w:val="14"/>
          <w:szCs w:val="14"/>
        </w:rPr>
        <w:t>Distribution:</w:t>
      </w:r>
      <w:r w:rsidRPr="00067884">
        <w:rPr>
          <w:rFonts w:eastAsiaTheme="minorHAnsi"/>
          <w:spacing w:val="-1"/>
          <w:sz w:val="14"/>
          <w:szCs w:val="14"/>
        </w:rPr>
        <w:t xml:space="preserve"> </w:t>
      </w:r>
      <w:r w:rsidRPr="00067884">
        <w:rPr>
          <w:rFonts w:eastAsiaTheme="minorHAnsi"/>
          <w:sz w:val="14"/>
          <w:szCs w:val="14"/>
        </w:rPr>
        <w:t>83.278%</w:t>
      </w:r>
      <w:r w:rsidRPr="00067884">
        <w:rPr>
          <w:rFonts w:eastAsiaTheme="minorHAnsi"/>
          <w:spacing w:val="-1"/>
          <w:sz w:val="14"/>
          <w:szCs w:val="14"/>
        </w:rPr>
        <w:t xml:space="preserve"> </w:t>
      </w:r>
      <w:r w:rsidRPr="00067884">
        <w:rPr>
          <w:rFonts w:eastAsiaTheme="minorHAnsi"/>
          <w:sz w:val="14"/>
          <w:szCs w:val="14"/>
        </w:rPr>
        <w:t>counties; 16.722%</w:t>
      </w:r>
      <w:r w:rsidRPr="00067884">
        <w:rPr>
          <w:rFonts w:eastAsiaTheme="minorHAnsi"/>
          <w:spacing w:val="-1"/>
          <w:sz w:val="14"/>
          <w:szCs w:val="14"/>
        </w:rPr>
        <w:t xml:space="preserve"> </w:t>
      </w:r>
      <w:r w:rsidRPr="00067884">
        <w:rPr>
          <w:rFonts w:eastAsiaTheme="minorHAnsi"/>
          <w:sz w:val="14"/>
          <w:szCs w:val="14"/>
        </w:rPr>
        <w:t>municipalities;</w:t>
      </w:r>
      <w:r w:rsidRPr="00067884">
        <w:rPr>
          <w:rFonts w:eastAsiaTheme="minorHAnsi"/>
          <w:spacing w:val="-2"/>
          <w:sz w:val="14"/>
          <w:szCs w:val="14"/>
        </w:rPr>
        <w:t xml:space="preserve"> </w:t>
      </w:r>
      <w:r w:rsidRPr="00067884">
        <w:rPr>
          <w:rFonts w:eastAsiaTheme="minorHAnsi"/>
          <w:sz w:val="14"/>
          <w:szCs w:val="14"/>
        </w:rPr>
        <w:t>Revenue Growth:</w:t>
      </w:r>
      <w:r w:rsidRPr="00067884">
        <w:rPr>
          <w:rFonts w:eastAsiaTheme="minorHAnsi"/>
          <w:spacing w:val="-1"/>
          <w:sz w:val="14"/>
          <w:szCs w:val="14"/>
        </w:rPr>
        <w:t xml:space="preserve"> </w:t>
      </w:r>
      <w:r w:rsidRPr="00067884">
        <w:rPr>
          <w:rFonts w:eastAsiaTheme="minorHAnsi"/>
          <w:sz w:val="14"/>
          <w:szCs w:val="14"/>
        </w:rPr>
        <w:t>5%</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COUNTY</w:t>
      </w:r>
      <w:r w:rsidRPr="00067884">
        <w:rPr>
          <w:bCs/>
          <w:sz w:val="9"/>
          <w:szCs w:val="9"/>
        </w:rPr>
        <w:tab/>
      </w:r>
      <w:r w:rsidRPr="00067884">
        <w:rPr>
          <w:bCs/>
          <w:sz w:val="9"/>
          <w:szCs w:val="9"/>
        </w:rPr>
        <w:tab/>
        <w:t xml:space="preserve">FY 2019‐20 </w:t>
      </w:r>
      <w:r w:rsidRPr="00067884">
        <w:rPr>
          <w:bCs/>
          <w:sz w:val="9"/>
          <w:szCs w:val="9"/>
        </w:rPr>
        <w:tab/>
      </w:r>
      <w:r w:rsidRPr="00067884">
        <w:rPr>
          <w:bCs/>
          <w:sz w:val="9"/>
          <w:szCs w:val="9"/>
        </w:rPr>
        <w:tab/>
        <w:t>FY 2019‐20</w:t>
      </w:r>
      <w:r w:rsidRPr="00067884">
        <w:rPr>
          <w:bCs/>
          <w:sz w:val="9"/>
          <w:szCs w:val="9"/>
        </w:rPr>
        <w:tab/>
        <w:t>DIFFERENCE BETWEEN</w:t>
      </w:r>
      <w:r w:rsidRPr="00067884">
        <w:rPr>
          <w:bCs/>
          <w:sz w:val="9"/>
          <w:szCs w:val="9"/>
        </w:rPr>
        <w:tab/>
        <w:t xml:space="preserve">FY 2019‐20 </w:t>
      </w:r>
      <w:r w:rsidRPr="00067884">
        <w:rPr>
          <w:bCs/>
          <w:sz w:val="9"/>
          <w:szCs w:val="9"/>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9" w:hanging="1"/>
        <w:jc w:val="left"/>
        <w:rPr>
          <w:bCs/>
          <w:sz w:val="9"/>
          <w:szCs w:val="9"/>
        </w:rPr>
      </w:pPr>
      <w:r w:rsidRPr="00067884">
        <w:rPr>
          <w:bCs/>
          <w:sz w:val="9"/>
          <w:szCs w:val="9"/>
        </w:rPr>
        <w:tab/>
      </w:r>
      <w:r w:rsidRPr="00067884">
        <w:rPr>
          <w:bCs/>
          <w:sz w:val="9"/>
          <w:szCs w:val="9"/>
        </w:rPr>
        <w:tab/>
      </w:r>
      <w:r w:rsidRPr="00067884">
        <w:rPr>
          <w:bCs/>
          <w:sz w:val="9"/>
          <w:szCs w:val="9"/>
        </w:rPr>
        <w:tab/>
        <w:t xml:space="preserve">STATUTORY </w:t>
      </w:r>
      <w:r w:rsidRPr="00067884">
        <w:rPr>
          <w:bCs/>
          <w:sz w:val="9"/>
          <w:szCs w:val="9"/>
        </w:rPr>
        <w:tab/>
        <w:t>ESTIMATED</w:t>
      </w:r>
      <w:r w:rsidRPr="00067884">
        <w:rPr>
          <w:bCs/>
          <w:sz w:val="9"/>
          <w:szCs w:val="9"/>
        </w:rPr>
        <w:tab/>
        <w:t xml:space="preserve">FY 2019‐20 ESTIMATED </w:t>
      </w:r>
      <w:r w:rsidRPr="00067884">
        <w:rPr>
          <w:bCs/>
          <w:sz w:val="9"/>
          <w:szCs w:val="9"/>
        </w:rPr>
        <w:tab/>
        <w:t xml:space="preserve">PROPOSED </w:t>
      </w:r>
      <w:r w:rsidRPr="00067884">
        <w:rPr>
          <w:bCs/>
          <w:sz w:val="9"/>
          <w:szCs w:val="9"/>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3960"/>
          <w:tab w:val="left" w:pos="4680"/>
          <w:tab w:val="left" w:pos="5490"/>
        </w:tabs>
        <w:ind w:left="109" w:hanging="1"/>
        <w:jc w:val="left"/>
        <w:rPr>
          <w:bCs/>
          <w:sz w:val="9"/>
          <w:szCs w:val="9"/>
        </w:rPr>
      </w:pPr>
      <w:r w:rsidRPr="00067884">
        <w:rPr>
          <w:bCs/>
          <w:sz w:val="9"/>
          <w:szCs w:val="9"/>
        </w:rPr>
        <w:tab/>
      </w:r>
      <w:r w:rsidRPr="00067884">
        <w:rPr>
          <w:bCs/>
          <w:sz w:val="9"/>
          <w:szCs w:val="9"/>
        </w:rPr>
        <w:tab/>
      </w:r>
      <w:r w:rsidRPr="00067884">
        <w:rPr>
          <w:bCs/>
          <w:sz w:val="9"/>
          <w:szCs w:val="9"/>
        </w:rPr>
        <w:tab/>
        <w:t>FORMULA</w:t>
      </w:r>
      <w:r w:rsidRPr="00067884">
        <w:rPr>
          <w:bCs/>
          <w:sz w:val="9"/>
          <w:szCs w:val="9"/>
        </w:rPr>
        <w:tab/>
      </w:r>
      <w:r w:rsidRPr="00067884">
        <w:rPr>
          <w:bCs/>
          <w:sz w:val="9"/>
          <w:szCs w:val="9"/>
        </w:rPr>
        <w:tab/>
        <w:t>APPROPRIATION</w:t>
      </w:r>
      <w:r w:rsidRPr="00067884">
        <w:rPr>
          <w:bCs/>
          <w:sz w:val="9"/>
          <w:szCs w:val="9"/>
        </w:rPr>
        <w:tab/>
        <w:t>APPROPRIATION AND</w:t>
      </w:r>
      <w:r w:rsidRPr="00067884">
        <w:rPr>
          <w:bCs/>
          <w:sz w:val="9"/>
          <w:szCs w:val="9"/>
        </w:rPr>
        <w:tab/>
        <w:t>LEGISLATION</w:t>
      </w:r>
      <w:r w:rsidRPr="00067884">
        <w:rPr>
          <w:bCs/>
          <w:sz w:val="9"/>
          <w:szCs w:val="9"/>
        </w:rPr>
        <w:tab/>
        <w:t>FY 2019‐20 ESTIMATED</w:t>
      </w:r>
    </w:p>
    <w:p w:rsidR="00067884" w:rsidRPr="00067884" w:rsidRDefault="00067884" w:rsidP="00067884">
      <w:pPr>
        <w:tabs>
          <w:tab w:val="left" w:pos="738"/>
          <w:tab w:val="left" w:pos="900"/>
          <w:tab w:val="left" w:pos="1512"/>
          <w:tab w:val="left" w:pos="2160"/>
          <w:tab w:val="left" w:pos="2700"/>
          <w:tab w:val="left" w:pos="3420"/>
          <w:tab w:val="left" w:pos="3960"/>
          <w:tab w:val="left" w:pos="4680"/>
          <w:tab w:val="left" w:pos="4860"/>
          <w:tab w:val="left" w:pos="5490"/>
        </w:tabs>
        <w:ind w:left="108"/>
        <w:jc w:val="left"/>
        <w:rPr>
          <w:bCs/>
          <w:sz w:val="9"/>
          <w:szCs w:val="9"/>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t>FY 2019‐20 STATUTORY</w:t>
      </w:r>
      <w:r w:rsidRPr="00067884">
        <w:rPr>
          <w:bCs/>
          <w:sz w:val="10"/>
          <w:szCs w:val="10"/>
        </w:rPr>
        <w:t xml:space="preserve"> </w:t>
      </w:r>
      <w:r w:rsidRPr="00067884">
        <w:rPr>
          <w:bCs/>
          <w:sz w:val="9"/>
          <w:szCs w:val="9"/>
        </w:rPr>
        <w:tab/>
        <w:t>ESTIMATE (5%)</w:t>
      </w:r>
      <w:r w:rsidRPr="00067884">
        <w:rPr>
          <w:bCs/>
          <w:sz w:val="9"/>
          <w:szCs w:val="9"/>
        </w:rPr>
        <w:tab/>
        <w:t>APPROPRIATION</w:t>
      </w:r>
    </w:p>
    <w:p w:rsidR="00067884" w:rsidRPr="00067884" w:rsidRDefault="00067884" w:rsidP="00067884">
      <w:pPr>
        <w:tabs>
          <w:tab w:val="left" w:pos="738"/>
          <w:tab w:val="left" w:pos="900"/>
          <w:tab w:val="left" w:pos="1512"/>
          <w:tab w:val="left" w:pos="2160"/>
          <w:tab w:val="left" w:pos="2700"/>
          <w:tab w:val="left" w:pos="3420"/>
          <w:tab w:val="left" w:pos="4140"/>
          <w:tab w:val="left" w:pos="4860"/>
          <w:tab w:val="left" w:pos="5490"/>
        </w:tabs>
        <w:ind w:left="108"/>
        <w:jc w:val="left"/>
        <w:rPr>
          <w:bCs/>
          <w:sz w:val="9"/>
          <w:szCs w:val="9"/>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t>FORMULA</w:t>
      </w:r>
      <w:r w:rsidRPr="00067884">
        <w:rPr>
          <w:bCs/>
          <w:sz w:val="9"/>
          <w:szCs w:val="9"/>
        </w:rPr>
        <w:tab/>
      </w: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90"/>
          <w:tab w:val="left" w:pos="1512"/>
          <w:tab w:val="left" w:pos="1800"/>
          <w:tab w:val="left" w:pos="2790"/>
          <w:tab w:val="left" w:pos="4140"/>
          <w:tab w:val="left" w:pos="4860"/>
          <w:tab w:val="left" w:pos="5490"/>
        </w:tabs>
        <w:ind w:left="108"/>
        <w:jc w:val="left"/>
        <w:rPr>
          <w:bCs/>
          <w:sz w:val="9"/>
          <w:szCs w:val="9"/>
        </w:rPr>
      </w:pPr>
      <w:r w:rsidRPr="00067884">
        <w:rPr>
          <w:bCs/>
          <w:sz w:val="9"/>
          <w:szCs w:val="9"/>
        </w:rPr>
        <w:t>ABBEVILLE</w:t>
      </w:r>
      <w:r w:rsidRPr="00067884">
        <w:rPr>
          <w:bCs/>
          <w:sz w:val="9"/>
          <w:szCs w:val="9"/>
        </w:rPr>
        <w:tab/>
      </w:r>
      <w:r w:rsidRPr="00067884">
        <w:rPr>
          <w:bCs/>
          <w:sz w:val="9"/>
          <w:szCs w:val="9"/>
        </w:rPr>
        <w:tab/>
        <w:t>$1,660,327</w:t>
      </w:r>
      <w:r w:rsidRPr="00067884">
        <w:rPr>
          <w:bCs/>
          <w:sz w:val="9"/>
          <w:szCs w:val="9"/>
        </w:rPr>
        <w:tab/>
      </w:r>
      <w:r w:rsidRPr="00067884">
        <w:rPr>
          <w:bCs/>
          <w:sz w:val="9"/>
          <w:szCs w:val="9"/>
        </w:rPr>
        <w:tab/>
        <w:t>$1,006,045</w:t>
      </w:r>
      <w:r w:rsidRPr="00067884">
        <w:rPr>
          <w:bCs/>
          <w:sz w:val="9"/>
          <w:szCs w:val="9"/>
        </w:rPr>
        <w:tab/>
        <w:t>($654,283)</w:t>
      </w:r>
      <w:r w:rsidRPr="00067884">
        <w:rPr>
          <w:bCs/>
          <w:sz w:val="9"/>
          <w:szCs w:val="9"/>
        </w:rPr>
        <w:tab/>
        <w:t>$1,056,982</w:t>
      </w:r>
      <w:r w:rsidRPr="00067884">
        <w:rPr>
          <w:bCs/>
          <w:sz w:val="9"/>
          <w:szCs w:val="9"/>
        </w:rPr>
        <w:tab/>
        <w:t>$50,938</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AIKEN</w:t>
      </w:r>
      <w:r w:rsidRPr="00067884">
        <w:rPr>
          <w:bCs/>
          <w:sz w:val="9"/>
          <w:szCs w:val="9"/>
        </w:rPr>
        <w:tab/>
      </w:r>
      <w:r w:rsidRPr="00067884">
        <w:rPr>
          <w:bCs/>
          <w:sz w:val="9"/>
          <w:szCs w:val="9"/>
        </w:rPr>
        <w:tab/>
        <w:t>$10,458,227</w:t>
      </w:r>
      <w:r w:rsidRPr="00067884">
        <w:rPr>
          <w:bCs/>
          <w:sz w:val="9"/>
          <w:szCs w:val="9"/>
        </w:rPr>
        <w:tab/>
      </w:r>
      <w:r w:rsidRPr="00067884">
        <w:rPr>
          <w:bCs/>
          <w:sz w:val="9"/>
          <w:szCs w:val="9"/>
        </w:rPr>
        <w:tab/>
        <w:t>$6,336,995</w:t>
      </w:r>
      <w:r w:rsidRPr="00067884">
        <w:rPr>
          <w:bCs/>
          <w:sz w:val="9"/>
          <w:szCs w:val="9"/>
        </w:rPr>
        <w:tab/>
        <w:t>($4,121,232)</w:t>
      </w:r>
      <w:r w:rsidRPr="00067884">
        <w:rPr>
          <w:bCs/>
          <w:sz w:val="9"/>
          <w:szCs w:val="9"/>
        </w:rPr>
        <w:tab/>
      </w:r>
      <w:r w:rsidRPr="00067884">
        <w:rPr>
          <w:bCs/>
          <w:sz w:val="9"/>
          <w:szCs w:val="9"/>
        </w:rPr>
        <w:tab/>
        <w:t>$6,657,847</w:t>
      </w:r>
      <w:r w:rsidRPr="00067884">
        <w:rPr>
          <w:bCs/>
          <w:sz w:val="9"/>
          <w:szCs w:val="9"/>
        </w:rPr>
        <w:tab/>
        <w:t>$320,852</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ALLENDALE</w:t>
      </w:r>
      <w:r w:rsidRPr="00067884">
        <w:rPr>
          <w:bCs/>
          <w:sz w:val="9"/>
          <w:szCs w:val="9"/>
        </w:rPr>
        <w:tab/>
      </w:r>
      <w:r w:rsidRPr="00067884">
        <w:rPr>
          <w:bCs/>
          <w:sz w:val="9"/>
          <w:szCs w:val="9"/>
        </w:rPr>
        <w:tab/>
        <w:t>$680,606</w:t>
      </w:r>
      <w:r w:rsidRPr="00067884">
        <w:rPr>
          <w:bCs/>
          <w:sz w:val="9"/>
          <w:szCs w:val="9"/>
        </w:rPr>
        <w:tab/>
      </w:r>
      <w:r w:rsidRPr="00067884">
        <w:rPr>
          <w:bCs/>
          <w:sz w:val="9"/>
          <w:szCs w:val="9"/>
        </w:rPr>
        <w:tab/>
        <w:t>$412,388</w:t>
      </w:r>
      <w:r w:rsidRPr="00067884">
        <w:rPr>
          <w:bCs/>
          <w:sz w:val="9"/>
          <w:szCs w:val="9"/>
        </w:rPr>
        <w:tab/>
        <w:t>($268,217)</w:t>
      </w:r>
      <w:r w:rsidRPr="00067884">
        <w:rPr>
          <w:bCs/>
          <w:sz w:val="9"/>
          <w:szCs w:val="9"/>
        </w:rPr>
        <w:tab/>
      </w:r>
      <w:r w:rsidRPr="00067884">
        <w:rPr>
          <w:bCs/>
          <w:sz w:val="9"/>
          <w:szCs w:val="9"/>
        </w:rPr>
        <w:tab/>
        <w:t>$433,268</w:t>
      </w:r>
      <w:r w:rsidRPr="00067884">
        <w:rPr>
          <w:bCs/>
          <w:sz w:val="9"/>
          <w:szCs w:val="9"/>
        </w:rPr>
        <w:tab/>
        <w:t>$20,880</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ANDERSON</w:t>
      </w:r>
      <w:r w:rsidRPr="00067884">
        <w:rPr>
          <w:bCs/>
          <w:sz w:val="9"/>
          <w:szCs w:val="9"/>
        </w:rPr>
        <w:tab/>
      </w:r>
      <w:r w:rsidRPr="00067884">
        <w:rPr>
          <w:bCs/>
          <w:sz w:val="9"/>
          <w:szCs w:val="9"/>
        </w:rPr>
        <w:tab/>
        <w:t>$12,223,725</w:t>
      </w:r>
      <w:r w:rsidRPr="00067884">
        <w:rPr>
          <w:bCs/>
          <w:sz w:val="9"/>
          <w:szCs w:val="9"/>
        </w:rPr>
        <w:tab/>
        <w:t>$7,406,770</w:t>
      </w:r>
      <w:r w:rsidRPr="00067884">
        <w:rPr>
          <w:bCs/>
          <w:sz w:val="9"/>
          <w:szCs w:val="9"/>
        </w:rPr>
        <w:tab/>
        <w:t>($4,816,955)</w:t>
      </w:r>
      <w:r w:rsidRPr="00067884">
        <w:rPr>
          <w:bCs/>
          <w:sz w:val="9"/>
          <w:szCs w:val="9"/>
        </w:rPr>
        <w:tab/>
      </w:r>
      <w:r w:rsidRPr="00067884">
        <w:rPr>
          <w:bCs/>
          <w:sz w:val="9"/>
          <w:szCs w:val="9"/>
        </w:rPr>
        <w:tab/>
        <w:t>$7,781,787</w:t>
      </w:r>
      <w:r w:rsidRPr="00067884">
        <w:rPr>
          <w:bCs/>
          <w:sz w:val="9"/>
          <w:szCs w:val="9"/>
        </w:rPr>
        <w:tab/>
        <w:t>$375,017</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BAMBERG</w:t>
      </w:r>
      <w:r w:rsidRPr="00067884">
        <w:rPr>
          <w:bCs/>
          <w:sz w:val="9"/>
          <w:szCs w:val="9"/>
        </w:rPr>
        <w:tab/>
      </w:r>
      <w:r w:rsidRPr="00067884">
        <w:rPr>
          <w:bCs/>
          <w:sz w:val="9"/>
          <w:szCs w:val="9"/>
        </w:rPr>
        <w:tab/>
        <w:t>$1,044,327</w:t>
      </w:r>
      <w:r w:rsidRPr="00067884">
        <w:rPr>
          <w:bCs/>
          <w:sz w:val="9"/>
          <w:szCs w:val="9"/>
        </w:rPr>
        <w:tab/>
        <w:t>$632,780</w:t>
      </w:r>
      <w:r w:rsidRPr="00067884">
        <w:rPr>
          <w:bCs/>
          <w:sz w:val="9"/>
          <w:szCs w:val="9"/>
        </w:rPr>
        <w:tab/>
      </w:r>
      <w:r w:rsidRPr="00067884">
        <w:rPr>
          <w:bCs/>
          <w:sz w:val="9"/>
          <w:szCs w:val="9"/>
        </w:rPr>
        <w:tab/>
        <w:t>($411,547)</w:t>
      </w:r>
      <w:r w:rsidRPr="00067884">
        <w:rPr>
          <w:bCs/>
          <w:sz w:val="9"/>
          <w:szCs w:val="9"/>
        </w:rPr>
        <w:tab/>
      </w:r>
      <w:r w:rsidRPr="00067884">
        <w:rPr>
          <w:bCs/>
          <w:sz w:val="9"/>
          <w:szCs w:val="9"/>
        </w:rPr>
        <w:tab/>
        <w:t>$664,819</w:t>
      </w:r>
      <w:r w:rsidRPr="00067884">
        <w:rPr>
          <w:bCs/>
          <w:sz w:val="9"/>
          <w:szCs w:val="9"/>
        </w:rPr>
        <w:tab/>
        <w:t>$32,039</w:t>
      </w:r>
    </w:p>
    <w:p w:rsidR="00067884" w:rsidRPr="00067884" w:rsidRDefault="00067884" w:rsidP="00067884">
      <w:pPr>
        <w:tabs>
          <w:tab w:val="left" w:pos="738"/>
          <w:tab w:val="left" w:pos="990"/>
          <w:tab w:val="left" w:pos="1800"/>
          <w:tab w:val="left" w:pos="2808"/>
          <w:tab w:val="left" w:pos="3420"/>
          <w:tab w:val="left" w:pos="4140"/>
          <w:tab w:val="left" w:pos="4860"/>
          <w:tab w:val="left" w:pos="5490"/>
        </w:tabs>
        <w:ind w:left="108"/>
        <w:jc w:val="left"/>
        <w:rPr>
          <w:bCs/>
          <w:sz w:val="9"/>
          <w:szCs w:val="9"/>
        </w:rPr>
      </w:pPr>
      <w:r w:rsidRPr="00067884">
        <w:rPr>
          <w:bCs/>
          <w:sz w:val="9"/>
          <w:szCs w:val="9"/>
        </w:rPr>
        <w:t>BARNWELL</w:t>
      </w:r>
      <w:r w:rsidRPr="00067884">
        <w:rPr>
          <w:bCs/>
          <w:sz w:val="9"/>
          <w:szCs w:val="9"/>
        </w:rPr>
        <w:tab/>
      </w:r>
      <w:r w:rsidRPr="00067884">
        <w:rPr>
          <w:bCs/>
          <w:sz w:val="9"/>
          <w:szCs w:val="9"/>
        </w:rPr>
        <w:tab/>
        <w:t>$1,477,683</w:t>
      </w:r>
      <w:r w:rsidRPr="00067884">
        <w:rPr>
          <w:bCs/>
          <w:sz w:val="9"/>
          <w:szCs w:val="9"/>
        </w:rPr>
        <w:tab/>
        <w:t>$895,372</w:t>
      </w:r>
      <w:r w:rsidRPr="00067884">
        <w:rPr>
          <w:bCs/>
          <w:sz w:val="9"/>
          <w:szCs w:val="9"/>
        </w:rPr>
        <w:tab/>
        <w:t>($582,310)</w:t>
      </w:r>
      <w:r w:rsidRPr="00067884">
        <w:rPr>
          <w:bCs/>
          <w:sz w:val="9"/>
          <w:szCs w:val="9"/>
        </w:rPr>
        <w:tab/>
      </w:r>
      <w:r w:rsidRPr="00067884">
        <w:rPr>
          <w:bCs/>
          <w:sz w:val="9"/>
          <w:szCs w:val="9"/>
        </w:rPr>
        <w:tab/>
        <w:t>$940,707</w:t>
      </w:r>
      <w:r w:rsidRPr="00067884">
        <w:rPr>
          <w:bCs/>
          <w:sz w:val="9"/>
          <w:szCs w:val="9"/>
        </w:rPr>
        <w:tab/>
        <w:t>$45,334</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BEAUFORT</w:t>
      </w:r>
      <w:r w:rsidRPr="00067884">
        <w:rPr>
          <w:bCs/>
          <w:sz w:val="9"/>
          <w:szCs w:val="9"/>
        </w:rPr>
        <w:tab/>
      </w:r>
      <w:r w:rsidRPr="00067884">
        <w:rPr>
          <w:bCs/>
          <w:sz w:val="9"/>
          <w:szCs w:val="9"/>
        </w:rPr>
        <w:tab/>
        <w:t>$10,597,628</w:t>
      </w:r>
      <w:r w:rsidRPr="00067884">
        <w:rPr>
          <w:bCs/>
          <w:sz w:val="9"/>
          <w:szCs w:val="9"/>
        </w:rPr>
        <w:tab/>
        <w:t>$6,421,469</w:t>
      </w:r>
      <w:r w:rsidRPr="00067884">
        <w:rPr>
          <w:bCs/>
          <w:sz w:val="9"/>
          <w:szCs w:val="9"/>
        </w:rPr>
        <w:tab/>
        <w:t>($4,176,159)</w:t>
      </w:r>
      <w:r w:rsidRPr="00067884">
        <w:rPr>
          <w:bCs/>
          <w:sz w:val="9"/>
          <w:szCs w:val="9"/>
        </w:rPr>
        <w:tab/>
      </w:r>
      <w:r w:rsidRPr="00067884">
        <w:rPr>
          <w:bCs/>
          <w:sz w:val="9"/>
          <w:szCs w:val="9"/>
        </w:rPr>
        <w:tab/>
        <w:t>$6,746,598</w:t>
      </w:r>
      <w:r w:rsidRPr="00067884">
        <w:rPr>
          <w:bCs/>
          <w:sz w:val="9"/>
          <w:szCs w:val="9"/>
        </w:rPr>
        <w:tab/>
        <w:t>$325,129</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BERKELEY</w:t>
      </w:r>
      <w:r w:rsidRPr="00067884">
        <w:rPr>
          <w:bCs/>
          <w:sz w:val="9"/>
          <w:szCs w:val="9"/>
        </w:rPr>
        <w:tab/>
      </w:r>
      <w:r w:rsidRPr="00067884">
        <w:rPr>
          <w:bCs/>
          <w:sz w:val="9"/>
          <w:szCs w:val="9"/>
        </w:rPr>
        <w:tab/>
        <w:t>$11,617,327</w:t>
      </w:r>
      <w:r w:rsidRPr="00067884">
        <w:rPr>
          <w:bCs/>
          <w:sz w:val="9"/>
          <w:szCs w:val="9"/>
        </w:rPr>
        <w:tab/>
      </w:r>
      <w:r w:rsidRPr="00067884">
        <w:rPr>
          <w:bCs/>
          <w:sz w:val="9"/>
          <w:szCs w:val="9"/>
        </w:rPr>
        <w:tab/>
        <w:t>$7,039,346</w:t>
      </w:r>
      <w:r w:rsidRPr="00067884">
        <w:rPr>
          <w:bCs/>
          <w:sz w:val="9"/>
          <w:szCs w:val="9"/>
        </w:rPr>
        <w:tab/>
        <w:t>($4,577,981)</w:t>
      </w:r>
      <w:r w:rsidRPr="00067884">
        <w:rPr>
          <w:bCs/>
          <w:sz w:val="9"/>
          <w:szCs w:val="9"/>
        </w:rPr>
        <w:tab/>
      </w:r>
      <w:r w:rsidRPr="00067884">
        <w:rPr>
          <w:bCs/>
          <w:sz w:val="9"/>
          <w:szCs w:val="9"/>
        </w:rPr>
        <w:tab/>
        <w:t>$7,395,760</w:t>
      </w:r>
      <w:r w:rsidRPr="00067884">
        <w:rPr>
          <w:bCs/>
          <w:sz w:val="9"/>
          <w:szCs w:val="9"/>
        </w:rPr>
        <w:tab/>
        <w:t>$356,413</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CALHOUN</w:t>
      </w:r>
      <w:r w:rsidRPr="00067884">
        <w:rPr>
          <w:bCs/>
          <w:sz w:val="9"/>
          <w:szCs w:val="9"/>
        </w:rPr>
        <w:tab/>
      </w:r>
      <w:r w:rsidRPr="00067884">
        <w:rPr>
          <w:bCs/>
          <w:sz w:val="9"/>
          <w:szCs w:val="9"/>
        </w:rPr>
        <w:tab/>
        <w:t>$991,284</w:t>
      </w:r>
      <w:r w:rsidRPr="00067884">
        <w:rPr>
          <w:bCs/>
          <w:sz w:val="9"/>
          <w:szCs w:val="9"/>
        </w:rPr>
        <w:tab/>
      </w:r>
      <w:r w:rsidRPr="00067884">
        <w:rPr>
          <w:bCs/>
          <w:sz w:val="9"/>
          <w:szCs w:val="9"/>
        </w:rPr>
        <w:tab/>
        <w:t>$600,650</w:t>
      </w:r>
      <w:r w:rsidRPr="00067884">
        <w:rPr>
          <w:bCs/>
          <w:sz w:val="9"/>
          <w:szCs w:val="9"/>
        </w:rPr>
        <w:tab/>
        <w:t>($390,634)</w:t>
      </w:r>
      <w:r w:rsidRPr="00067884">
        <w:rPr>
          <w:bCs/>
          <w:sz w:val="9"/>
          <w:szCs w:val="9"/>
        </w:rPr>
        <w:tab/>
      </w:r>
      <w:r w:rsidRPr="00067884">
        <w:rPr>
          <w:bCs/>
          <w:sz w:val="9"/>
          <w:szCs w:val="9"/>
        </w:rPr>
        <w:tab/>
        <w:t>$631,062</w:t>
      </w:r>
      <w:r w:rsidRPr="00067884">
        <w:rPr>
          <w:bCs/>
          <w:sz w:val="9"/>
          <w:szCs w:val="9"/>
        </w:rPr>
        <w:tab/>
        <w:t>$30,412</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CHARLESTON</w:t>
      </w:r>
      <w:r w:rsidRPr="00067884">
        <w:rPr>
          <w:bCs/>
          <w:sz w:val="9"/>
          <w:szCs w:val="9"/>
        </w:rPr>
        <w:tab/>
        <w:t>$22,876,878</w:t>
      </w:r>
      <w:r w:rsidRPr="00067884">
        <w:rPr>
          <w:bCs/>
          <w:sz w:val="9"/>
          <w:szCs w:val="9"/>
        </w:rPr>
        <w:tab/>
      </w:r>
      <w:r w:rsidRPr="00067884">
        <w:rPr>
          <w:bCs/>
          <w:sz w:val="9"/>
          <w:szCs w:val="9"/>
        </w:rPr>
        <w:tab/>
        <w:t>$13,861,907</w:t>
      </w:r>
      <w:r w:rsidRPr="00067884">
        <w:rPr>
          <w:bCs/>
          <w:sz w:val="9"/>
          <w:szCs w:val="9"/>
        </w:rPr>
        <w:tab/>
        <w:t>($9,014,971)</w:t>
      </w:r>
      <w:r w:rsidRPr="00067884">
        <w:rPr>
          <w:bCs/>
          <w:sz w:val="9"/>
          <w:szCs w:val="9"/>
        </w:rPr>
        <w:tab/>
      </w:r>
      <w:r w:rsidRPr="00067884">
        <w:rPr>
          <w:bCs/>
          <w:sz w:val="9"/>
          <w:szCs w:val="9"/>
        </w:rPr>
        <w:tab/>
        <w:t>$14,563,758</w:t>
      </w:r>
      <w:r w:rsidRPr="00067884">
        <w:rPr>
          <w:bCs/>
          <w:sz w:val="9"/>
          <w:szCs w:val="9"/>
        </w:rPr>
        <w:tab/>
        <w:t>$701,851</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CHEROKEE</w:t>
      </w:r>
      <w:r w:rsidRPr="00067884">
        <w:rPr>
          <w:bCs/>
          <w:sz w:val="9"/>
          <w:szCs w:val="9"/>
        </w:rPr>
        <w:tab/>
      </w:r>
      <w:r w:rsidRPr="00067884">
        <w:rPr>
          <w:bCs/>
          <w:sz w:val="9"/>
          <w:szCs w:val="9"/>
        </w:rPr>
        <w:tab/>
        <w:t>$3,623,299</w:t>
      </w:r>
      <w:r w:rsidRPr="00067884">
        <w:rPr>
          <w:bCs/>
          <w:sz w:val="9"/>
          <w:szCs w:val="9"/>
        </w:rPr>
        <w:tab/>
        <w:t>$2,195,543</w:t>
      </w:r>
      <w:r w:rsidRPr="00067884">
        <w:rPr>
          <w:bCs/>
          <w:sz w:val="9"/>
          <w:szCs w:val="9"/>
        </w:rPr>
        <w:tab/>
        <w:t>($1,427,755)</w:t>
      </w:r>
      <w:r w:rsidRPr="00067884">
        <w:rPr>
          <w:bCs/>
          <w:sz w:val="9"/>
          <w:szCs w:val="9"/>
        </w:rPr>
        <w:tab/>
      </w:r>
      <w:r w:rsidRPr="00067884">
        <w:rPr>
          <w:bCs/>
          <w:sz w:val="9"/>
          <w:szCs w:val="9"/>
        </w:rPr>
        <w:tab/>
        <w:t>$2,306,641</w:t>
      </w:r>
      <w:r w:rsidRPr="00067884">
        <w:rPr>
          <w:bCs/>
          <w:sz w:val="9"/>
          <w:szCs w:val="9"/>
        </w:rPr>
        <w:tab/>
        <w:t>$111,098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CHESTER</w:t>
      </w:r>
      <w:r w:rsidRPr="00067884">
        <w:rPr>
          <w:bCs/>
          <w:sz w:val="9"/>
          <w:szCs w:val="9"/>
        </w:rPr>
        <w:tab/>
      </w:r>
      <w:r w:rsidRPr="00067884">
        <w:rPr>
          <w:bCs/>
          <w:sz w:val="9"/>
          <w:szCs w:val="9"/>
        </w:rPr>
        <w:tab/>
        <w:t>$2,164,821</w:t>
      </w:r>
      <w:r w:rsidRPr="00067884">
        <w:rPr>
          <w:bCs/>
          <w:sz w:val="9"/>
          <w:szCs w:val="9"/>
        </w:rPr>
        <w:tab/>
      </w:r>
      <w:r w:rsidRPr="00067884">
        <w:rPr>
          <w:bCs/>
          <w:sz w:val="9"/>
          <w:szCs w:val="9"/>
        </w:rPr>
        <w:tab/>
        <w:t>$1,311,734</w:t>
      </w:r>
      <w:r w:rsidRPr="00067884">
        <w:rPr>
          <w:bCs/>
          <w:sz w:val="9"/>
          <w:szCs w:val="9"/>
        </w:rPr>
        <w:tab/>
        <w:t>($853,087)</w:t>
      </w:r>
      <w:r w:rsidRPr="00067884">
        <w:rPr>
          <w:bCs/>
          <w:sz w:val="9"/>
          <w:szCs w:val="9"/>
        </w:rPr>
        <w:tab/>
        <w:t>$1,378,149</w:t>
      </w:r>
      <w:r w:rsidRPr="00067884">
        <w:rPr>
          <w:bCs/>
          <w:sz w:val="9"/>
          <w:szCs w:val="9"/>
        </w:rPr>
        <w:tab/>
        <w:t>$66,415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CHESTERFIELD</w:t>
      </w:r>
      <w:r w:rsidRPr="00067884">
        <w:rPr>
          <w:bCs/>
          <w:sz w:val="9"/>
          <w:szCs w:val="9"/>
        </w:rPr>
        <w:tab/>
        <w:t>$3,052,828</w:t>
      </w:r>
      <w:r w:rsidRPr="00067884">
        <w:rPr>
          <w:bCs/>
          <w:sz w:val="9"/>
          <w:szCs w:val="9"/>
        </w:rPr>
        <w:tab/>
      </w:r>
      <w:r w:rsidRPr="00067884">
        <w:rPr>
          <w:bCs/>
          <w:sz w:val="9"/>
          <w:szCs w:val="9"/>
        </w:rPr>
        <w:tab/>
        <w:t>$1,849,807</w:t>
      </w:r>
      <w:r w:rsidRPr="00067884">
        <w:rPr>
          <w:bCs/>
          <w:sz w:val="9"/>
          <w:szCs w:val="9"/>
        </w:rPr>
        <w:tab/>
        <w:t>($1,203,022)</w:t>
      </w:r>
      <w:r w:rsidRPr="00067884">
        <w:rPr>
          <w:bCs/>
          <w:sz w:val="9"/>
          <w:szCs w:val="9"/>
        </w:rPr>
        <w:tab/>
        <w:t>$1,943,465</w:t>
      </w:r>
      <w:r w:rsidRPr="00067884">
        <w:rPr>
          <w:bCs/>
          <w:sz w:val="9"/>
          <w:szCs w:val="9"/>
        </w:rPr>
        <w:tab/>
        <w:t>$93,659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CLARENDON</w:t>
      </w:r>
      <w:r w:rsidRPr="00067884">
        <w:rPr>
          <w:bCs/>
          <w:sz w:val="9"/>
          <w:szCs w:val="9"/>
        </w:rPr>
        <w:tab/>
      </w:r>
      <w:r w:rsidRPr="00067884">
        <w:rPr>
          <w:bCs/>
          <w:sz w:val="9"/>
          <w:szCs w:val="9"/>
        </w:rPr>
        <w:tab/>
        <w:t>$2,284,428</w:t>
      </w:r>
      <w:r w:rsidRPr="00067884">
        <w:rPr>
          <w:bCs/>
          <w:sz w:val="9"/>
          <w:szCs w:val="9"/>
        </w:rPr>
        <w:tab/>
      </w:r>
      <w:r w:rsidRPr="00067884">
        <w:rPr>
          <w:bCs/>
          <w:sz w:val="9"/>
          <w:szCs w:val="9"/>
        </w:rPr>
        <w:tab/>
        <w:t>$1,384,215</w:t>
      </w:r>
      <w:r w:rsidRPr="00067884">
        <w:rPr>
          <w:bCs/>
          <w:sz w:val="9"/>
          <w:szCs w:val="9"/>
        </w:rPr>
        <w:tab/>
        <w:t>($900,213)</w:t>
      </w:r>
      <w:r w:rsidRPr="00067884">
        <w:rPr>
          <w:bCs/>
          <w:sz w:val="9"/>
          <w:szCs w:val="9"/>
        </w:rPr>
        <w:tab/>
        <w:t>$1,454,300</w:t>
      </w:r>
      <w:r w:rsidRPr="00067884">
        <w:rPr>
          <w:bCs/>
          <w:sz w:val="9"/>
          <w:szCs w:val="9"/>
        </w:rPr>
        <w:tab/>
        <w:t>$70,085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COLLETON</w:t>
      </w:r>
      <w:r w:rsidRPr="00067884">
        <w:rPr>
          <w:bCs/>
          <w:sz w:val="9"/>
          <w:szCs w:val="9"/>
        </w:rPr>
        <w:tab/>
      </w:r>
      <w:r w:rsidRPr="00067884">
        <w:rPr>
          <w:bCs/>
          <w:sz w:val="9"/>
          <w:szCs w:val="9"/>
        </w:rPr>
        <w:tab/>
        <w:t>$2,540,562</w:t>
      </w:r>
      <w:r w:rsidRPr="00067884">
        <w:rPr>
          <w:bCs/>
          <w:sz w:val="9"/>
          <w:szCs w:val="9"/>
        </w:rPr>
        <w:tab/>
      </w:r>
      <w:r w:rsidRPr="00067884">
        <w:rPr>
          <w:bCs/>
          <w:sz w:val="9"/>
          <w:szCs w:val="9"/>
        </w:rPr>
        <w:tab/>
        <w:t>$1,539,412</w:t>
      </w:r>
      <w:r w:rsidRPr="00067884">
        <w:rPr>
          <w:bCs/>
          <w:sz w:val="9"/>
          <w:szCs w:val="9"/>
        </w:rPr>
        <w:tab/>
        <w:t>($1,001,149)</w:t>
      </w:r>
      <w:r w:rsidRPr="00067884">
        <w:rPr>
          <w:bCs/>
          <w:sz w:val="9"/>
          <w:szCs w:val="9"/>
        </w:rPr>
        <w:tab/>
        <w:t>$1,617,355</w:t>
      </w:r>
      <w:r w:rsidRPr="00067884">
        <w:rPr>
          <w:bCs/>
          <w:sz w:val="9"/>
          <w:szCs w:val="9"/>
        </w:rPr>
        <w:tab/>
        <w:t>$77,943</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DARLINGTON</w:t>
      </w:r>
      <w:r w:rsidRPr="00067884">
        <w:rPr>
          <w:bCs/>
          <w:sz w:val="9"/>
          <w:szCs w:val="9"/>
        </w:rPr>
        <w:tab/>
      </w:r>
      <w:r w:rsidRPr="00067884">
        <w:rPr>
          <w:bCs/>
          <w:sz w:val="9"/>
          <w:szCs w:val="9"/>
        </w:rPr>
        <w:tab/>
        <w:t>$4,486,483</w:t>
      </w:r>
      <w:r w:rsidRPr="00067884">
        <w:rPr>
          <w:bCs/>
          <w:sz w:val="9"/>
          <w:szCs w:val="9"/>
        </w:rPr>
        <w:tab/>
      </w:r>
      <w:r w:rsidRPr="00067884">
        <w:rPr>
          <w:bCs/>
          <w:sz w:val="9"/>
          <w:szCs w:val="9"/>
        </w:rPr>
        <w:tab/>
        <w:t>$2,718,504</w:t>
      </w:r>
      <w:r w:rsidRPr="00067884">
        <w:rPr>
          <w:bCs/>
          <w:sz w:val="9"/>
          <w:szCs w:val="9"/>
        </w:rPr>
        <w:tab/>
        <w:t>($1,767,979)</w:t>
      </w:r>
      <w:r w:rsidRPr="00067884">
        <w:rPr>
          <w:bCs/>
          <w:sz w:val="9"/>
          <w:szCs w:val="9"/>
        </w:rPr>
        <w:tab/>
        <w:t>$2,856,147</w:t>
      </w:r>
      <w:r w:rsidRPr="00067884">
        <w:rPr>
          <w:bCs/>
          <w:sz w:val="9"/>
          <w:szCs w:val="9"/>
        </w:rPr>
        <w:tab/>
        <w:t>$137,642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DILLON</w:t>
      </w:r>
      <w:r w:rsidRPr="00067884">
        <w:rPr>
          <w:bCs/>
          <w:sz w:val="9"/>
          <w:szCs w:val="9"/>
        </w:rPr>
        <w:tab/>
      </w:r>
      <w:r w:rsidRPr="00067884">
        <w:rPr>
          <w:bCs/>
          <w:sz w:val="9"/>
          <w:szCs w:val="9"/>
        </w:rPr>
        <w:tab/>
        <w:t>$2,094,402</w:t>
      </w:r>
      <w:r w:rsidRPr="00067884">
        <w:rPr>
          <w:bCs/>
          <w:sz w:val="9"/>
          <w:szCs w:val="9"/>
        </w:rPr>
        <w:tab/>
      </w:r>
      <w:r w:rsidRPr="00067884">
        <w:rPr>
          <w:bCs/>
          <w:sz w:val="9"/>
          <w:szCs w:val="9"/>
        </w:rPr>
        <w:tab/>
        <w:t>$1,269,058</w:t>
      </w:r>
      <w:r w:rsidRPr="00067884">
        <w:rPr>
          <w:bCs/>
          <w:sz w:val="9"/>
          <w:szCs w:val="9"/>
        </w:rPr>
        <w:tab/>
        <w:t>($825,344)</w:t>
      </w:r>
      <w:r w:rsidRPr="00067884">
        <w:rPr>
          <w:bCs/>
          <w:sz w:val="9"/>
          <w:szCs w:val="9"/>
        </w:rPr>
        <w:tab/>
        <w:t>$1,333,312</w:t>
      </w:r>
      <w:r w:rsidRPr="00067884">
        <w:rPr>
          <w:bCs/>
          <w:sz w:val="9"/>
          <w:szCs w:val="9"/>
        </w:rPr>
        <w:tab/>
        <w:t>$64,254</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DORCHESTER</w:t>
      </w:r>
      <w:r w:rsidRPr="00067884">
        <w:rPr>
          <w:bCs/>
          <w:sz w:val="9"/>
          <w:szCs w:val="9"/>
        </w:rPr>
        <w:tab/>
        <w:t>$8,920,251</w:t>
      </w:r>
      <w:r w:rsidRPr="00067884">
        <w:rPr>
          <w:bCs/>
          <w:sz w:val="9"/>
          <w:szCs w:val="9"/>
        </w:rPr>
        <w:tab/>
      </w:r>
      <w:r w:rsidRPr="00067884">
        <w:rPr>
          <w:bCs/>
          <w:sz w:val="9"/>
          <w:szCs w:val="9"/>
        </w:rPr>
        <w:tab/>
        <w:t>$5,405,080</w:t>
      </w:r>
      <w:r w:rsidRPr="00067884">
        <w:rPr>
          <w:bCs/>
          <w:sz w:val="9"/>
          <w:szCs w:val="9"/>
        </w:rPr>
        <w:tab/>
        <w:t>($3,515,171)</w:t>
      </w:r>
      <w:r w:rsidRPr="00067884">
        <w:rPr>
          <w:bCs/>
          <w:sz w:val="9"/>
          <w:szCs w:val="9"/>
        </w:rPr>
        <w:tab/>
        <w:t>$5,678,748</w:t>
      </w:r>
      <w:r w:rsidRPr="00067884">
        <w:rPr>
          <w:bCs/>
          <w:sz w:val="9"/>
          <w:szCs w:val="9"/>
        </w:rPr>
        <w:tab/>
        <w:t>$273,668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EDGEFIELD</w:t>
      </w:r>
      <w:r w:rsidRPr="00067884">
        <w:rPr>
          <w:bCs/>
          <w:sz w:val="9"/>
          <w:szCs w:val="9"/>
        </w:rPr>
        <w:tab/>
      </w:r>
      <w:r w:rsidRPr="00067884">
        <w:rPr>
          <w:bCs/>
          <w:sz w:val="9"/>
          <w:szCs w:val="9"/>
        </w:rPr>
        <w:tab/>
        <w:t>$1,762,755</w:t>
      </w:r>
      <w:r w:rsidRPr="00067884">
        <w:rPr>
          <w:bCs/>
          <w:sz w:val="9"/>
          <w:szCs w:val="9"/>
        </w:rPr>
        <w:tab/>
      </w:r>
      <w:r w:rsidRPr="00067884">
        <w:rPr>
          <w:bCs/>
          <w:sz w:val="9"/>
          <w:szCs w:val="9"/>
        </w:rPr>
        <w:tab/>
        <w:t>$1,068,109</w:t>
      </w:r>
      <w:r w:rsidRPr="00067884">
        <w:rPr>
          <w:bCs/>
          <w:sz w:val="9"/>
          <w:szCs w:val="9"/>
        </w:rPr>
        <w:tab/>
        <w:t>($694,646)</w:t>
      </w:r>
      <w:r w:rsidRPr="00067884">
        <w:rPr>
          <w:bCs/>
          <w:sz w:val="9"/>
          <w:szCs w:val="9"/>
        </w:rPr>
        <w:tab/>
        <w:t>$1,122,189</w:t>
      </w:r>
      <w:r w:rsidRPr="00067884">
        <w:rPr>
          <w:bCs/>
          <w:sz w:val="9"/>
          <w:szCs w:val="9"/>
        </w:rPr>
        <w:tab/>
        <w:t>$54,080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FAIRFIELD</w:t>
      </w:r>
      <w:r w:rsidRPr="00067884">
        <w:rPr>
          <w:bCs/>
          <w:sz w:val="9"/>
          <w:szCs w:val="9"/>
        </w:rPr>
        <w:tab/>
      </w:r>
      <w:r w:rsidRPr="00067884">
        <w:rPr>
          <w:bCs/>
          <w:sz w:val="9"/>
          <w:szCs w:val="9"/>
        </w:rPr>
        <w:tab/>
        <w:t>$1,564,890</w:t>
      </w:r>
      <w:r w:rsidRPr="00067884">
        <w:rPr>
          <w:bCs/>
          <w:sz w:val="9"/>
          <w:szCs w:val="9"/>
        </w:rPr>
        <w:tab/>
      </w:r>
      <w:r w:rsidRPr="00067884">
        <w:rPr>
          <w:bCs/>
          <w:sz w:val="9"/>
          <w:szCs w:val="9"/>
        </w:rPr>
        <w:tab/>
        <w:t>$948,209</w:t>
      </w:r>
      <w:r w:rsidRPr="00067884">
        <w:rPr>
          <w:bCs/>
          <w:sz w:val="9"/>
          <w:szCs w:val="9"/>
        </w:rPr>
        <w:tab/>
        <w:t>($616,680)</w:t>
      </w:r>
      <w:r w:rsidRPr="00067884">
        <w:rPr>
          <w:bCs/>
          <w:sz w:val="9"/>
          <w:szCs w:val="9"/>
        </w:rPr>
        <w:tab/>
        <w:t>$996,219</w:t>
      </w:r>
      <w:r w:rsidRPr="00067884">
        <w:rPr>
          <w:bCs/>
          <w:sz w:val="9"/>
          <w:szCs w:val="9"/>
        </w:rPr>
        <w:tab/>
        <w:t>$48,009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FLORENCE</w:t>
      </w:r>
      <w:r w:rsidRPr="00067884">
        <w:rPr>
          <w:bCs/>
          <w:sz w:val="9"/>
          <w:szCs w:val="9"/>
        </w:rPr>
        <w:tab/>
      </w:r>
      <w:r w:rsidRPr="00067884">
        <w:rPr>
          <w:bCs/>
          <w:sz w:val="9"/>
          <w:szCs w:val="9"/>
        </w:rPr>
        <w:tab/>
        <w:t>$8,941,807</w:t>
      </w:r>
      <w:r w:rsidRPr="00067884">
        <w:rPr>
          <w:bCs/>
          <w:sz w:val="9"/>
          <w:szCs w:val="9"/>
        </w:rPr>
        <w:tab/>
      </w:r>
      <w:r w:rsidRPr="00067884">
        <w:rPr>
          <w:bCs/>
          <w:sz w:val="9"/>
          <w:szCs w:val="9"/>
        </w:rPr>
        <w:tab/>
        <w:t>$5,418,152</w:t>
      </w:r>
      <w:r w:rsidRPr="00067884">
        <w:rPr>
          <w:bCs/>
          <w:sz w:val="9"/>
          <w:szCs w:val="9"/>
        </w:rPr>
        <w:tab/>
        <w:t>($3,523,656)</w:t>
      </w:r>
      <w:r w:rsidRPr="00067884">
        <w:rPr>
          <w:bCs/>
          <w:sz w:val="9"/>
          <w:szCs w:val="9"/>
        </w:rPr>
        <w:tab/>
        <w:t>$5,692,482</w:t>
      </w:r>
      <w:r w:rsidRPr="00067884">
        <w:rPr>
          <w:bCs/>
          <w:sz w:val="9"/>
          <w:szCs w:val="9"/>
        </w:rPr>
        <w:tab/>
        <w:t>$274,330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GEORGETOWN</w:t>
      </w:r>
      <w:r w:rsidRPr="00067884">
        <w:rPr>
          <w:bCs/>
          <w:sz w:val="9"/>
          <w:szCs w:val="9"/>
        </w:rPr>
        <w:tab/>
        <w:t>$3,929,731</w:t>
      </w:r>
      <w:r w:rsidRPr="00067884">
        <w:rPr>
          <w:bCs/>
          <w:sz w:val="9"/>
          <w:szCs w:val="9"/>
        </w:rPr>
        <w:tab/>
      </w:r>
      <w:r w:rsidRPr="00067884">
        <w:rPr>
          <w:bCs/>
          <w:sz w:val="9"/>
          <w:szCs w:val="9"/>
        </w:rPr>
        <w:tab/>
        <w:t>$2,381,16</w:t>
      </w:r>
      <w:r w:rsidRPr="00067884">
        <w:rPr>
          <w:bCs/>
          <w:sz w:val="9"/>
          <w:szCs w:val="9"/>
        </w:rPr>
        <w:tab/>
        <w:t>($1,548,570)</w:t>
      </w:r>
      <w:r w:rsidRPr="00067884">
        <w:rPr>
          <w:bCs/>
          <w:sz w:val="9"/>
          <w:szCs w:val="9"/>
        </w:rPr>
        <w:tab/>
        <w:t>$2,501,723</w:t>
      </w:r>
      <w:r w:rsidRPr="00067884">
        <w:rPr>
          <w:bCs/>
          <w:sz w:val="9"/>
          <w:szCs w:val="9"/>
        </w:rPr>
        <w:tab/>
        <w:t>$120,562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GREENVILLE</w:t>
      </w:r>
      <w:r w:rsidRPr="00067884">
        <w:rPr>
          <w:bCs/>
          <w:sz w:val="9"/>
          <w:szCs w:val="9"/>
        </w:rPr>
        <w:tab/>
      </w:r>
      <w:r w:rsidRPr="00067884">
        <w:rPr>
          <w:bCs/>
          <w:sz w:val="9"/>
          <w:szCs w:val="9"/>
        </w:rPr>
        <w:tab/>
        <w:t>$29,475,597</w:t>
      </w:r>
      <w:r w:rsidRPr="00067884">
        <w:rPr>
          <w:bCs/>
          <w:sz w:val="9"/>
          <w:szCs w:val="9"/>
        </w:rPr>
        <w:tab/>
      </w:r>
      <w:r w:rsidRPr="00067884">
        <w:rPr>
          <w:bCs/>
          <w:sz w:val="9"/>
          <w:szCs w:val="9"/>
        </w:rPr>
        <w:tab/>
        <w:t>$17,860,290</w:t>
      </w:r>
      <w:r w:rsidRPr="00067884">
        <w:rPr>
          <w:bCs/>
          <w:sz w:val="9"/>
          <w:szCs w:val="9"/>
        </w:rPr>
        <w:tab/>
        <w:t>($11,615,307)</w:t>
      </w:r>
      <w:r w:rsidRPr="00067884">
        <w:rPr>
          <w:bCs/>
          <w:sz w:val="9"/>
          <w:szCs w:val="9"/>
        </w:rPr>
        <w:tab/>
        <w:t>$18,764,585</w:t>
      </w:r>
      <w:r w:rsidRPr="00067884">
        <w:rPr>
          <w:bCs/>
          <w:sz w:val="9"/>
          <w:szCs w:val="9"/>
        </w:rPr>
        <w:tab/>
        <w:t>$904,295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GREENWOOD</w:t>
      </w:r>
      <w:r w:rsidRPr="00067884">
        <w:rPr>
          <w:bCs/>
          <w:sz w:val="9"/>
          <w:szCs w:val="9"/>
        </w:rPr>
        <w:tab/>
      </w:r>
      <w:r w:rsidRPr="00067884">
        <w:rPr>
          <w:bCs/>
          <w:sz w:val="9"/>
          <w:szCs w:val="9"/>
        </w:rPr>
        <w:tab/>
        <w:t>$4,550,500</w:t>
      </w:r>
      <w:r w:rsidRPr="00067884">
        <w:rPr>
          <w:bCs/>
          <w:sz w:val="9"/>
          <w:szCs w:val="9"/>
        </w:rPr>
        <w:tab/>
      </w:r>
      <w:r w:rsidRPr="00067884">
        <w:rPr>
          <w:bCs/>
          <w:sz w:val="9"/>
          <w:szCs w:val="9"/>
        </w:rPr>
        <w:tab/>
        <w:t>$2,757,299</w:t>
      </w:r>
      <w:r w:rsidRPr="00067884">
        <w:rPr>
          <w:bCs/>
          <w:sz w:val="9"/>
          <w:szCs w:val="9"/>
        </w:rPr>
        <w:tab/>
        <w:t>($1,793,201)</w:t>
      </w:r>
      <w:r w:rsidRPr="00067884">
        <w:rPr>
          <w:bCs/>
          <w:sz w:val="9"/>
          <w:szCs w:val="9"/>
        </w:rPr>
        <w:tab/>
        <w:t>$2,896,906</w:t>
      </w:r>
      <w:r w:rsidRPr="00067884">
        <w:rPr>
          <w:bCs/>
          <w:sz w:val="9"/>
          <w:szCs w:val="9"/>
        </w:rPr>
        <w:tab/>
        <w:t>$139,606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HAMPTON</w:t>
      </w:r>
      <w:r w:rsidRPr="00067884">
        <w:rPr>
          <w:bCs/>
          <w:sz w:val="9"/>
          <w:szCs w:val="9"/>
        </w:rPr>
        <w:tab/>
      </w:r>
      <w:r w:rsidRPr="00067884">
        <w:rPr>
          <w:bCs/>
          <w:sz w:val="9"/>
          <w:szCs w:val="9"/>
        </w:rPr>
        <w:tab/>
        <w:t>$1,377,673</w:t>
      </w:r>
      <w:r w:rsidRPr="00067884">
        <w:rPr>
          <w:bCs/>
          <w:sz w:val="9"/>
          <w:szCs w:val="9"/>
        </w:rPr>
        <w:tab/>
      </w:r>
      <w:r w:rsidRPr="00067884">
        <w:rPr>
          <w:bCs/>
          <w:sz w:val="9"/>
          <w:szCs w:val="9"/>
        </w:rPr>
        <w:tab/>
        <w:t>$834,773</w:t>
      </w:r>
      <w:r w:rsidRPr="00067884">
        <w:rPr>
          <w:bCs/>
          <w:sz w:val="9"/>
          <w:szCs w:val="9"/>
        </w:rPr>
        <w:tab/>
        <w:t>($542,900)</w:t>
      </w:r>
      <w:r w:rsidRPr="00067884">
        <w:rPr>
          <w:bCs/>
          <w:sz w:val="9"/>
          <w:szCs w:val="9"/>
        </w:rPr>
        <w:tab/>
        <w:t>$877,039</w:t>
      </w:r>
      <w:r w:rsidRPr="00067884">
        <w:rPr>
          <w:bCs/>
          <w:sz w:val="9"/>
          <w:szCs w:val="9"/>
        </w:rPr>
        <w:tab/>
        <w:t>$42,266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HORRY</w:t>
      </w:r>
      <w:r w:rsidRPr="00067884">
        <w:rPr>
          <w:bCs/>
          <w:sz w:val="9"/>
          <w:szCs w:val="9"/>
        </w:rPr>
        <w:tab/>
      </w:r>
      <w:r w:rsidRPr="00067884">
        <w:rPr>
          <w:bCs/>
          <w:sz w:val="9"/>
          <w:szCs w:val="9"/>
        </w:rPr>
        <w:tab/>
        <w:t>$17,591,031</w:t>
      </w:r>
      <w:r w:rsidRPr="00067884">
        <w:rPr>
          <w:bCs/>
          <w:sz w:val="9"/>
          <w:szCs w:val="9"/>
        </w:rPr>
        <w:tab/>
      </w:r>
      <w:r w:rsidRPr="00067884">
        <w:rPr>
          <w:bCs/>
          <w:sz w:val="9"/>
          <w:szCs w:val="9"/>
        </w:rPr>
        <w:tab/>
        <w:t>$10,659,009</w:t>
      </w:r>
      <w:r w:rsidRPr="00067884">
        <w:rPr>
          <w:bCs/>
          <w:sz w:val="9"/>
          <w:szCs w:val="9"/>
        </w:rPr>
        <w:tab/>
        <w:t>($6,932,022)</w:t>
      </w:r>
      <w:r w:rsidRPr="00067884">
        <w:rPr>
          <w:bCs/>
          <w:sz w:val="9"/>
          <w:szCs w:val="9"/>
        </w:rPr>
        <w:tab/>
        <w:t>$11,198,691</w:t>
      </w:r>
      <w:r w:rsidRPr="00067884">
        <w:rPr>
          <w:bCs/>
          <w:sz w:val="9"/>
          <w:szCs w:val="9"/>
        </w:rPr>
        <w:tab/>
        <w:t>$539,683</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JASPER</w:t>
      </w:r>
      <w:r w:rsidRPr="00067884">
        <w:rPr>
          <w:bCs/>
          <w:sz w:val="9"/>
          <w:szCs w:val="9"/>
        </w:rPr>
        <w:tab/>
      </w:r>
      <w:r w:rsidRPr="00067884">
        <w:rPr>
          <w:bCs/>
          <w:sz w:val="9"/>
          <w:szCs w:val="9"/>
        </w:rPr>
        <w:tab/>
        <w:t>$1,618,520</w:t>
      </w:r>
      <w:r w:rsidRPr="00067884">
        <w:rPr>
          <w:bCs/>
          <w:sz w:val="9"/>
          <w:szCs w:val="9"/>
        </w:rPr>
        <w:tab/>
      </w:r>
      <w:r w:rsidRPr="00067884">
        <w:rPr>
          <w:bCs/>
          <w:sz w:val="9"/>
          <w:szCs w:val="9"/>
        </w:rPr>
        <w:tab/>
        <w:t>$980,706</w:t>
      </w:r>
      <w:r w:rsidRPr="00067884">
        <w:rPr>
          <w:bCs/>
          <w:sz w:val="9"/>
          <w:szCs w:val="9"/>
        </w:rPr>
        <w:tab/>
        <w:t>($637,814)</w:t>
      </w:r>
      <w:r w:rsidRPr="00067884">
        <w:rPr>
          <w:bCs/>
          <w:sz w:val="9"/>
          <w:szCs w:val="9"/>
        </w:rPr>
        <w:tab/>
        <w:t>$1,030,361</w:t>
      </w:r>
      <w:r w:rsidRPr="00067884">
        <w:rPr>
          <w:bCs/>
          <w:sz w:val="9"/>
          <w:szCs w:val="9"/>
        </w:rPr>
        <w:tab/>
        <w:t>$49,655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KERSHAW</w:t>
      </w:r>
      <w:r w:rsidRPr="00067884">
        <w:rPr>
          <w:bCs/>
          <w:sz w:val="9"/>
          <w:szCs w:val="9"/>
        </w:rPr>
        <w:tab/>
      </w:r>
      <w:r w:rsidRPr="00067884">
        <w:rPr>
          <w:bCs/>
          <w:sz w:val="9"/>
          <w:szCs w:val="9"/>
        </w:rPr>
        <w:tab/>
        <w:t>$4,022,099</w:t>
      </w:r>
      <w:r w:rsidRPr="00067884">
        <w:rPr>
          <w:bCs/>
          <w:sz w:val="9"/>
          <w:szCs w:val="9"/>
        </w:rPr>
        <w:tab/>
      </w:r>
      <w:r w:rsidRPr="00067884">
        <w:rPr>
          <w:bCs/>
          <w:sz w:val="9"/>
          <w:szCs w:val="9"/>
        </w:rPr>
        <w:tab/>
        <w:t>$2,437,066</w:t>
      </w:r>
      <w:r w:rsidRPr="00067884">
        <w:rPr>
          <w:bCs/>
          <w:sz w:val="9"/>
          <w:szCs w:val="9"/>
        </w:rPr>
        <w:tab/>
        <w:t>($1,585,033)</w:t>
      </w:r>
      <w:r w:rsidRPr="00067884">
        <w:rPr>
          <w:bCs/>
          <w:sz w:val="9"/>
          <w:szCs w:val="9"/>
        </w:rPr>
        <w:tab/>
        <w:t>$2,560,524</w:t>
      </w:r>
      <w:r w:rsidRPr="00067884">
        <w:rPr>
          <w:bCs/>
          <w:sz w:val="9"/>
          <w:szCs w:val="9"/>
        </w:rPr>
        <w:tab/>
        <w:t>$123,458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LANCASTER</w:t>
      </w:r>
      <w:r w:rsidRPr="00067884">
        <w:rPr>
          <w:bCs/>
          <w:sz w:val="9"/>
          <w:szCs w:val="9"/>
        </w:rPr>
        <w:tab/>
      </w:r>
      <w:r w:rsidRPr="00067884">
        <w:rPr>
          <w:bCs/>
          <w:sz w:val="9"/>
          <w:szCs w:val="9"/>
        </w:rPr>
        <w:tab/>
        <w:t>$5,007,177</w:t>
      </w:r>
      <w:r w:rsidRPr="00067884">
        <w:rPr>
          <w:bCs/>
          <w:sz w:val="9"/>
          <w:szCs w:val="9"/>
        </w:rPr>
        <w:tab/>
      </w:r>
      <w:r w:rsidRPr="00067884">
        <w:rPr>
          <w:bCs/>
          <w:sz w:val="9"/>
          <w:szCs w:val="9"/>
        </w:rPr>
        <w:tab/>
        <w:t>$3,034,025</w:t>
      </w:r>
      <w:r w:rsidRPr="00067884">
        <w:rPr>
          <w:bCs/>
          <w:sz w:val="9"/>
          <w:szCs w:val="9"/>
        </w:rPr>
        <w:tab/>
        <w:t>($1,973,152)</w:t>
      </w:r>
      <w:r w:rsidRPr="00067884">
        <w:rPr>
          <w:bCs/>
          <w:sz w:val="9"/>
          <w:szCs w:val="9"/>
        </w:rPr>
        <w:tab/>
        <w:t>$3,187,643</w:t>
      </w:r>
      <w:r w:rsidRPr="00067884">
        <w:rPr>
          <w:bCs/>
          <w:sz w:val="9"/>
          <w:szCs w:val="9"/>
        </w:rPr>
        <w:tab/>
        <w:t>$153,618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LAURENS</w:t>
      </w:r>
      <w:r w:rsidRPr="00067884">
        <w:rPr>
          <w:bCs/>
          <w:sz w:val="9"/>
          <w:szCs w:val="9"/>
        </w:rPr>
        <w:tab/>
      </w:r>
      <w:r w:rsidRPr="00067884">
        <w:rPr>
          <w:bCs/>
          <w:sz w:val="9"/>
          <w:szCs w:val="9"/>
        </w:rPr>
        <w:tab/>
        <w:t>$4,346,430</w:t>
      </w:r>
      <w:r w:rsidRPr="00067884">
        <w:rPr>
          <w:bCs/>
          <w:sz w:val="9"/>
          <w:szCs w:val="9"/>
        </w:rPr>
        <w:tab/>
      </w:r>
      <w:r w:rsidRPr="00067884">
        <w:rPr>
          <w:bCs/>
          <w:sz w:val="9"/>
          <w:szCs w:val="9"/>
        </w:rPr>
        <w:tab/>
        <w:t>$2,633,647</w:t>
      </w:r>
      <w:r w:rsidRPr="00067884">
        <w:rPr>
          <w:bCs/>
          <w:sz w:val="9"/>
          <w:szCs w:val="9"/>
        </w:rPr>
        <w:tab/>
        <w:t>($1,712,783)</w:t>
      </w:r>
      <w:r w:rsidRPr="00067884">
        <w:rPr>
          <w:bCs/>
          <w:sz w:val="9"/>
          <w:szCs w:val="9"/>
        </w:rPr>
        <w:tab/>
        <w:t>$2,766,993</w:t>
      </w:r>
      <w:r w:rsidRPr="00067884">
        <w:rPr>
          <w:bCs/>
          <w:sz w:val="9"/>
          <w:szCs w:val="9"/>
        </w:rPr>
        <w:tab/>
        <w:t>$133,346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LEE</w:t>
      </w:r>
      <w:r w:rsidRPr="00067884">
        <w:rPr>
          <w:bCs/>
          <w:sz w:val="9"/>
          <w:szCs w:val="9"/>
        </w:rPr>
        <w:tab/>
      </w:r>
      <w:r w:rsidRPr="00067884">
        <w:rPr>
          <w:bCs/>
          <w:sz w:val="9"/>
          <w:szCs w:val="9"/>
        </w:rPr>
        <w:tab/>
        <w:t>$1,255,518</w:t>
      </w:r>
      <w:r w:rsidRPr="00067884">
        <w:rPr>
          <w:bCs/>
          <w:sz w:val="9"/>
          <w:szCs w:val="9"/>
        </w:rPr>
        <w:tab/>
      </w:r>
      <w:r w:rsidRPr="00067884">
        <w:rPr>
          <w:bCs/>
          <w:sz w:val="9"/>
          <w:szCs w:val="9"/>
        </w:rPr>
        <w:tab/>
        <w:t>$760,754</w:t>
      </w:r>
      <w:r w:rsidRPr="00067884">
        <w:rPr>
          <w:bCs/>
          <w:sz w:val="9"/>
          <w:szCs w:val="9"/>
        </w:rPr>
        <w:tab/>
        <w:t>($494,764)</w:t>
      </w:r>
      <w:r w:rsidRPr="00067884">
        <w:rPr>
          <w:bCs/>
          <w:sz w:val="9"/>
          <w:szCs w:val="9"/>
        </w:rPr>
        <w:tab/>
        <w:t>$799,272</w:t>
      </w:r>
      <w:r w:rsidRPr="00067884">
        <w:rPr>
          <w:bCs/>
          <w:sz w:val="9"/>
          <w:szCs w:val="9"/>
        </w:rPr>
        <w:tab/>
        <w:t>$38,518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LEXINGTON</w:t>
      </w:r>
      <w:r w:rsidRPr="00067884">
        <w:rPr>
          <w:bCs/>
          <w:sz w:val="9"/>
          <w:szCs w:val="9"/>
        </w:rPr>
        <w:tab/>
      </w:r>
      <w:r w:rsidRPr="00067884">
        <w:rPr>
          <w:bCs/>
          <w:sz w:val="9"/>
          <w:szCs w:val="9"/>
        </w:rPr>
        <w:tab/>
        <w:t>$17,140,299</w:t>
      </w:r>
      <w:r w:rsidRPr="00067884">
        <w:rPr>
          <w:bCs/>
          <w:sz w:val="9"/>
          <w:szCs w:val="9"/>
        </w:rPr>
        <w:tab/>
      </w:r>
      <w:r w:rsidRPr="00067884">
        <w:rPr>
          <w:bCs/>
          <w:sz w:val="9"/>
          <w:szCs w:val="9"/>
        </w:rPr>
        <w:tab/>
        <w:t>$10,385,908</w:t>
      </w:r>
      <w:r w:rsidRPr="00067884">
        <w:rPr>
          <w:bCs/>
          <w:sz w:val="9"/>
          <w:szCs w:val="9"/>
        </w:rPr>
        <w:tab/>
        <w:t>($6,754,391)</w:t>
      </w:r>
      <w:r w:rsidRPr="00067884">
        <w:rPr>
          <w:bCs/>
          <w:sz w:val="9"/>
          <w:szCs w:val="9"/>
        </w:rPr>
        <w:tab/>
        <w:t>$10,911,763</w:t>
      </w:r>
      <w:r w:rsidRPr="00067884">
        <w:rPr>
          <w:bCs/>
          <w:sz w:val="9"/>
          <w:szCs w:val="9"/>
        </w:rPr>
        <w:tab/>
        <w:t>$525,855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MCCORMICK</w:t>
      </w:r>
      <w:r w:rsidRPr="00067884">
        <w:rPr>
          <w:bCs/>
          <w:sz w:val="9"/>
          <w:szCs w:val="9"/>
        </w:rPr>
        <w:tab/>
      </w:r>
      <w:r w:rsidRPr="00067884">
        <w:rPr>
          <w:bCs/>
          <w:sz w:val="9"/>
          <w:szCs w:val="9"/>
        </w:rPr>
        <w:tab/>
        <w:t>$668,455</w:t>
      </w:r>
      <w:r w:rsidRPr="00067884">
        <w:rPr>
          <w:bCs/>
          <w:sz w:val="9"/>
          <w:szCs w:val="9"/>
        </w:rPr>
        <w:tab/>
      </w:r>
      <w:r w:rsidRPr="00067884">
        <w:rPr>
          <w:bCs/>
          <w:sz w:val="9"/>
          <w:szCs w:val="9"/>
        </w:rPr>
        <w:tab/>
        <w:t>$405,028</w:t>
      </w:r>
      <w:r w:rsidRPr="00067884">
        <w:rPr>
          <w:bCs/>
          <w:sz w:val="9"/>
          <w:szCs w:val="9"/>
        </w:rPr>
        <w:tab/>
        <w:t>($263,427)</w:t>
      </w:r>
      <w:r w:rsidRPr="00067884">
        <w:rPr>
          <w:bCs/>
          <w:sz w:val="9"/>
          <w:szCs w:val="9"/>
        </w:rPr>
        <w:tab/>
        <w:t>$425,536</w:t>
      </w:r>
      <w:r w:rsidRPr="00067884">
        <w:rPr>
          <w:bCs/>
          <w:sz w:val="9"/>
          <w:szCs w:val="9"/>
        </w:rPr>
        <w:tab/>
        <w:t>$20,507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MARION</w:t>
      </w:r>
      <w:r w:rsidRPr="00067884">
        <w:rPr>
          <w:bCs/>
          <w:sz w:val="9"/>
          <w:szCs w:val="9"/>
        </w:rPr>
        <w:tab/>
      </w:r>
      <w:r w:rsidRPr="00067884">
        <w:rPr>
          <w:bCs/>
          <w:sz w:val="9"/>
          <w:szCs w:val="9"/>
        </w:rPr>
        <w:tab/>
        <w:t>$2,159,726</w:t>
      </w:r>
      <w:r w:rsidRPr="00067884">
        <w:rPr>
          <w:bCs/>
          <w:sz w:val="9"/>
          <w:szCs w:val="9"/>
        </w:rPr>
        <w:tab/>
      </w:r>
      <w:r w:rsidRPr="00067884">
        <w:rPr>
          <w:bCs/>
          <w:sz w:val="9"/>
          <w:szCs w:val="9"/>
        </w:rPr>
        <w:tab/>
        <w:t>$1,308,640</w:t>
      </w:r>
      <w:r w:rsidRPr="00067884">
        <w:rPr>
          <w:bCs/>
          <w:sz w:val="9"/>
          <w:szCs w:val="9"/>
        </w:rPr>
        <w:tab/>
        <w:t>($851,086)</w:t>
      </w:r>
      <w:r w:rsidRPr="00067884">
        <w:rPr>
          <w:bCs/>
          <w:sz w:val="9"/>
          <w:szCs w:val="9"/>
        </w:rPr>
        <w:tab/>
        <w:t>$1,374,898</w:t>
      </w:r>
      <w:r w:rsidRPr="00067884">
        <w:rPr>
          <w:bCs/>
          <w:sz w:val="9"/>
          <w:szCs w:val="9"/>
        </w:rPr>
        <w:tab/>
        <w:t>$66,259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MARLBORO</w:t>
      </w:r>
      <w:r w:rsidRPr="00067884">
        <w:rPr>
          <w:bCs/>
          <w:sz w:val="9"/>
          <w:szCs w:val="9"/>
        </w:rPr>
        <w:tab/>
      </w:r>
      <w:r w:rsidRPr="00067884">
        <w:rPr>
          <w:bCs/>
          <w:sz w:val="9"/>
          <w:szCs w:val="9"/>
        </w:rPr>
        <w:tab/>
        <w:t>$1,890,005</w:t>
      </w:r>
      <w:r w:rsidRPr="00067884">
        <w:rPr>
          <w:bCs/>
          <w:sz w:val="9"/>
          <w:szCs w:val="9"/>
        </w:rPr>
        <w:tab/>
      </w:r>
      <w:r w:rsidRPr="00067884">
        <w:rPr>
          <w:bCs/>
          <w:sz w:val="9"/>
          <w:szCs w:val="9"/>
        </w:rPr>
        <w:tab/>
        <w:t>$1,145,204</w:t>
      </w:r>
      <w:r w:rsidRPr="00067884">
        <w:rPr>
          <w:bCs/>
          <w:sz w:val="9"/>
          <w:szCs w:val="9"/>
        </w:rPr>
        <w:tab/>
        <w:t>($744,801)</w:t>
      </w:r>
      <w:r w:rsidRPr="00067884">
        <w:rPr>
          <w:bCs/>
          <w:sz w:val="9"/>
          <w:szCs w:val="9"/>
        </w:rPr>
        <w:tab/>
        <w:t>$1,203,187</w:t>
      </w:r>
      <w:r w:rsidRPr="00067884">
        <w:rPr>
          <w:bCs/>
          <w:sz w:val="9"/>
          <w:szCs w:val="9"/>
        </w:rPr>
        <w:tab/>
        <w:t>$57,984</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NEWBERRY</w:t>
      </w:r>
      <w:r w:rsidRPr="00067884">
        <w:rPr>
          <w:bCs/>
          <w:sz w:val="9"/>
          <w:szCs w:val="9"/>
        </w:rPr>
        <w:tab/>
      </w:r>
      <w:r w:rsidRPr="00067884">
        <w:rPr>
          <w:bCs/>
          <w:sz w:val="9"/>
          <w:szCs w:val="9"/>
        </w:rPr>
        <w:tab/>
        <w:t>$2,450,154</w:t>
      </w:r>
      <w:r w:rsidRPr="00067884">
        <w:rPr>
          <w:bCs/>
          <w:sz w:val="9"/>
          <w:szCs w:val="9"/>
        </w:rPr>
        <w:tab/>
      </w:r>
      <w:r w:rsidRPr="00067884">
        <w:rPr>
          <w:bCs/>
          <w:sz w:val="9"/>
          <w:szCs w:val="9"/>
        </w:rPr>
        <w:tab/>
        <w:t>$1,484,616</w:t>
      </w:r>
      <w:r w:rsidRPr="00067884">
        <w:rPr>
          <w:bCs/>
          <w:sz w:val="9"/>
          <w:szCs w:val="9"/>
        </w:rPr>
        <w:tab/>
        <w:t>($965,538)</w:t>
      </w:r>
      <w:r w:rsidRPr="00067884">
        <w:rPr>
          <w:bCs/>
          <w:sz w:val="9"/>
          <w:szCs w:val="9"/>
        </w:rPr>
        <w:tab/>
        <w:t>$1,559,785</w:t>
      </w:r>
      <w:r w:rsidRPr="00067884">
        <w:rPr>
          <w:bCs/>
          <w:sz w:val="9"/>
          <w:szCs w:val="9"/>
        </w:rPr>
        <w:tab/>
        <w:t>$75,169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OCONEE</w:t>
      </w:r>
      <w:r w:rsidRPr="00067884">
        <w:rPr>
          <w:bCs/>
          <w:sz w:val="9"/>
          <w:szCs w:val="9"/>
        </w:rPr>
        <w:tab/>
      </w:r>
      <w:r w:rsidRPr="00067884">
        <w:rPr>
          <w:bCs/>
          <w:sz w:val="9"/>
          <w:szCs w:val="9"/>
        </w:rPr>
        <w:tab/>
        <w:t>$4,851,772</w:t>
      </w:r>
      <w:r w:rsidRPr="00067884">
        <w:rPr>
          <w:bCs/>
          <w:sz w:val="9"/>
          <w:szCs w:val="9"/>
        </w:rPr>
        <w:tab/>
      </w:r>
      <w:r w:rsidRPr="00067884">
        <w:rPr>
          <w:bCs/>
          <w:sz w:val="9"/>
          <w:szCs w:val="9"/>
        </w:rPr>
        <w:tab/>
        <w:t>$2,939,849</w:t>
      </w:r>
      <w:r w:rsidRPr="00067884">
        <w:rPr>
          <w:bCs/>
          <w:sz w:val="9"/>
          <w:szCs w:val="9"/>
        </w:rPr>
        <w:tab/>
        <w:t>($1,911,924)</w:t>
      </w:r>
      <w:r w:rsidRPr="00067884">
        <w:rPr>
          <w:bCs/>
          <w:sz w:val="9"/>
          <w:szCs w:val="9"/>
        </w:rPr>
        <w:tab/>
        <w:t>$3,088,698</w:t>
      </w:r>
      <w:r w:rsidRPr="00067884">
        <w:rPr>
          <w:bCs/>
          <w:sz w:val="9"/>
          <w:szCs w:val="9"/>
        </w:rPr>
        <w:tab/>
        <w:t>$148,849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ORANGEBURG</w:t>
      </w:r>
      <w:r w:rsidRPr="00067884">
        <w:rPr>
          <w:bCs/>
          <w:sz w:val="9"/>
          <w:szCs w:val="9"/>
        </w:rPr>
        <w:tab/>
        <w:t>$6,042,489</w:t>
      </w:r>
      <w:r w:rsidRPr="00067884">
        <w:rPr>
          <w:bCs/>
          <w:sz w:val="9"/>
          <w:szCs w:val="9"/>
        </w:rPr>
        <w:tab/>
      </w:r>
      <w:r w:rsidRPr="00067884">
        <w:rPr>
          <w:bCs/>
          <w:sz w:val="9"/>
          <w:szCs w:val="9"/>
        </w:rPr>
        <w:tab/>
        <w:t>$3,661,350</w:t>
      </w:r>
      <w:r w:rsidRPr="00067884">
        <w:rPr>
          <w:bCs/>
          <w:sz w:val="9"/>
          <w:szCs w:val="9"/>
        </w:rPr>
        <w:tab/>
        <w:t>($2,381,139)</w:t>
      </w:r>
      <w:r w:rsidRPr="00067884">
        <w:rPr>
          <w:bCs/>
          <w:sz w:val="9"/>
          <w:szCs w:val="9"/>
        </w:rPr>
        <w:tab/>
        <w:t>$3,846,730</w:t>
      </w:r>
      <w:r w:rsidRPr="00067884">
        <w:rPr>
          <w:bCs/>
          <w:sz w:val="9"/>
          <w:szCs w:val="9"/>
        </w:rPr>
        <w:tab/>
        <w:t>$185,380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PICKENS</w:t>
      </w:r>
      <w:r w:rsidRPr="00067884">
        <w:rPr>
          <w:bCs/>
          <w:sz w:val="9"/>
          <w:szCs w:val="9"/>
        </w:rPr>
        <w:tab/>
      </w:r>
      <w:r w:rsidRPr="00067884">
        <w:rPr>
          <w:bCs/>
          <w:sz w:val="9"/>
          <w:szCs w:val="9"/>
        </w:rPr>
        <w:tab/>
        <w:t>$7,788,129</w:t>
      </w:r>
      <w:r w:rsidRPr="00067884">
        <w:rPr>
          <w:bCs/>
          <w:sz w:val="9"/>
          <w:szCs w:val="9"/>
        </w:rPr>
        <w:tab/>
      </w:r>
      <w:r w:rsidRPr="00067884">
        <w:rPr>
          <w:bCs/>
          <w:sz w:val="9"/>
          <w:szCs w:val="9"/>
        </w:rPr>
        <w:tab/>
        <w:t>$4,719,096</w:t>
      </w:r>
      <w:r w:rsidRPr="00067884">
        <w:rPr>
          <w:bCs/>
          <w:sz w:val="9"/>
          <w:szCs w:val="9"/>
        </w:rPr>
        <w:tab/>
        <w:t>($3,069,033)</w:t>
      </w:r>
      <w:r w:rsidRPr="00067884">
        <w:rPr>
          <w:bCs/>
          <w:sz w:val="9"/>
          <w:szCs w:val="9"/>
        </w:rPr>
        <w:tab/>
        <w:t>$4,958,032</w:t>
      </w:r>
      <w:r w:rsidRPr="00067884">
        <w:rPr>
          <w:bCs/>
          <w:sz w:val="9"/>
          <w:szCs w:val="9"/>
        </w:rPr>
        <w:tab/>
        <w:t>$238,935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RICHLAND</w:t>
      </w:r>
      <w:r w:rsidRPr="00067884">
        <w:rPr>
          <w:bCs/>
          <w:sz w:val="9"/>
          <w:szCs w:val="9"/>
        </w:rPr>
        <w:tab/>
      </w:r>
      <w:r w:rsidRPr="00067884">
        <w:rPr>
          <w:bCs/>
          <w:sz w:val="9"/>
          <w:szCs w:val="9"/>
        </w:rPr>
        <w:tab/>
        <w:t>$25,117,147</w:t>
      </w:r>
      <w:r w:rsidRPr="00067884">
        <w:rPr>
          <w:bCs/>
          <w:sz w:val="9"/>
          <w:szCs w:val="9"/>
        </w:rPr>
        <w:tab/>
      </w:r>
      <w:r w:rsidRPr="00067884">
        <w:rPr>
          <w:bCs/>
          <w:sz w:val="9"/>
          <w:szCs w:val="9"/>
        </w:rPr>
        <w:tab/>
        <w:t>$15,219,356</w:t>
      </w:r>
      <w:r w:rsidRPr="00067884">
        <w:rPr>
          <w:bCs/>
          <w:sz w:val="9"/>
          <w:szCs w:val="9"/>
        </w:rPr>
        <w:tab/>
        <w:t>($9,897,791)</w:t>
      </w:r>
      <w:r w:rsidRPr="00067884">
        <w:rPr>
          <w:bCs/>
          <w:sz w:val="9"/>
          <w:szCs w:val="9"/>
        </w:rPr>
        <w:tab/>
        <w:t>$15,989,937</w:t>
      </w:r>
      <w:r w:rsidRPr="00067884">
        <w:rPr>
          <w:bCs/>
          <w:sz w:val="9"/>
          <w:szCs w:val="9"/>
        </w:rPr>
        <w:tab/>
        <w:t>$770,580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SALUDA</w:t>
      </w:r>
      <w:r w:rsidRPr="00067884">
        <w:rPr>
          <w:bCs/>
          <w:sz w:val="9"/>
          <w:szCs w:val="9"/>
        </w:rPr>
        <w:tab/>
      </w:r>
      <w:r w:rsidRPr="00067884">
        <w:rPr>
          <w:bCs/>
          <w:sz w:val="9"/>
          <w:szCs w:val="9"/>
        </w:rPr>
        <w:tab/>
        <w:t>$1,298,305</w:t>
      </w:r>
      <w:r w:rsidRPr="00067884">
        <w:rPr>
          <w:bCs/>
          <w:sz w:val="9"/>
          <w:szCs w:val="9"/>
        </w:rPr>
        <w:tab/>
      </w:r>
      <w:r w:rsidRPr="00067884">
        <w:rPr>
          <w:bCs/>
          <w:sz w:val="9"/>
          <w:szCs w:val="9"/>
        </w:rPr>
        <w:tab/>
        <w:t>$786,678</w:t>
      </w:r>
      <w:r w:rsidRPr="00067884">
        <w:rPr>
          <w:bCs/>
          <w:sz w:val="9"/>
          <w:szCs w:val="9"/>
        </w:rPr>
        <w:tab/>
        <w:t>($511,627)</w:t>
      </w:r>
      <w:r w:rsidRPr="00067884">
        <w:rPr>
          <w:bCs/>
          <w:sz w:val="9"/>
          <w:szCs w:val="9"/>
        </w:rPr>
        <w:tab/>
        <w:t>$826,508</w:t>
      </w:r>
      <w:r w:rsidRPr="00067884">
        <w:rPr>
          <w:bCs/>
          <w:sz w:val="9"/>
          <w:szCs w:val="9"/>
        </w:rPr>
        <w:tab/>
        <w:t>$39,831</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SPARTANBURG</w:t>
      </w:r>
      <w:r w:rsidRPr="00067884">
        <w:rPr>
          <w:bCs/>
          <w:sz w:val="9"/>
          <w:szCs w:val="9"/>
        </w:rPr>
        <w:tab/>
        <w:t>$18,571,929</w:t>
      </w:r>
      <w:r w:rsidRPr="00067884">
        <w:rPr>
          <w:bCs/>
          <w:sz w:val="9"/>
          <w:szCs w:val="9"/>
        </w:rPr>
        <w:tab/>
      </w:r>
      <w:r w:rsidRPr="00067884">
        <w:rPr>
          <w:bCs/>
          <w:sz w:val="9"/>
          <w:szCs w:val="9"/>
        </w:rPr>
        <w:tab/>
        <w:t>$11,253,379</w:t>
      </w:r>
      <w:r w:rsidRPr="00067884">
        <w:rPr>
          <w:bCs/>
          <w:sz w:val="9"/>
          <w:szCs w:val="9"/>
        </w:rPr>
        <w:tab/>
        <w:t>($7,318,550)</w:t>
      </w:r>
      <w:r w:rsidRPr="00067884">
        <w:rPr>
          <w:bCs/>
          <w:sz w:val="9"/>
          <w:szCs w:val="9"/>
        </w:rPr>
        <w:tab/>
        <w:t>$11,823,156</w:t>
      </w:r>
      <w:r w:rsidRPr="00067884">
        <w:rPr>
          <w:bCs/>
          <w:sz w:val="9"/>
          <w:szCs w:val="9"/>
        </w:rPr>
        <w:tab/>
        <w:t>$569,777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SUMTER</w:t>
      </w:r>
      <w:r w:rsidRPr="00067884">
        <w:rPr>
          <w:bCs/>
          <w:sz w:val="9"/>
          <w:szCs w:val="9"/>
        </w:rPr>
        <w:tab/>
      </w:r>
      <w:r w:rsidRPr="00067884">
        <w:rPr>
          <w:bCs/>
          <w:sz w:val="9"/>
          <w:szCs w:val="9"/>
        </w:rPr>
        <w:tab/>
        <w:t>$7,019,402</w:t>
      </w:r>
      <w:r w:rsidRPr="00067884">
        <w:rPr>
          <w:bCs/>
          <w:sz w:val="9"/>
          <w:szCs w:val="9"/>
        </w:rPr>
        <w:tab/>
      </w:r>
      <w:r w:rsidRPr="00067884">
        <w:rPr>
          <w:bCs/>
          <w:sz w:val="9"/>
          <w:szCs w:val="9"/>
        </w:rPr>
        <w:tab/>
        <w:t>$4,253,303</w:t>
      </w:r>
      <w:r w:rsidRPr="00067884">
        <w:rPr>
          <w:bCs/>
          <w:sz w:val="9"/>
          <w:szCs w:val="9"/>
        </w:rPr>
        <w:tab/>
        <w:t>($2,766,099)</w:t>
      </w:r>
      <w:r w:rsidRPr="00067884">
        <w:rPr>
          <w:bCs/>
          <w:sz w:val="9"/>
          <w:szCs w:val="9"/>
        </w:rPr>
        <w:tab/>
        <w:t>$4,468,655</w:t>
      </w:r>
      <w:r w:rsidRPr="00067884">
        <w:rPr>
          <w:bCs/>
          <w:sz w:val="9"/>
          <w:szCs w:val="9"/>
        </w:rPr>
        <w:tab/>
        <w:t>$215,352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UNION</w:t>
      </w:r>
      <w:r w:rsidRPr="00067884">
        <w:rPr>
          <w:bCs/>
          <w:sz w:val="9"/>
          <w:szCs w:val="9"/>
        </w:rPr>
        <w:tab/>
      </w:r>
      <w:r w:rsidRPr="00067884">
        <w:rPr>
          <w:bCs/>
          <w:sz w:val="9"/>
          <w:szCs w:val="9"/>
        </w:rPr>
        <w:tab/>
        <w:t>$1,891,834</w:t>
      </w:r>
      <w:r w:rsidRPr="00067884">
        <w:rPr>
          <w:bCs/>
          <w:sz w:val="9"/>
          <w:szCs w:val="9"/>
        </w:rPr>
        <w:tab/>
      </w:r>
      <w:r w:rsidRPr="00067884">
        <w:rPr>
          <w:bCs/>
          <w:sz w:val="9"/>
          <w:szCs w:val="9"/>
        </w:rPr>
        <w:tab/>
        <w:t>$1,146,321</w:t>
      </w:r>
      <w:r w:rsidRPr="00067884">
        <w:rPr>
          <w:bCs/>
          <w:sz w:val="9"/>
          <w:szCs w:val="9"/>
        </w:rPr>
        <w:tab/>
        <w:t>($745,513)</w:t>
      </w:r>
      <w:r w:rsidRPr="00067884">
        <w:rPr>
          <w:bCs/>
          <w:sz w:val="9"/>
          <w:szCs w:val="9"/>
        </w:rPr>
        <w:tab/>
        <w:t>$1,204,361</w:t>
      </w:r>
      <w:r w:rsidRPr="00067884">
        <w:rPr>
          <w:bCs/>
          <w:sz w:val="9"/>
          <w:szCs w:val="9"/>
        </w:rPr>
        <w:tab/>
        <w:t>$58,040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WILLIAMSBURG</w:t>
      </w:r>
      <w:r w:rsidRPr="00067884">
        <w:rPr>
          <w:bCs/>
          <w:sz w:val="9"/>
          <w:szCs w:val="9"/>
        </w:rPr>
        <w:tab/>
        <w:t>$2,248,631</w:t>
      </w:r>
      <w:r w:rsidRPr="00067884">
        <w:rPr>
          <w:bCs/>
          <w:sz w:val="9"/>
          <w:szCs w:val="9"/>
        </w:rPr>
        <w:tab/>
      </w:r>
      <w:r w:rsidRPr="00067884">
        <w:rPr>
          <w:bCs/>
          <w:sz w:val="9"/>
          <w:szCs w:val="9"/>
        </w:rPr>
        <w:tab/>
        <w:t>$1,362,520</w:t>
      </w:r>
      <w:r w:rsidRPr="00067884">
        <w:rPr>
          <w:bCs/>
          <w:sz w:val="9"/>
          <w:szCs w:val="9"/>
        </w:rPr>
        <w:tab/>
        <w:t>($886,111)</w:t>
      </w:r>
      <w:r w:rsidRPr="00067884">
        <w:rPr>
          <w:bCs/>
          <w:sz w:val="9"/>
          <w:szCs w:val="9"/>
        </w:rPr>
        <w:tab/>
        <w:t>$1,431,507</w:t>
      </w:r>
      <w:r w:rsidRPr="00067884">
        <w:rPr>
          <w:bCs/>
          <w:sz w:val="9"/>
          <w:szCs w:val="9"/>
        </w:rPr>
        <w:tab/>
        <w:t>$68,987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YORK</w:t>
      </w:r>
      <w:r w:rsidRPr="00067884">
        <w:rPr>
          <w:bCs/>
          <w:sz w:val="9"/>
          <w:szCs w:val="9"/>
        </w:rPr>
        <w:tab/>
      </w:r>
      <w:r w:rsidRPr="00067884">
        <w:rPr>
          <w:bCs/>
          <w:sz w:val="9"/>
          <w:szCs w:val="9"/>
        </w:rPr>
        <w:tab/>
        <w:t>$14,767,880</w:t>
      </w:r>
      <w:r w:rsidRPr="00067884">
        <w:rPr>
          <w:bCs/>
          <w:sz w:val="9"/>
          <w:szCs w:val="9"/>
        </w:rPr>
        <w:tab/>
      </w:r>
      <w:r w:rsidRPr="00067884">
        <w:rPr>
          <w:bCs/>
          <w:sz w:val="9"/>
          <w:szCs w:val="9"/>
        </w:rPr>
        <w:tab/>
        <w:t>$8,948,788</w:t>
      </w:r>
      <w:r w:rsidRPr="00067884">
        <w:rPr>
          <w:bCs/>
          <w:sz w:val="9"/>
          <w:szCs w:val="9"/>
        </w:rPr>
        <w:tab/>
        <w:t>($5,819,092)</w:t>
      </w:r>
      <w:r w:rsidRPr="00067884">
        <w:rPr>
          <w:bCs/>
          <w:sz w:val="9"/>
          <w:szCs w:val="9"/>
        </w:rPr>
        <w:tab/>
        <w:t>$9,401,879</w:t>
      </w:r>
      <w:r w:rsidRPr="00067884">
        <w:rPr>
          <w:bCs/>
          <w:sz w:val="9"/>
          <w:szCs w:val="9"/>
        </w:rPr>
        <w:tab/>
        <w:t>$453,091</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TOTAL</w:t>
      </w:r>
      <w:r w:rsidRPr="00067884">
        <w:rPr>
          <w:bCs/>
          <w:sz w:val="9"/>
          <w:szCs w:val="9"/>
        </w:rPr>
        <w:tab/>
      </w:r>
      <w:r w:rsidRPr="00067884">
        <w:rPr>
          <w:bCs/>
          <w:sz w:val="9"/>
          <w:szCs w:val="9"/>
        </w:rPr>
        <w:tab/>
        <w:t>$302,144,970</w:t>
      </w:r>
      <w:r w:rsidRPr="00067884">
        <w:rPr>
          <w:bCs/>
          <w:sz w:val="9"/>
          <w:szCs w:val="9"/>
        </w:rPr>
        <w:tab/>
      </w:r>
      <w:r w:rsidRPr="00067884">
        <w:rPr>
          <w:bCs/>
          <w:sz w:val="9"/>
          <w:szCs w:val="9"/>
        </w:rPr>
        <w:tab/>
        <w:t>$183,080,311</w:t>
      </w:r>
      <w:r w:rsidRPr="00067884">
        <w:rPr>
          <w:bCs/>
          <w:sz w:val="9"/>
          <w:szCs w:val="9"/>
        </w:rPr>
        <w:tab/>
        <w:t>($119,064,659)</w:t>
      </w:r>
      <w:r w:rsidRPr="00067884">
        <w:rPr>
          <w:bCs/>
          <w:sz w:val="9"/>
          <w:szCs w:val="9"/>
        </w:rPr>
        <w:tab/>
        <w:t>$192,349,961</w:t>
      </w:r>
      <w:r w:rsidRPr="00067884">
        <w:rPr>
          <w:bCs/>
          <w:sz w:val="9"/>
          <w:szCs w:val="9"/>
        </w:rPr>
        <w:tab/>
        <w:t>$9,269,650</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Notes: Statutory formula amounts are based upon the fully funded formula pursuant to Section 6‐27‐40. FY 2019‐20 estimated appropriations are based upon FY 2018‐19 recurring funds of $222,619,411 as ratified by the General Assembly on June 29, 2018. Fifty cents per capita is withheld from the portion of the Local Government Fund allotted to counties pursuant to Section 44‐6‐146 for Medicaid services. This amount totaled</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$2,312,682 for FY 2018‐19. Of the $222,619,411, the current county allocation is 83.278%, which results in a distribution of $183,080,311. Under this proposal, the county allocation is $192,349,961.</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DIFFERENCE BETWEEN</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 FY 2019‐20 ESTIMATED </w:t>
      </w:r>
      <w:r w:rsidRPr="00067884">
        <w:rPr>
          <w:bCs/>
          <w:sz w:val="8"/>
          <w:szCs w:val="8"/>
        </w:rPr>
        <w:tab/>
        <w:t>PROPOSED</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s>
        <w:ind w:left="113" w:hanging="5"/>
        <w:jc w:val="left"/>
        <w:rPr>
          <w:bCs/>
          <w:sz w:val="8"/>
          <w:szCs w:val="8"/>
        </w:rPr>
      </w:pPr>
      <w:r w:rsidRPr="00067884">
        <w:rPr>
          <w:bCs/>
          <w:sz w:val="8"/>
          <w:szCs w:val="8"/>
        </w:rPr>
        <w:tab/>
      </w: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LEGISLATION</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486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90"/>
          <w:tab w:val="left" w:pos="1512"/>
          <w:tab w:val="left" w:pos="1800"/>
          <w:tab w:val="left" w:pos="2700"/>
          <w:tab w:val="left" w:pos="3420"/>
          <w:tab w:val="left" w:pos="4050"/>
          <w:tab w:val="left" w:pos="5130"/>
          <w:tab w:val="left" w:pos="5490"/>
        </w:tabs>
        <w:ind w:left="108"/>
        <w:jc w:val="left"/>
        <w:rPr>
          <w:bCs/>
          <w:sz w:val="9"/>
          <w:szCs w:val="9"/>
        </w:rPr>
      </w:pPr>
      <w:r w:rsidRPr="00067884">
        <w:rPr>
          <w:bCs/>
          <w:sz w:val="9"/>
          <w:szCs w:val="9"/>
        </w:rPr>
        <w:t>Abbeville city</w:t>
      </w:r>
      <w:r w:rsidRPr="00067884">
        <w:rPr>
          <w:bCs/>
          <w:sz w:val="9"/>
          <w:szCs w:val="9"/>
        </w:rPr>
        <w:tab/>
      </w:r>
      <w:r w:rsidRPr="00067884">
        <w:rPr>
          <w:bCs/>
          <w:sz w:val="9"/>
          <w:szCs w:val="9"/>
        </w:rPr>
        <w:tab/>
        <w:t>$194,208</w:t>
      </w:r>
      <w:r w:rsidRPr="00067884">
        <w:rPr>
          <w:bCs/>
          <w:sz w:val="9"/>
          <w:szCs w:val="9"/>
        </w:rPr>
        <w:tab/>
      </w:r>
      <w:r w:rsidRPr="00067884">
        <w:rPr>
          <w:bCs/>
          <w:sz w:val="9"/>
          <w:szCs w:val="9"/>
        </w:rPr>
        <w:tab/>
        <w:t>$118,414</w:t>
      </w:r>
      <w:r w:rsidRPr="00067884">
        <w:rPr>
          <w:bCs/>
          <w:sz w:val="9"/>
          <w:szCs w:val="9"/>
        </w:rPr>
        <w:tab/>
        <w:t>($75,921)</w:t>
      </w:r>
      <w:r w:rsidRPr="00067884">
        <w:rPr>
          <w:bCs/>
          <w:sz w:val="9"/>
          <w:szCs w:val="9"/>
        </w:rPr>
        <w:tab/>
      </w:r>
      <w:r w:rsidRPr="00067884">
        <w:rPr>
          <w:bCs/>
          <w:sz w:val="9"/>
          <w:szCs w:val="9"/>
        </w:rPr>
        <w:tab/>
        <w:t>$124,172</w:t>
      </w:r>
      <w:r w:rsidRPr="00067884">
        <w:rPr>
          <w:bCs/>
          <w:sz w:val="9"/>
          <w:szCs w:val="9"/>
        </w:rPr>
        <w:tab/>
        <w:t>$5,885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Aiken city</w:t>
      </w:r>
      <w:r w:rsidRPr="00067884">
        <w:rPr>
          <w:bCs/>
          <w:sz w:val="9"/>
          <w:szCs w:val="9"/>
        </w:rPr>
        <w:tab/>
        <w:t>$1,094,862</w:t>
      </w:r>
      <w:r w:rsidRPr="00067884">
        <w:rPr>
          <w:bCs/>
          <w:sz w:val="9"/>
          <w:szCs w:val="9"/>
        </w:rPr>
        <w:tab/>
        <w:t>$667,569</w:t>
      </w:r>
      <w:r w:rsidRPr="00067884">
        <w:rPr>
          <w:bCs/>
          <w:sz w:val="9"/>
          <w:szCs w:val="9"/>
        </w:rPr>
        <w:tab/>
        <w:t>($427,999)</w:t>
      </w:r>
      <w:r w:rsidRPr="00067884">
        <w:rPr>
          <w:bCs/>
          <w:sz w:val="9"/>
          <w:szCs w:val="9"/>
        </w:rPr>
        <w:tab/>
        <w:t>$700,028</w:t>
      </w:r>
      <w:r w:rsidRPr="00067884">
        <w:rPr>
          <w:bCs/>
          <w:sz w:val="9"/>
          <w:szCs w:val="9"/>
        </w:rPr>
        <w:tab/>
        <w:t>$33,165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Allendale town</w:t>
      </w:r>
      <w:r w:rsidRPr="00067884">
        <w:rPr>
          <w:bCs/>
          <w:sz w:val="9"/>
          <w:szCs w:val="9"/>
        </w:rPr>
        <w:tab/>
        <w:t>$129,126</w:t>
      </w:r>
      <w:r w:rsidRPr="00067884">
        <w:rPr>
          <w:bCs/>
          <w:sz w:val="9"/>
          <w:szCs w:val="9"/>
        </w:rPr>
        <w:tab/>
        <w:t>$78,732</w:t>
      </w:r>
      <w:r w:rsidRPr="00067884">
        <w:rPr>
          <w:bCs/>
          <w:sz w:val="9"/>
          <w:szCs w:val="9"/>
        </w:rPr>
        <w:tab/>
        <w:t>($50,478)</w:t>
      </w:r>
      <w:r w:rsidRPr="00067884">
        <w:rPr>
          <w:bCs/>
          <w:sz w:val="9"/>
          <w:szCs w:val="9"/>
        </w:rPr>
        <w:tab/>
        <w:t>$82,560</w:t>
      </w:r>
      <w:r w:rsidRPr="00067884">
        <w:rPr>
          <w:bCs/>
          <w:sz w:val="9"/>
          <w:szCs w:val="9"/>
        </w:rPr>
        <w:tab/>
        <w:t>$3,912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Anderson city</w:t>
      </w:r>
      <w:r w:rsidRPr="00067884">
        <w:rPr>
          <w:bCs/>
          <w:sz w:val="9"/>
          <w:szCs w:val="9"/>
        </w:rPr>
        <w:tab/>
        <w:t>$989,618</w:t>
      </w:r>
      <w:r w:rsidRPr="00067884">
        <w:rPr>
          <w:bCs/>
          <w:sz w:val="9"/>
          <w:szCs w:val="9"/>
        </w:rPr>
        <w:tab/>
        <w:t>$603,398</w:t>
      </w:r>
      <w:r w:rsidRPr="00067884">
        <w:rPr>
          <w:bCs/>
          <w:sz w:val="9"/>
          <w:szCs w:val="9"/>
        </w:rPr>
        <w:tab/>
        <w:t>($386,856)</w:t>
      </w:r>
      <w:r w:rsidRPr="00067884">
        <w:rPr>
          <w:bCs/>
          <w:sz w:val="9"/>
          <w:szCs w:val="9"/>
        </w:rPr>
        <w:tab/>
        <w:t>$632,737</w:t>
      </w:r>
      <w:r w:rsidRPr="00067884">
        <w:rPr>
          <w:bCs/>
          <w:sz w:val="9"/>
          <w:szCs w:val="9"/>
        </w:rPr>
        <w:tab/>
        <w:t>$29,975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Andrews town</w:t>
      </w:r>
      <w:r w:rsidRPr="00067884">
        <w:rPr>
          <w:bCs/>
          <w:sz w:val="9"/>
          <w:szCs w:val="9"/>
        </w:rPr>
        <w:tab/>
        <w:t>$106,097</w:t>
      </w:r>
      <w:r w:rsidRPr="00067884">
        <w:rPr>
          <w:bCs/>
          <w:sz w:val="9"/>
          <w:szCs w:val="9"/>
        </w:rPr>
        <w:tab/>
        <w:t>$64,690</w:t>
      </w:r>
      <w:r w:rsidRPr="00067884">
        <w:rPr>
          <w:bCs/>
          <w:sz w:val="9"/>
          <w:szCs w:val="9"/>
        </w:rPr>
        <w:tab/>
        <w:t>($41,475)</w:t>
      </w:r>
      <w:r w:rsidRPr="00067884">
        <w:rPr>
          <w:bCs/>
          <w:sz w:val="9"/>
          <w:szCs w:val="9"/>
        </w:rPr>
        <w:tab/>
        <w:t>$67,836</w:t>
      </w:r>
      <w:r w:rsidRPr="00067884">
        <w:rPr>
          <w:bCs/>
          <w:sz w:val="9"/>
          <w:szCs w:val="9"/>
        </w:rPr>
        <w:tab/>
        <w:t>$3,214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Arcadia Lakes town</w:t>
      </w:r>
      <w:r w:rsidRPr="00067884">
        <w:rPr>
          <w:bCs/>
          <w:sz w:val="9"/>
          <w:szCs w:val="9"/>
        </w:rPr>
        <w:tab/>
        <w:t>$31,929</w:t>
      </w:r>
      <w:r w:rsidRPr="00067884">
        <w:rPr>
          <w:bCs/>
          <w:sz w:val="9"/>
          <w:szCs w:val="9"/>
        </w:rPr>
        <w:tab/>
        <w:t>$19,468</w:t>
      </w:r>
      <w:r w:rsidRPr="00067884">
        <w:rPr>
          <w:bCs/>
          <w:sz w:val="9"/>
          <w:szCs w:val="9"/>
        </w:rPr>
        <w:tab/>
        <w:t>($12,482)</w:t>
      </w:r>
      <w:r w:rsidRPr="00067884">
        <w:rPr>
          <w:bCs/>
          <w:sz w:val="9"/>
          <w:szCs w:val="9"/>
        </w:rPr>
        <w:tab/>
        <w:t>$20,415</w:t>
      </w:r>
      <w:r w:rsidRPr="00067884">
        <w:rPr>
          <w:bCs/>
          <w:sz w:val="9"/>
          <w:szCs w:val="9"/>
        </w:rPr>
        <w:tab/>
        <w:t>$968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Atlantic Beach town</w:t>
      </w:r>
      <w:r w:rsidRPr="00067884">
        <w:rPr>
          <w:bCs/>
          <w:sz w:val="9"/>
          <w:szCs w:val="9"/>
        </w:rPr>
        <w:tab/>
        <w:t>$12,386</w:t>
      </w:r>
      <w:r w:rsidRPr="00067884">
        <w:rPr>
          <w:bCs/>
          <w:sz w:val="9"/>
          <w:szCs w:val="9"/>
        </w:rPr>
        <w:tab/>
        <w:t>$7,552</w:t>
      </w:r>
      <w:r w:rsidRPr="00067884">
        <w:rPr>
          <w:bCs/>
          <w:sz w:val="9"/>
          <w:szCs w:val="9"/>
        </w:rPr>
        <w:tab/>
        <w:t>($4,844)</w:t>
      </w:r>
      <w:r w:rsidRPr="00067884">
        <w:rPr>
          <w:bCs/>
          <w:sz w:val="9"/>
          <w:szCs w:val="9"/>
        </w:rPr>
        <w:tab/>
        <w:t>$7,919</w:t>
      </w:r>
      <w:r w:rsidRPr="00067884">
        <w:rPr>
          <w:bCs/>
          <w:sz w:val="9"/>
          <w:szCs w:val="9"/>
        </w:rPr>
        <w:tab/>
        <w:t>$377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Awendaw town</w:t>
      </w:r>
      <w:r w:rsidRPr="00067884">
        <w:rPr>
          <w:bCs/>
          <w:sz w:val="9"/>
          <w:szCs w:val="9"/>
        </w:rPr>
        <w:tab/>
        <w:t>$47,986</w:t>
      </w:r>
      <w:r w:rsidRPr="00067884">
        <w:rPr>
          <w:bCs/>
          <w:sz w:val="9"/>
          <w:szCs w:val="9"/>
        </w:rPr>
        <w:tab/>
        <w:t>$29,259</w:t>
      </w:r>
      <w:r w:rsidRPr="00067884">
        <w:rPr>
          <w:bCs/>
          <w:sz w:val="9"/>
          <w:szCs w:val="9"/>
        </w:rPr>
        <w:tab/>
        <w:t>($18,760)</w:t>
      </w:r>
      <w:r w:rsidRPr="00067884">
        <w:rPr>
          <w:bCs/>
          <w:sz w:val="9"/>
          <w:szCs w:val="9"/>
        </w:rPr>
        <w:tab/>
        <w:t>$30,681</w:t>
      </w:r>
      <w:r w:rsidRPr="00067884">
        <w:rPr>
          <w:bCs/>
          <w:sz w:val="9"/>
          <w:szCs w:val="9"/>
        </w:rPr>
        <w:tab/>
        <w:t>$1,455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lastRenderedPageBreak/>
        <w:t>Aynor town</w:t>
      </w:r>
      <w:r w:rsidRPr="00067884">
        <w:rPr>
          <w:bCs/>
          <w:sz w:val="9"/>
          <w:szCs w:val="9"/>
        </w:rPr>
        <w:tab/>
        <w:t>$20,767</w:t>
      </w:r>
      <w:r w:rsidRPr="00067884">
        <w:rPr>
          <w:bCs/>
          <w:sz w:val="9"/>
          <w:szCs w:val="9"/>
        </w:rPr>
        <w:tab/>
        <w:t>$12,662</w:t>
      </w:r>
      <w:r w:rsidRPr="00067884">
        <w:rPr>
          <w:bCs/>
          <w:sz w:val="9"/>
          <w:szCs w:val="9"/>
        </w:rPr>
        <w:tab/>
        <w:t>($8,121)</w:t>
      </w:r>
      <w:r w:rsidRPr="00067884">
        <w:rPr>
          <w:bCs/>
          <w:sz w:val="9"/>
          <w:szCs w:val="9"/>
        </w:rPr>
        <w:tab/>
        <w:t>$13,278</w:t>
      </w:r>
      <w:r w:rsidRPr="00067884">
        <w:rPr>
          <w:bCs/>
          <w:sz w:val="9"/>
          <w:szCs w:val="9"/>
        </w:rPr>
        <w:tab/>
        <w:t>$632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Bamberg town</w:t>
      </w:r>
      <w:r w:rsidRPr="00067884">
        <w:rPr>
          <w:bCs/>
          <w:sz w:val="9"/>
          <w:szCs w:val="9"/>
        </w:rPr>
        <w:tab/>
        <w:t>$133,761</w:t>
      </w:r>
      <w:r w:rsidRPr="00067884">
        <w:rPr>
          <w:bCs/>
          <w:sz w:val="9"/>
          <w:szCs w:val="9"/>
        </w:rPr>
        <w:tab/>
        <w:t>$81,558</w:t>
      </w:r>
      <w:r w:rsidRPr="00067884">
        <w:rPr>
          <w:bCs/>
          <w:sz w:val="9"/>
          <w:szCs w:val="9"/>
        </w:rPr>
        <w:tab/>
        <w:t>($52,291)</w:t>
      </w:r>
      <w:r w:rsidRPr="00067884">
        <w:rPr>
          <w:bCs/>
          <w:sz w:val="9"/>
          <w:szCs w:val="9"/>
        </w:rPr>
        <w:tab/>
        <w:t>$85,524</w:t>
      </w:r>
      <w:r w:rsidRPr="00067884">
        <w:rPr>
          <w:bCs/>
          <w:sz w:val="9"/>
          <w:szCs w:val="9"/>
        </w:rPr>
        <w:tab/>
        <w:t>$4,054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Barnwell city</w:t>
      </w:r>
      <w:r w:rsidRPr="00067884">
        <w:rPr>
          <w:bCs/>
          <w:sz w:val="9"/>
          <w:szCs w:val="9"/>
        </w:rPr>
        <w:tab/>
        <w:t>$176,148</w:t>
      </w:r>
      <w:r w:rsidRPr="00067884">
        <w:rPr>
          <w:bCs/>
          <w:sz w:val="9"/>
          <w:szCs w:val="9"/>
        </w:rPr>
        <w:tab/>
        <w:t>$107,402</w:t>
      </w:r>
      <w:r w:rsidRPr="00067884">
        <w:rPr>
          <w:bCs/>
          <w:sz w:val="9"/>
          <w:szCs w:val="9"/>
        </w:rPr>
        <w:tab/>
        <w:t>($68,862)</w:t>
      </w:r>
      <w:r w:rsidRPr="00067884">
        <w:rPr>
          <w:bCs/>
          <w:sz w:val="9"/>
          <w:szCs w:val="9"/>
        </w:rPr>
        <w:tab/>
        <w:t>$112,625</w:t>
      </w:r>
      <w:r w:rsidRPr="00067884">
        <w:rPr>
          <w:bCs/>
          <w:sz w:val="9"/>
          <w:szCs w:val="9"/>
        </w:rPr>
        <w:tab/>
        <w:t>$5,338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 xml:space="preserve">Batesburg‐Leesville </w:t>
      </w:r>
      <w:r w:rsidRPr="00067884">
        <w:rPr>
          <w:bCs/>
          <w:sz w:val="9"/>
          <w:szCs w:val="9"/>
        </w:rPr>
        <w:tab/>
        <w:t>$198,843</w:t>
      </w:r>
      <w:r w:rsidRPr="00067884">
        <w:rPr>
          <w:bCs/>
          <w:sz w:val="9"/>
          <w:szCs w:val="9"/>
        </w:rPr>
        <w:tab/>
        <w:t>$121,240</w:t>
      </w:r>
      <w:r w:rsidRPr="00067884">
        <w:rPr>
          <w:bCs/>
          <w:sz w:val="9"/>
          <w:szCs w:val="9"/>
        </w:rPr>
        <w:tab/>
        <w:t>($77,731)</w:t>
      </w:r>
      <w:r w:rsidRPr="00067884">
        <w:rPr>
          <w:bCs/>
          <w:sz w:val="9"/>
          <w:szCs w:val="9"/>
        </w:rPr>
        <w:tab/>
        <w:t>$127,135</w:t>
      </w:r>
      <w:r w:rsidRPr="00067884">
        <w:rPr>
          <w:bCs/>
          <w:sz w:val="9"/>
          <w:szCs w:val="9"/>
        </w:rPr>
        <w:tab/>
        <w:t>$6,023</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Beaufort city</w:t>
      </w:r>
      <w:r w:rsidRPr="00067884">
        <w:rPr>
          <w:bCs/>
          <w:sz w:val="9"/>
          <w:szCs w:val="9"/>
        </w:rPr>
        <w:tab/>
        <w:t>$458,393</w:t>
      </w:r>
      <w:r w:rsidRPr="00067884">
        <w:rPr>
          <w:bCs/>
          <w:sz w:val="9"/>
          <w:szCs w:val="9"/>
        </w:rPr>
        <w:tab/>
        <w:t>$279,495</w:t>
      </w:r>
      <w:r w:rsidRPr="00067884">
        <w:rPr>
          <w:bCs/>
          <w:sz w:val="9"/>
          <w:szCs w:val="9"/>
        </w:rPr>
        <w:tab/>
        <w:t>($179,195)</w:t>
      </w:r>
      <w:r w:rsidRPr="00067884">
        <w:rPr>
          <w:bCs/>
          <w:sz w:val="9"/>
          <w:szCs w:val="9"/>
        </w:rPr>
        <w:tab/>
        <w:t>$293,085</w:t>
      </w:r>
      <w:r w:rsidRPr="00067884">
        <w:rPr>
          <w:bCs/>
          <w:sz w:val="9"/>
          <w:szCs w:val="9"/>
        </w:rPr>
        <w:tab/>
        <w:t>$13,887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Belton city</w:t>
      </w:r>
      <w:r w:rsidRPr="00067884">
        <w:rPr>
          <w:bCs/>
          <w:sz w:val="9"/>
          <w:szCs w:val="9"/>
        </w:rPr>
        <w:tab/>
        <w:t>$153,304</w:t>
      </w:r>
      <w:r w:rsidRPr="00067884">
        <w:rPr>
          <w:bCs/>
          <w:sz w:val="9"/>
          <w:szCs w:val="9"/>
        </w:rPr>
        <w:tab/>
        <w:t>$93,474</w:t>
      </w:r>
      <w:r w:rsidRPr="00067884">
        <w:rPr>
          <w:bCs/>
          <w:sz w:val="9"/>
          <w:szCs w:val="9"/>
        </w:rPr>
        <w:tab/>
        <w:t>($59,929)</w:t>
      </w:r>
      <w:r w:rsidRPr="00067884">
        <w:rPr>
          <w:bCs/>
          <w:sz w:val="9"/>
          <w:szCs w:val="9"/>
        </w:rPr>
        <w:tab/>
        <w:t>$98,019</w:t>
      </w:r>
      <w:r w:rsidRPr="00067884">
        <w:rPr>
          <w:bCs/>
          <w:sz w:val="9"/>
          <w:szCs w:val="9"/>
        </w:rPr>
        <w:tab/>
        <w:t>$4,644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Bennettsville city</w:t>
      </w:r>
      <w:r w:rsidRPr="00067884">
        <w:rPr>
          <w:bCs/>
          <w:sz w:val="9"/>
          <w:szCs w:val="9"/>
        </w:rPr>
        <w:tab/>
        <w:t>$336,313</w:t>
      </w:r>
      <w:r w:rsidRPr="00067884">
        <w:rPr>
          <w:bCs/>
          <w:sz w:val="9"/>
          <w:szCs w:val="9"/>
        </w:rPr>
        <w:tab/>
        <w:t>$205,060</w:t>
      </w:r>
      <w:r w:rsidRPr="00067884">
        <w:rPr>
          <w:bCs/>
          <w:sz w:val="9"/>
          <w:szCs w:val="9"/>
        </w:rPr>
        <w:tab/>
        <w:t>($131,471)</w:t>
      </w:r>
      <w:r w:rsidRPr="00067884">
        <w:rPr>
          <w:bCs/>
          <w:sz w:val="9"/>
          <w:szCs w:val="9"/>
        </w:rPr>
        <w:tab/>
        <w:t>$215,030</w:t>
      </w:r>
      <w:r w:rsidRPr="00067884">
        <w:rPr>
          <w:bCs/>
          <w:sz w:val="9"/>
          <w:szCs w:val="9"/>
        </w:rPr>
        <w:tab/>
        <w:t>$10,188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Bethune town</w:t>
      </w:r>
      <w:r w:rsidRPr="00067884">
        <w:rPr>
          <w:bCs/>
          <w:sz w:val="9"/>
          <w:szCs w:val="9"/>
        </w:rPr>
        <w:tab/>
        <w:t>$12,386</w:t>
      </w:r>
      <w:r w:rsidRPr="00067884">
        <w:rPr>
          <w:bCs/>
          <w:sz w:val="9"/>
          <w:szCs w:val="9"/>
        </w:rPr>
        <w:tab/>
        <w:t>$7,552</w:t>
      </w:r>
      <w:r w:rsidRPr="00067884">
        <w:rPr>
          <w:bCs/>
          <w:sz w:val="9"/>
          <w:szCs w:val="9"/>
        </w:rPr>
        <w:tab/>
        <w:t>($4,844)</w:t>
      </w:r>
      <w:r w:rsidRPr="00067884">
        <w:rPr>
          <w:bCs/>
          <w:sz w:val="9"/>
          <w:szCs w:val="9"/>
        </w:rPr>
        <w:tab/>
        <w:t>$7,919</w:t>
      </w:r>
      <w:r w:rsidRPr="00067884">
        <w:rPr>
          <w:bCs/>
          <w:sz w:val="9"/>
          <w:szCs w:val="9"/>
        </w:rPr>
        <w:tab/>
        <w:t>$377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Bishopville city</w:t>
      </w:r>
      <w:r w:rsidRPr="00067884">
        <w:rPr>
          <w:bCs/>
          <w:sz w:val="9"/>
          <w:szCs w:val="9"/>
        </w:rPr>
        <w:tab/>
        <w:t>$128,718</w:t>
      </w:r>
      <w:r w:rsidRPr="00067884">
        <w:rPr>
          <w:bCs/>
          <w:sz w:val="9"/>
          <w:szCs w:val="9"/>
        </w:rPr>
        <w:tab/>
        <w:t>$78,483</w:t>
      </w:r>
      <w:r w:rsidRPr="00067884">
        <w:rPr>
          <w:bCs/>
          <w:sz w:val="9"/>
          <w:szCs w:val="9"/>
        </w:rPr>
        <w:tab/>
        <w:t>($50,319)</w:t>
      </w:r>
      <w:r w:rsidRPr="00067884">
        <w:rPr>
          <w:bCs/>
          <w:sz w:val="9"/>
          <w:szCs w:val="9"/>
        </w:rPr>
        <w:tab/>
        <w:t>$82,299</w:t>
      </w:r>
      <w:r w:rsidRPr="00067884">
        <w:rPr>
          <w:bCs/>
          <w:sz w:val="9"/>
          <w:szCs w:val="9"/>
        </w:rPr>
        <w:tab/>
        <w:t>$3,900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Blacksburg town</w:t>
      </w:r>
      <w:r w:rsidRPr="00067884">
        <w:rPr>
          <w:bCs/>
          <w:sz w:val="9"/>
          <w:szCs w:val="9"/>
        </w:rPr>
        <w:tab/>
        <w:t>$68,531</w:t>
      </w:r>
      <w:r w:rsidRPr="00067884">
        <w:rPr>
          <w:bCs/>
          <w:sz w:val="9"/>
          <w:szCs w:val="9"/>
        </w:rPr>
        <w:tab/>
        <w:t>$41,785</w:t>
      </w:r>
      <w:r w:rsidRPr="00067884">
        <w:rPr>
          <w:bCs/>
          <w:sz w:val="9"/>
          <w:szCs w:val="9"/>
        </w:rPr>
        <w:tab/>
        <w:t>($26,793)</w:t>
      </w:r>
      <w:r w:rsidRPr="00067884">
        <w:rPr>
          <w:bCs/>
          <w:sz w:val="9"/>
          <w:szCs w:val="9"/>
        </w:rPr>
        <w:tab/>
        <w:t>$43,817</w:t>
      </w:r>
      <w:r w:rsidRPr="00067884">
        <w:rPr>
          <w:bCs/>
          <w:sz w:val="9"/>
          <w:szCs w:val="9"/>
        </w:rPr>
        <w:tab/>
        <w:t>$2,079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Blackville town</w:t>
      </w:r>
      <w:r w:rsidRPr="00067884">
        <w:rPr>
          <w:bCs/>
          <w:sz w:val="9"/>
          <w:szCs w:val="9"/>
        </w:rPr>
        <w:tab/>
        <w:t>$89,224</w:t>
      </w:r>
      <w:r w:rsidRPr="00067884">
        <w:rPr>
          <w:bCs/>
          <w:sz w:val="9"/>
          <w:szCs w:val="9"/>
        </w:rPr>
        <w:tab/>
        <w:t>$54,402</w:t>
      </w:r>
      <w:r w:rsidRPr="00067884">
        <w:rPr>
          <w:bCs/>
          <w:sz w:val="9"/>
          <w:szCs w:val="9"/>
        </w:rPr>
        <w:tab/>
        <w:t>($34,881)</w:t>
      </w:r>
      <w:r w:rsidRPr="00067884">
        <w:rPr>
          <w:bCs/>
          <w:sz w:val="9"/>
          <w:szCs w:val="9"/>
        </w:rPr>
        <w:tab/>
        <w:t>$57,047</w:t>
      </w:r>
      <w:r w:rsidRPr="00067884">
        <w:rPr>
          <w:bCs/>
          <w:sz w:val="9"/>
          <w:szCs w:val="9"/>
        </w:rPr>
        <w:tab/>
        <w:t>$2,704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Blenheim town</w:t>
      </w:r>
      <w:r w:rsidRPr="00067884">
        <w:rPr>
          <w:bCs/>
          <w:sz w:val="9"/>
          <w:szCs w:val="9"/>
        </w:rPr>
        <w:tab/>
        <w:t>$5,711</w:t>
      </w:r>
      <w:r w:rsidRPr="00067884">
        <w:rPr>
          <w:bCs/>
          <w:sz w:val="9"/>
          <w:szCs w:val="9"/>
        </w:rPr>
        <w:tab/>
        <w:t>$3,482</w:t>
      </w:r>
      <w:r w:rsidRPr="00067884">
        <w:rPr>
          <w:bCs/>
          <w:sz w:val="9"/>
          <w:szCs w:val="9"/>
        </w:rPr>
        <w:tab/>
        <w:t>($2,234)</w:t>
      </w:r>
      <w:r w:rsidRPr="00067884">
        <w:rPr>
          <w:bCs/>
          <w:sz w:val="9"/>
          <w:szCs w:val="9"/>
        </w:rPr>
        <w:tab/>
        <w:t>$3,651</w:t>
      </w:r>
      <w:r w:rsidRPr="00067884">
        <w:rPr>
          <w:bCs/>
          <w:sz w:val="9"/>
          <w:szCs w:val="9"/>
        </w:rPr>
        <w:tab/>
        <w:t>$174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Bluffton town</w:t>
      </w:r>
      <w:r w:rsidRPr="00067884">
        <w:rPr>
          <w:bCs/>
          <w:sz w:val="9"/>
          <w:szCs w:val="9"/>
        </w:rPr>
        <w:tab/>
        <w:t>$478,121</w:t>
      </w:r>
      <w:r w:rsidRPr="00067884">
        <w:rPr>
          <w:bCs/>
          <w:sz w:val="9"/>
          <w:szCs w:val="9"/>
        </w:rPr>
        <w:tab/>
        <w:t>$291,524</w:t>
      </w:r>
      <w:r w:rsidRPr="00067884">
        <w:rPr>
          <w:bCs/>
          <w:sz w:val="9"/>
          <w:szCs w:val="9"/>
        </w:rPr>
        <w:tab/>
        <w:t>($186,907)</w:t>
      </w:r>
      <w:r w:rsidRPr="00067884">
        <w:rPr>
          <w:bCs/>
          <w:sz w:val="9"/>
          <w:szCs w:val="9"/>
        </w:rPr>
        <w:tab/>
        <w:t>$305,699</w:t>
      </w:r>
      <w:r w:rsidRPr="00067884">
        <w:rPr>
          <w:bCs/>
          <w:sz w:val="9"/>
          <w:szCs w:val="9"/>
        </w:rPr>
        <w:tab/>
        <w:t>$14,484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Blythewood town</w:t>
      </w:r>
      <w:r w:rsidRPr="00067884">
        <w:rPr>
          <w:bCs/>
          <w:sz w:val="9"/>
          <w:szCs w:val="9"/>
        </w:rPr>
        <w:tab/>
        <w:t>$75,428</w:t>
      </w:r>
      <w:r w:rsidRPr="00067884">
        <w:rPr>
          <w:bCs/>
          <w:sz w:val="9"/>
          <w:szCs w:val="9"/>
        </w:rPr>
        <w:tab/>
        <w:t>$45,991</w:t>
      </w:r>
      <w:r w:rsidRPr="00067884">
        <w:rPr>
          <w:bCs/>
          <w:sz w:val="9"/>
          <w:szCs w:val="9"/>
        </w:rPr>
        <w:tab/>
        <w:t>($29,487)</w:t>
      </w:r>
      <w:r w:rsidRPr="00067884">
        <w:rPr>
          <w:bCs/>
          <w:sz w:val="9"/>
          <w:szCs w:val="9"/>
        </w:rPr>
        <w:tab/>
        <w:t>$48,227</w:t>
      </w:r>
      <w:r w:rsidRPr="00067884">
        <w:rPr>
          <w:bCs/>
          <w:sz w:val="9"/>
          <w:szCs w:val="9"/>
        </w:rPr>
        <w:tab/>
        <w:t>$2,286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Bonneau town</w:t>
      </w:r>
      <w:r w:rsidRPr="00067884">
        <w:rPr>
          <w:bCs/>
          <w:sz w:val="9"/>
          <w:szCs w:val="9"/>
        </w:rPr>
        <w:tab/>
        <w:t>$18,060</w:t>
      </w:r>
      <w:r w:rsidRPr="00067884">
        <w:rPr>
          <w:bCs/>
          <w:sz w:val="9"/>
          <w:szCs w:val="9"/>
        </w:rPr>
        <w:tab/>
        <w:t>$11,012</w:t>
      </w:r>
      <w:r w:rsidRPr="00067884">
        <w:rPr>
          <w:bCs/>
          <w:sz w:val="9"/>
          <w:szCs w:val="9"/>
        </w:rPr>
        <w:tab/>
        <w:t>($7,063)</w:t>
      </w:r>
      <w:r w:rsidRPr="00067884">
        <w:rPr>
          <w:bCs/>
          <w:sz w:val="9"/>
          <w:szCs w:val="9"/>
        </w:rPr>
        <w:tab/>
        <w:t>$11,547</w:t>
      </w:r>
      <w:r w:rsidRPr="00067884">
        <w:rPr>
          <w:bCs/>
          <w:sz w:val="9"/>
          <w:szCs w:val="9"/>
        </w:rPr>
        <w:tab/>
        <w:t>$550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Bowman town</w:t>
      </w:r>
      <w:r w:rsidRPr="00067884">
        <w:rPr>
          <w:bCs/>
          <w:sz w:val="9"/>
          <w:szCs w:val="9"/>
        </w:rPr>
        <w:tab/>
        <w:t>$35,897</w:t>
      </w:r>
      <w:r w:rsidRPr="00067884">
        <w:rPr>
          <w:bCs/>
          <w:sz w:val="9"/>
          <w:szCs w:val="9"/>
        </w:rPr>
        <w:tab/>
        <w:t>$21,887</w:t>
      </w:r>
      <w:r w:rsidRPr="00067884">
        <w:rPr>
          <w:bCs/>
          <w:sz w:val="9"/>
          <w:szCs w:val="9"/>
        </w:rPr>
        <w:tab/>
        <w:t>($14,034)</w:t>
      </w:r>
      <w:r w:rsidRPr="00067884">
        <w:rPr>
          <w:bCs/>
          <w:sz w:val="9"/>
          <w:szCs w:val="9"/>
        </w:rPr>
        <w:tab/>
        <w:t>$22,952</w:t>
      </w:r>
      <w:r w:rsidRPr="00067884">
        <w:rPr>
          <w:bCs/>
          <w:sz w:val="9"/>
          <w:szCs w:val="9"/>
        </w:rPr>
        <w:tab/>
        <w:t>$1,089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Branchville town</w:t>
      </w:r>
      <w:r w:rsidRPr="00067884">
        <w:rPr>
          <w:bCs/>
          <w:sz w:val="9"/>
          <w:szCs w:val="9"/>
        </w:rPr>
        <w:tab/>
        <w:t>$37,974</w:t>
      </w:r>
      <w:r w:rsidRPr="00067884">
        <w:rPr>
          <w:bCs/>
          <w:sz w:val="9"/>
          <w:szCs w:val="9"/>
        </w:rPr>
        <w:tab/>
        <w:t>$23,154</w:t>
      </w:r>
      <w:r w:rsidRPr="00067884">
        <w:rPr>
          <w:bCs/>
          <w:sz w:val="9"/>
          <w:szCs w:val="9"/>
        </w:rPr>
        <w:tab/>
        <w:t>($14,845)</w:t>
      </w:r>
      <w:r w:rsidRPr="00067884">
        <w:rPr>
          <w:bCs/>
          <w:sz w:val="9"/>
          <w:szCs w:val="9"/>
        </w:rPr>
        <w:tab/>
        <w:t>$24,280</w:t>
      </w:r>
      <w:r w:rsidRPr="00067884">
        <w:rPr>
          <w:bCs/>
          <w:sz w:val="9"/>
          <w:szCs w:val="9"/>
        </w:rPr>
        <w:tab/>
        <w:t>$1,151</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Briarcliffe Acres town</w:t>
      </w:r>
      <w:r w:rsidRPr="00067884">
        <w:rPr>
          <w:bCs/>
          <w:sz w:val="9"/>
          <w:szCs w:val="9"/>
        </w:rPr>
        <w:tab/>
        <w:t>$16,947</w:t>
      </w:r>
      <w:r w:rsidRPr="00067884">
        <w:rPr>
          <w:bCs/>
          <w:sz w:val="9"/>
          <w:szCs w:val="9"/>
        </w:rPr>
        <w:tab/>
        <w:t>$10,333</w:t>
      </w:r>
      <w:r w:rsidRPr="00067884">
        <w:rPr>
          <w:bCs/>
          <w:sz w:val="9"/>
          <w:szCs w:val="9"/>
        </w:rPr>
        <w:tab/>
        <w:t>($6,628)</w:t>
      </w:r>
      <w:r w:rsidRPr="00067884">
        <w:rPr>
          <w:bCs/>
          <w:sz w:val="9"/>
          <w:szCs w:val="9"/>
        </w:rPr>
        <w:tab/>
        <w:t>$10,836</w:t>
      </w:r>
      <w:r w:rsidRPr="00067884">
        <w:rPr>
          <w:bCs/>
          <w:sz w:val="9"/>
          <w:szCs w:val="9"/>
        </w:rPr>
        <w:tab/>
        <w:t>$517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Brunson town</w:t>
      </w:r>
      <w:r w:rsidRPr="00067884">
        <w:rPr>
          <w:bCs/>
          <w:sz w:val="9"/>
          <w:szCs w:val="9"/>
        </w:rPr>
        <w:tab/>
        <w:t>$20,544</w:t>
      </w:r>
      <w:r w:rsidRPr="00067884">
        <w:rPr>
          <w:bCs/>
          <w:sz w:val="9"/>
          <w:szCs w:val="9"/>
        </w:rPr>
        <w:tab/>
        <w:t>$12,527</w:t>
      </w:r>
      <w:r w:rsidRPr="00067884">
        <w:rPr>
          <w:bCs/>
          <w:sz w:val="9"/>
          <w:szCs w:val="9"/>
        </w:rPr>
        <w:tab/>
        <w:t>($8,033)</w:t>
      </w:r>
      <w:r w:rsidRPr="00067884">
        <w:rPr>
          <w:bCs/>
          <w:sz w:val="9"/>
          <w:szCs w:val="9"/>
        </w:rPr>
        <w:tab/>
        <w:t>$13,136</w:t>
      </w:r>
      <w:r w:rsidRPr="00067884">
        <w:rPr>
          <w:bCs/>
          <w:sz w:val="9"/>
          <w:szCs w:val="9"/>
        </w:rPr>
        <w:tab/>
        <w:t>$624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Burnettown town</w:t>
      </w:r>
      <w:r w:rsidRPr="00067884">
        <w:rPr>
          <w:bCs/>
          <w:sz w:val="9"/>
          <w:szCs w:val="9"/>
        </w:rPr>
        <w:tab/>
        <w:t>$99,125</w:t>
      </w:r>
      <w:r w:rsidRPr="00067884">
        <w:rPr>
          <w:bCs/>
          <w:sz w:val="9"/>
          <w:szCs w:val="9"/>
        </w:rPr>
        <w:tab/>
        <w:t>$60,439</w:t>
      </w:r>
      <w:r w:rsidRPr="00067884">
        <w:rPr>
          <w:bCs/>
          <w:sz w:val="9"/>
          <w:szCs w:val="9"/>
        </w:rPr>
        <w:tab/>
        <w:t>($38,751)</w:t>
      </w:r>
      <w:r w:rsidRPr="00067884">
        <w:rPr>
          <w:bCs/>
          <w:sz w:val="9"/>
          <w:szCs w:val="9"/>
        </w:rPr>
        <w:tab/>
        <w:t>$63,378</w:t>
      </w:r>
      <w:r w:rsidRPr="00067884">
        <w:rPr>
          <w:bCs/>
          <w:sz w:val="9"/>
          <w:szCs w:val="9"/>
        </w:rPr>
        <w:tab/>
        <w:t>$3,004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Calhoun Falls town</w:t>
      </w:r>
      <w:r w:rsidRPr="00067884">
        <w:rPr>
          <w:bCs/>
          <w:sz w:val="9"/>
          <w:szCs w:val="9"/>
        </w:rPr>
        <w:tab/>
        <w:t>$74,316</w:t>
      </w:r>
      <w:r w:rsidRPr="00067884">
        <w:rPr>
          <w:bCs/>
          <w:sz w:val="9"/>
          <w:szCs w:val="9"/>
        </w:rPr>
        <w:tab/>
        <w:t>$45,313</w:t>
      </w:r>
      <w:r w:rsidRPr="00067884">
        <w:rPr>
          <w:bCs/>
          <w:sz w:val="9"/>
          <w:szCs w:val="9"/>
        </w:rPr>
        <w:tab/>
        <w:t>($29,052)</w:t>
      </w:r>
      <w:r w:rsidRPr="00067884">
        <w:rPr>
          <w:bCs/>
          <w:sz w:val="9"/>
          <w:szCs w:val="9"/>
        </w:rPr>
        <w:tab/>
        <w:t>$47,516</w:t>
      </w:r>
      <w:r w:rsidRPr="00067884">
        <w:rPr>
          <w:bCs/>
          <w:sz w:val="9"/>
          <w:szCs w:val="9"/>
        </w:rPr>
        <w:tab/>
        <w:t>$2,252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Camden city</w:t>
      </w:r>
      <w:r w:rsidRPr="00067884">
        <w:rPr>
          <w:bCs/>
          <w:sz w:val="9"/>
          <w:szCs w:val="9"/>
        </w:rPr>
        <w:tab/>
        <w:t>$253,579</w:t>
      </w:r>
      <w:r w:rsidRPr="00067884">
        <w:rPr>
          <w:bCs/>
          <w:sz w:val="9"/>
          <w:szCs w:val="9"/>
        </w:rPr>
        <w:tab/>
        <w:t>$154,614</w:t>
      </w:r>
      <w:r w:rsidRPr="00067884">
        <w:rPr>
          <w:bCs/>
          <w:sz w:val="9"/>
          <w:szCs w:val="9"/>
        </w:rPr>
        <w:tab/>
        <w:t>($99,130)</w:t>
      </w:r>
      <w:r w:rsidRPr="00067884">
        <w:rPr>
          <w:bCs/>
          <w:sz w:val="9"/>
          <w:szCs w:val="9"/>
        </w:rPr>
        <w:tab/>
        <w:t>$162,132</w:t>
      </w:r>
      <w:r w:rsidRPr="00067884">
        <w:rPr>
          <w:bCs/>
          <w:sz w:val="9"/>
          <w:szCs w:val="9"/>
        </w:rPr>
        <w:tab/>
        <w:t>$7,683</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Cameron town</w:t>
      </w:r>
      <w:r w:rsidRPr="00067884">
        <w:rPr>
          <w:bCs/>
          <w:sz w:val="9"/>
          <w:szCs w:val="9"/>
        </w:rPr>
        <w:tab/>
        <w:t>$15,724</w:t>
      </w:r>
      <w:r w:rsidRPr="00067884">
        <w:rPr>
          <w:bCs/>
          <w:sz w:val="9"/>
          <w:szCs w:val="9"/>
        </w:rPr>
        <w:tab/>
        <w:t>$9,587</w:t>
      </w:r>
      <w:r w:rsidRPr="00067884">
        <w:rPr>
          <w:bCs/>
          <w:sz w:val="9"/>
          <w:szCs w:val="9"/>
        </w:rPr>
        <w:tab/>
        <w:t>($6,149)</w:t>
      </w:r>
      <w:r w:rsidRPr="00067884">
        <w:rPr>
          <w:bCs/>
          <w:sz w:val="9"/>
          <w:szCs w:val="9"/>
        </w:rPr>
        <w:tab/>
        <w:t>$10,053</w:t>
      </w:r>
      <w:r w:rsidRPr="00067884">
        <w:rPr>
          <w:bCs/>
          <w:sz w:val="9"/>
          <w:szCs w:val="9"/>
        </w:rPr>
        <w:tab/>
        <w:t>$479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Campobello town</w:t>
      </w:r>
      <w:r w:rsidRPr="00067884">
        <w:rPr>
          <w:bCs/>
          <w:sz w:val="9"/>
          <w:szCs w:val="9"/>
        </w:rPr>
        <w:tab/>
        <w:t>$18,616</w:t>
      </w:r>
      <w:r w:rsidRPr="00067884">
        <w:rPr>
          <w:bCs/>
          <w:sz w:val="9"/>
          <w:szCs w:val="9"/>
        </w:rPr>
        <w:tab/>
        <w:t>$11,351</w:t>
      </w:r>
      <w:r w:rsidRPr="00067884">
        <w:rPr>
          <w:bCs/>
          <w:sz w:val="9"/>
          <w:szCs w:val="9"/>
        </w:rPr>
        <w:tab/>
        <w:t>($7,281)</w:t>
      </w:r>
      <w:r w:rsidRPr="00067884">
        <w:rPr>
          <w:bCs/>
          <w:sz w:val="9"/>
          <w:szCs w:val="9"/>
        </w:rPr>
        <w:tab/>
        <w:t>$11,903</w:t>
      </w:r>
      <w:r w:rsidRPr="00067884">
        <w:rPr>
          <w:bCs/>
          <w:sz w:val="9"/>
          <w:szCs w:val="9"/>
        </w:rPr>
        <w:tab/>
        <w:t>$567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Carlisle town</w:t>
      </w:r>
      <w:r w:rsidRPr="00067884">
        <w:rPr>
          <w:bCs/>
          <w:sz w:val="9"/>
          <w:szCs w:val="9"/>
        </w:rPr>
        <w:tab/>
        <w:t>$16,169</w:t>
      </w:r>
      <w:r w:rsidRPr="00067884">
        <w:rPr>
          <w:bCs/>
          <w:sz w:val="9"/>
          <w:szCs w:val="9"/>
        </w:rPr>
        <w:tab/>
        <w:t>$9,858</w:t>
      </w:r>
      <w:r w:rsidRPr="00067884">
        <w:rPr>
          <w:bCs/>
          <w:sz w:val="9"/>
          <w:szCs w:val="9"/>
        </w:rPr>
        <w:tab/>
        <w:t>($6,322)</w:t>
      </w:r>
      <w:r w:rsidRPr="00067884">
        <w:rPr>
          <w:bCs/>
          <w:sz w:val="9"/>
          <w:szCs w:val="9"/>
        </w:rPr>
        <w:tab/>
        <w:t>$10,338</w:t>
      </w:r>
      <w:r w:rsidRPr="00067884">
        <w:rPr>
          <w:bCs/>
          <w:sz w:val="9"/>
          <w:szCs w:val="9"/>
        </w:rPr>
        <w:tab/>
        <w:t>$491</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Cayce city</w:t>
      </w:r>
      <w:r w:rsidRPr="00067884">
        <w:rPr>
          <w:bCs/>
          <w:sz w:val="9"/>
          <w:szCs w:val="9"/>
        </w:rPr>
        <w:tab/>
        <w:t>$464,586</w:t>
      </w:r>
      <w:r w:rsidRPr="00067884">
        <w:rPr>
          <w:bCs/>
          <w:sz w:val="9"/>
          <w:szCs w:val="9"/>
        </w:rPr>
        <w:tab/>
        <w:t>$283,271</w:t>
      </w:r>
      <w:r w:rsidRPr="00067884">
        <w:rPr>
          <w:bCs/>
          <w:sz w:val="9"/>
          <w:szCs w:val="9"/>
        </w:rPr>
        <w:tab/>
        <w:t>($181,613)</w:t>
      </w:r>
      <w:r w:rsidRPr="00067884">
        <w:rPr>
          <w:bCs/>
          <w:sz w:val="9"/>
          <w:szCs w:val="9"/>
        </w:rPr>
        <w:tab/>
        <w:t>$297,045</w:t>
      </w:r>
      <w:r w:rsidRPr="00067884">
        <w:rPr>
          <w:bCs/>
          <w:sz w:val="9"/>
          <w:szCs w:val="9"/>
        </w:rPr>
        <w:tab/>
        <w:t>$14,072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Central town</w:t>
      </w:r>
      <w:r w:rsidRPr="00067884">
        <w:rPr>
          <w:bCs/>
          <w:sz w:val="9"/>
          <w:szCs w:val="9"/>
        </w:rPr>
        <w:tab/>
        <w:t>$191,315</w:t>
      </w:r>
      <w:r w:rsidRPr="00067884">
        <w:rPr>
          <w:bCs/>
          <w:sz w:val="9"/>
          <w:szCs w:val="9"/>
        </w:rPr>
        <w:tab/>
        <w:t>$116,650</w:t>
      </w:r>
      <w:r w:rsidRPr="00067884">
        <w:rPr>
          <w:bCs/>
          <w:sz w:val="9"/>
          <w:szCs w:val="9"/>
        </w:rPr>
        <w:tab/>
        <w:t>($74,789)</w:t>
      </w:r>
      <w:r w:rsidRPr="00067884">
        <w:rPr>
          <w:bCs/>
          <w:sz w:val="9"/>
          <w:szCs w:val="9"/>
        </w:rPr>
        <w:tab/>
        <w:t>$122,322</w:t>
      </w:r>
      <w:r w:rsidRPr="00067884">
        <w:rPr>
          <w:bCs/>
          <w:sz w:val="9"/>
          <w:szCs w:val="9"/>
        </w:rPr>
        <w:tab/>
        <w:t>$5,796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Central Pacolet town</w:t>
      </w:r>
      <w:r w:rsidRPr="00067884">
        <w:rPr>
          <w:bCs/>
          <w:sz w:val="9"/>
          <w:szCs w:val="9"/>
        </w:rPr>
        <w:tab/>
        <w:t>$8,010</w:t>
      </w:r>
      <w:r w:rsidRPr="00067884">
        <w:rPr>
          <w:bCs/>
          <w:sz w:val="9"/>
          <w:szCs w:val="9"/>
        </w:rPr>
        <w:tab/>
        <w:t>$4,884</w:t>
      </w:r>
      <w:r w:rsidRPr="00067884">
        <w:rPr>
          <w:bCs/>
          <w:sz w:val="9"/>
          <w:szCs w:val="9"/>
        </w:rPr>
        <w:tab/>
        <w:t>($3,133)</w:t>
      </w:r>
      <w:r w:rsidRPr="00067884">
        <w:rPr>
          <w:bCs/>
          <w:sz w:val="9"/>
          <w:szCs w:val="9"/>
        </w:rPr>
        <w:tab/>
        <w:t>$5,121</w:t>
      </w:r>
      <w:r w:rsidRPr="00067884">
        <w:rPr>
          <w:bCs/>
          <w:sz w:val="9"/>
          <w:szCs w:val="9"/>
        </w:rPr>
        <w:tab/>
        <w:t>$245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Chapin town</w:t>
      </w:r>
      <w:r w:rsidRPr="00067884">
        <w:rPr>
          <w:bCs/>
          <w:sz w:val="9"/>
          <w:szCs w:val="9"/>
        </w:rPr>
        <w:tab/>
        <w:t>$53,586</w:t>
      </w:r>
      <w:r w:rsidRPr="00067884">
        <w:rPr>
          <w:bCs/>
          <w:sz w:val="9"/>
          <w:szCs w:val="9"/>
        </w:rPr>
        <w:tab/>
        <w:t>$32,673</w:t>
      </w:r>
      <w:r w:rsidRPr="00067884">
        <w:rPr>
          <w:bCs/>
          <w:sz w:val="9"/>
          <w:szCs w:val="9"/>
        </w:rPr>
        <w:tab/>
        <w:t>($20,950)</w:t>
      </w:r>
      <w:r w:rsidRPr="00067884">
        <w:rPr>
          <w:bCs/>
          <w:sz w:val="9"/>
          <w:szCs w:val="9"/>
        </w:rPr>
        <w:tab/>
        <w:t>$34,262</w:t>
      </w:r>
      <w:r w:rsidRPr="00067884">
        <w:rPr>
          <w:bCs/>
          <w:sz w:val="9"/>
          <w:szCs w:val="9"/>
        </w:rPr>
        <w:tab/>
        <w:t>$1,625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Charleston city</w:t>
      </w:r>
      <w:r w:rsidRPr="00067884">
        <w:rPr>
          <w:bCs/>
          <w:sz w:val="9"/>
          <w:szCs w:val="9"/>
        </w:rPr>
        <w:tab/>
        <w:t>$4,453,134</w:t>
      </w:r>
      <w:r w:rsidRPr="00067884">
        <w:rPr>
          <w:bCs/>
          <w:sz w:val="9"/>
          <w:szCs w:val="9"/>
        </w:rPr>
        <w:tab/>
        <w:t>$2,715,202</w:t>
      </w:r>
      <w:r w:rsidRPr="00067884">
        <w:rPr>
          <w:bCs/>
          <w:sz w:val="9"/>
          <w:szCs w:val="9"/>
        </w:rPr>
        <w:tab/>
        <w:t>($1,740,788)</w:t>
      </w:r>
      <w:r w:rsidRPr="00067884">
        <w:rPr>
          <w:bCs/>
          <w:sz w:val="9"/>
          <w:szCs w:val="9"/>
        </w:rPr>
        <w:tab/>
        <w:t>$2,847,223</w:t>
      </w:r>
      <w:r w:rsidRPr="00067884">
        <w:rPr>
          <w:bCs/>
          <w:sz w:val="9"/>
          <w:szCs w:val="9"/>
        </w:rPr>
        <w:tab/>
        <w:t>$134,877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Cheraw town</w:t>
      </w:r>
      <w:r w:rsidRPr="00067884">
        <w:rPr>
          <w:bCs/>
          <w:sz w:val="9"/>
          <w:szCs w:val="9"/>
        </w:rPr>
        <w:tab/>
        <w:t>$216,977</w:t>
      </w:r>
      <w:r w:rsidRPr="00067884">
        <w:rPr>
          <w:bCs/>
          <w:sz w:val="9"/>
          <w:szCs w:val="9"/>
        </w:rPr>
        <w:tab/>
        <w:t>$132,297</w:t>
      </w:r>
      <w:r w:rsidRPr="00067884">
        <w:rPr>
          <w:bCs/>
          <w:sz w:val="9"/>
          <w:szCs w:val="9"/>
        </w:rPr>
        <w:tab/>
        <w:t>($84,820)</w:t>
      </w:r>
      <w:r w:rsidRPr="00067884">
        <w:rPr>
          <w:bCs/>
          <w:sz w:val="9"/>
          <w:szCs w:val="9"/>
        </w:rPr>
        <w:tab/>
        <w:t>$138,730</w:t>
      </w:r>
      <w:r w:rsidRPr="00067884">
        <w:rPr>
          <w:bCs/>
          <w:sz w:val="9"/>
          <w:szCs w:val="9"/>
        </w:rPr>
        <w:tab/>
        <w:t>$6,572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Chesnee city</w:t>
      </w:r>
      <w:r w:rsidRPr="00067884">
        <w:rPr>
          <w:bCs/>
          <w:sz w:val="9"/>
          <w:szCs w:val="9"/>
        </w:rPr>
        <w:tab/>
        <w:t>$32,189</w:t>
      </w:r>
      <w:r w:rsidRPr="00067884">
        <w:rPr>
          <w:bCs/>
          <w:sz w:val="9"/>
          <w:szCs w:val="9"/>
        </w:rPr>
        <w:tab/>
        <w:t>$19,626</w:t>
      </w:r>
      <w:r w:rsidRPr="00067884">
        <w:rPr>
          <w:bCs/>
          <w:sz w:val="9"/>
          <w:szCs w:val="9"/>
        </w:rPr>
        <w:tab/>
        <w:t>($12,585)</w:t>
      </w:r>
      <w:r w:rsidRPr="00067884">
        <w:rPr>
          <w:bCs/>
          <w:sz w:val="9"/>
          <w:szCs w:val="9"/>
        </w:rPr>
        <w:tab/>
        <w:t>$20,581</w:t>
      </w:r>
      <w:r w:rsidRPr="00067884">
        <w:rPr>
          <w:bCs/>
          <w:sz w:val="9"/>
          <w:szCs w:val="9"/>
        </w:rPr>
        <w:tab/>
        <w:t>$977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Chester city</w:t>
      </w:r>
      <w:r w:rsidRPr="00067884">
        <w:rPr>
          <w:bCs/>
          <w:sz w:val="9"/>
          <w:szCs w:val="9"/>
        </w:rPr>
        <w:tab/>
        <w:t>$207,929</w:t>
      </w:r>
      <w:r w:rsidRPr="00067884">
        <w:rPr>
          <w:bCs/>
          <w:sz w:val="9"/>
          <w:szCs w:val="9"/>
        </w:rPr>
        <w:tab/>
        <w:t>$126,780</w:t>
      </w:r>
      <w:r w:rsidRPr="00067884">
        <w:rPr>
          <w:bCs/>
          <w:sz w:val="9"/>
          <w:szCs w:val="9"/>
        </w:rPr>
        <w:tab/>
        <w:t>($81,285)</w:t>
      </w:r>
      <w:r w:rsidRPr="00067884">
        <w:rPr>
          <w:bCs/>
          <w:sz w:val="9"/>
          <w:szCs w:val="9"/>
        </w:rPr>
        <w:tab/>
        <w:t>$132,945</w:t>
      </w:r>
      <w:r w:rsidRPr="00067884">
        <w:rPr>
          <w:bCs/>
          <w:sz w:val="9"/>
          <w:szCs w:val="9"/>
        </w:rPr>
        <w:tab/>
        <w:t>$6,300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Chesterfield town</w:t>
      </w:r>
      <w:r w:rsidRPr="00067884">
        <w:rPr>
          <w:bCs/>
          <w:sz w:val="9"/>
          <w:szCs w:val="9"/>
        </w:rPr>
        <w:tab/>
        <w:t>$54,587</w:t>
      </w:r>
      <w:r w:rsidRPr="00067884">
        <w:rPr>
          <w:bCs/>
          <w:sz w:val="9"/>
          <w:szCs w:val="9"/>
        </w:rPr>
        <w:tab/>
        <w:t>$33,283</w:t>
      </w:r>
      <w:r w:rsidRPr="00067884">
        <w:rPr>
          <w:bCs/>
          <w:sz w:val="9"/>
          <w:szCs w:val="9"/>
        </w:rPr>
        <w:tab/>
        <w:t>($21,340)</w:t>
      </w:r>
      <w:r w:rsidRPr="00067884">
        <w:rPr>
          <w:bCs/>
          <w:sz w:val="9"/>
          <w:szCs w:val="9"/>
        </w:rPr>
        <w:tab/>
        <w:t>$34,902</w:t>
      </w:r>
      <w:r w:rsidRPr="00067884">
        <w:rPr>
          <w:bCs/>
          <w:sz w:val="9"/>
          <w:szCs w:val="9"/>
        </w:rPr>
        <w:tab/>
        <w:t>$1,655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Clemson city</w:t>
      </w:r>
      <w:r w:rsidRPr="00067884">
        <w:rPr>
          <w:bCs/>
          <w:sz w:val="9"/>
          <w:szCs w:val="9"/>
        </w:rPr>
        <w:tab/>
        <w:t>$515,650</w:t>
      </w:r>
      <w:r w:rsidRPr="00067884">
        <w:rPr>
          <w:bCs/>
          <w:sz w:val="9"/>
          <w:szCs w:val="9"/>
        </w:rPr>
        <w:tab/>
        <w:t>$314,407</w:t>
      </w:r>
      <w:r w:rsidRPr="00067884">
        <w:rPr>
          <w:bCs/>
          <w:sz w:val="9"/>
          <w:szCs w:val="9"/>
        </w:rPr>
        <w:tab/>
        <w:t>($201,575)</w:t>
      </w:r>
      <w:r w:rsidRPr="00067884">
        <w:rPr>
          <w:bCs/>
          <w:sz w:val="9"/>
          <w:szCs w:val="9"/>
        </w:rPr>
        <w:tab/>
        <w:t>$329,694</w:t>
      </w:r>
      <w:r w:rsidRPr="00067884">
        <w:rPr>
          <w:bCs/>
          <w:sz w:val="9"/>
          <w:szCs w:val="9"/>
        </w:rPr>
        <w:tab/>
        <w:t>$15,618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Clinton city</w:t>
      </w:r>
      <w:r w:rsidRPr="00067884">
        <w:rPr>
          <w:bCs/>
          <w:sz w:val="9"/>
          <w:szCs w:val="9"/>
        </w:rPr>
        <w:tab/>
        <w:t>$314,842</w:t>
      </w:r>
      <w:r w:rsidRPr="00067884">
        <w:rPr>
          <w:bCs/>
          <w:sz w:val="9"/>
          <w:szCs w:val="9"/>
        </w:rPr>
        <w:tab/>
        <w:t>$191,968</w:t>
      </w:r>
      <w:r w:rsidRPr="00067884">
        <w:rPr>
          <w:bCs/>
          <w:sz w:val="9"/>
          <w:szCs w:val="9"/>
        </w:rPr>
        <w:tab/>
        <w:t>($123,077)</w:t>
      </w:r>
      <w:r w:rsidRPr="00067884">
        <w:rPr>
          <w:bCs/>
          <w:sz w:val="9"/>
          <w:szCs w:val="9"/>
        </w:rPr>
        <w:tab/>
        <w:t>$201,302</w:t>
      </w:r>
      <w:r w:rsidRPr="00067884">
        <w:rPr>
          <w:bCs/>
          <w:sz w:val="9"/>
          <w:szCs w:val="9"/>
        </w:rPr>
        <w:tab/>
        <w:t>$9,537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Clio town</w:t>
      </w:r>
      <w:r w:rsidRPr="00067884">
        <w:rPr>
          <w:bCs/>
          <w:sz w:val="9"/>
          <w:szCs w:val="9"/>
        </w:rPr>
        <w:tab/>
        <w:t>$26,923</w:t>
      </w:r>
      <w:r w:rsidRPr="00067884">
        <w:rPr>
          <w:bCs/>
          <w:sz w:val="9"/>
          <w:szCs w:val="9"/>
        </w:rPr>
        <w:tab/>
        <w:t>$16,416</w:t>
      </w:r>
      <w:r w:rsidRPr="00067884">
        <w:rPr>
          <w:bCs/>
          <w:sz w:val="9"/>
          <w:szCs w:val="9"/>
        </w:rPr>
        <w:tab/>
        <w:t>($10,525)</w:t>
      </w:r>
      <w:r w:rsidRPr="00067884">
        <w:rPr>
          <w:bCs/>
          <w:sz w:val="9"/>
          <w:szCs w:val="9"/>
        </w:rPr>
        <w:tab/>
        <w:t>$17,214</w:t>
      </w:r>
      <w:r w:rsidRPr="00067884">
        <w:rPr>
          <w:bCs/>
          <w:sz w:val="9"/>
          <w:szCs w:val="9"/>
        </w:rPr>
        <w:tab/>
        <w:t>$816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Clover town</w:t>
      </w:r>
      <w:r w:rsidRPr="00067884">
        <w:rPr>
          <w:bCs/>
          <w:sz w:val="9"/>
          <w:szCs w:val="9"/>
        </w:rPr>
        <w:tab/>
        <w:t>$188,905</w:t>
      </w:r>
      <w:r w:rsidRPr="00067884">
        <w:rPr>
          <w:bCs/>
          <w:sz w:val="9"/>
          <w:szCs w:val="9"/>
        </w:rPr>
        <w:tab/>
        <w:t>$115,181</w:t>
      </w:r>
      <w:r w:rsidRPr="00067884">
        <w:rPr>
          <w:bCs/>
          <w:sz w:val="9"/>
          <w:szCs w:val="9"/>
        </w:rPr>
        <w:tab/>
        <w:t>($73,846)</w:t>
      </w:r>
      <w:r w:rsidRPr="00067884">
        <w:rPr>
          <w:bCs/>
          <w:sz w:val="9"/>
          <w:szCs w:val="9"/>
        </w:rPr>
        <w:tab/>
        <w:t>$120,781</w:t>
      </w:r>
      <w:r w:rsidRPr="00067884">
        <w:rPr>
          <w:bCs/>
          <w:sz w:val="9"/>
          <w:szCs w:val="9"/>
        </w:rPr>
        <w:tab/>
        <w:t>$5,722</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sz w:val="18"/>
          <w:szCs w:val="18"/>
        </w:rPr>
      </w:pPr>
      <w:r w:rsidRPr="00067884">
        <w:rPr>
          <w:rFonts w:eastAsia="Calibri"/>
          <w:bCs/>
          <w:w w:val="105"/>
          <w:sz w:val="14"/>
          <w:szCs w:val="14"/>
        </w:rPr>
        <w:t xml:space="preserve"> </w:t>
      </w:r>
      <w:r w:rsidRPr="00067884">
        <w:rPr>
          <w:rFonts w:eastAsia="Calibri"/>
          <w:bCs/>
          <w:w w:val="105"/>
          <w:sz w:val="14"/>
          <w:szCs w:val="14"/>
        </w:rPr>
        <w:tab/>
        <w:t>Revenue Distribution: 83.278% counties; 16.722% municipalities; Revenue Growth: 5%</w:t>
      </w:r>
      <w:r w:rsidRPr="00067884">
        <w:rPr>
          <w:w w:val="104"/>
          <w:sz w:val="18"/>
        </w:rPr>
        <w:t xml:space="preserve"> </w:t>
      </w:r>
      <w:r w:rsidRPr="00067884">
        <w:rPr>
          <w:sz w:val="18"/>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FY 2019‐20</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9"/>
          <w:szCs w:val="9"/>
        </w:rPr>
        <w:t>Columbia city</w:t>
      </w:r>
      <w:r w:rsidRPr="00067884">
        <w:rPr>
          <w:bCs/>
          <w:sz w:val="9"/>
          <w:szCs w:val="9"/>
        </w:rPr>
        <w:tab/>
      </w:r>
      <w:r w:rsidRPr="00067884">
        <w:rPr>
          <w:bCs/>
          <w:sz w:val="9"/>
          <w:szCs w:val="9"/>
        </w:rPr>
        <w:tab/>
        <w:t>$4,793,898</w:t>
      </w:r>
      <w:r w:rsidRPr="00067884">
        <w:rPr>
          <w:bCs/>
          <w:sz w:val="9"/>
          <w:szCs w:val="9"/>
        </w:rPr>
        <w:tab/>
      </w:r>
      <w:r w:rsidRPr="00067884">
        <w:rPr>
          <w:bCs/>
          <w:sz w:val="9"/>
          <w:szCs w:val="9"/>
        </w:rPr>
        <w:tab/>
        <w:t>$2,922,975</w:t>
      </w:r>
      <w:r w:rsidRPr="00067884">
        <w:rPr>
          <w:bCs/>
          <w:sz w:val="9"/>
          <w:szCs w:val="9"/>
        </w:rPr>
        <w:tab/>
        <w:t>($1,873,999)</w:t>
      </w:r>
      <w:r w:rsidRPr="00067884">
        <w:rPr>
          <w:bCs/>
          <w:sz w:val="9"/>
          <w:szCs w:val="9"/>
        </w:rPr>
        <w:tab/>
      </w:r>
      <w:r w:rsidRPr="00067884">
        <w:rPr>
          <w:bCs/>
          <w:sz w:val="9"/>
          <w:szCs w:val="9"/>
        </w:rPr>
        <w:tab/>
        <w:t>$3,065,099</w:t>
      </w:r>
      <w:r w:rsidRPr="00067884">
        <w:rPr>
          <w:bCs/>
          <w:sz w:val="9"/>
          <w:szCs w:val="9"/>
        </w:rPr>
        <w:tab/>
      </w:r>
      <w:r w:rsidRPr="00067884">
        <w:rPr>
          <w:bCs/>
          <w:sz w:val="9"/>
          <w:szCs w:val="9"/>
        </w:rPr>
        <w:tab/>
        <w:t>$145,200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Conway city</w:t>
      </w:r>
      <w:r w:rsidRPr="00067884">
        <w:rPr>
          <w:bCs/>
          <w:sz w:val="9"/>
          <w:szCs w:val="9"/>
        </w:rPr>
        <w:tab/>
        <w:t>$634,244</w:t>
      </w:r>
      <w:r w:rsidRPr="00067884">
        <w:rPr>
          <w:bCs/>
          <w:sz w:val="9"/>
          <w:szCs w:val="9"/>
        </w:rPr>
        <w:tab/>
        <w:t>$386,717</w:t>
      </w:r>
      <w:r w:rsidRPr="00067884">
        <w:rPr>
          <w:bCs/>
          <w:sz w:val="9"/>
          <w:szCs w:val="9"/>
        </w:rPr>
        <w:tab/>
        <w:t>($247,935)</w:t>
      </w:r>
      <w:r w:rsidRPr="00067884">
        <w:rPr>
          <w:bCs/>
          <w:sz w:val="9"/>
          <w:szCs w:val="9"/>
        </w:rPr>
        <w:tab/>
        <w:t>$405,520</w:t>
      </w:r>
      <w:r w:rsidRPr="00067884">
        <w:rPr>
          <w:bCs/>
          <w:sz w:val="9"/>
          <w:szCs w:val="9"/>
        </w:rPr>
        <w:tab/>
        <w:t>$19,210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Cope town</w:t>
      </w:r>
      <w:r w:rsidRPr="00067884">
        <w:rPr>
          <w:bCs/>
          <w:sz w:val="9"/>
          <w:szCs w:val="9"/>
        </w:rPr>
        <w:tab/>
        <w:t>$2,855</w:t>
      </w:r>
      <w:r w:rsidRPr="00067884">
        <w:rPr>
          <w:bCs/>
          <w:sz w:val="9"/>
          <w:szCs w:val="9"/>
        </w:rPr>
        <w:tab/>
        <w:t>$1,741</w:t>
      </w:r>
      <w:r w:rsidRPr="00067884">
        <w:rPr>
          <w:bCs/>
          <w:sz w:val="9"/>
          <w:szCs w:val="9"/>
        </w:rPr>
        <w:tab/>
        <w:t>($1,117)</w:t>
      </w:r>
      <w:r w:rsidRPr="00067884">
        <w:rPr>
          <w:bCs/>
          <w:sz w:val="9"/>
          <w:szCs w:val="9"/>
        </w:rPr>
        <w:tab/>
        <w:t>$1,826</w:t>
      </w:r>
      <w:r w:rsidRPr="00067884">
        <w:rPr>
          <w:bCs/>
          <w:sz w:val="9"/>
          <w:szCs w:val="9"/>
        </w:rPr>
        <w:tab/>
        <w:t>$87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Cordova town</w:t>
      </w:r>
      <w:r w:rsidRPr="00067884">
        <w:rPr>
          <w:bCs/>
          <w:sz w:val="9"/>
          <w:szCs w:val="9"/>
        </w:rPr>
        <w:tab/>
        <w:t>$6,267</w:t>
      </w:r>
      <w:r w:rsidRPr="00067884">
        <w:rPr>
          <w:bCs/>
          <w:sz w:val="9"/>
          <w:szCs w:val="9"/>
        </w:rPr>
        <w:tab/>
        <w:t>$3,821</w:t>
      </w:r>
      <w:r w:rsidRPr="00067884">
        <w:rPr>
          <w:bCs/>
          <w:sz w:val="9"/>
          <w:szCs w:val="9"/>
        </w:rPr>
        <w:tab/>
        <w:t>($2,451)</w:t>
      </w:r>
      <w:r w:rsidRPr="00067884">
        <w:rPr>
          <w:bCs/>
          <w:sz w:val="9"/>
          <w:szCs w:val="9"/>
        </w:rPr>
        <w:tab/>
        <w:t>$4,007</w:t>
      </w:r>
      <w:r w:rsidRPr="00067884">
        <w:rPr>
          <w:bCs/>
          <w:sz w:val="9"/>
          <w:szCs w:val="9"/>
        </w:rPr>
        <w:tab/>
        <w:t>$191</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Cottageville town</w:t>
      </w:r>
      <w:r w:rsidRPr="00067884">
        <w:rPr>
          <w:bCs/>
          <w:sz w:val="9"/>
          <w:szCs w:val="9"/>
        </w:rPr>
        <w:tab/>
        <w:t>$28,258</w:t>
      </w:r>
      <w:r w:rsidRPr="00067884">
        <w:rPr>
          <w:bCs/>
          <w:sz w:val="9"/>
          <w:szCs w:val="9"/>
        </w:rPr>
        <w:tab/>
        <w:t>$17,230</w:t>
      </w:r>
      <w:r w:rsidRPr="00067884">
        <w:rPr>
          <w:bCs/>
          <w:sz w:val="9"/>
          <w:szCs w:val="9"/>
        </w:rPr>
        <w:tab/>
        <w:t>($11,048)</w:t>
      </w:r>
      <w:r w:rsidRPr="00067884">
        <w:rPr>
          <w:bCs/>
          <w:sz w:val="9"/>
          <w:szCs w:val="9"/>
        </w:rPr>
        <w:tab/>
        <w:t>$18,067</w:t>
      </w:r>
      <w:r w:rsidRPr="00067884">
        <w:rPr>
          <w:bCs/>
          <w:sz w:val="9"/>
          <w:szCs w:val="9"/>
        </w:rPr>
        <w:tab/>
        <w:t>$858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Coward town</w:t>
      </w:r>
      <w:r w:rsidRPr="00067884">
        <w:rPr>
          <w:bCs/>
          <w:sz w:val="9"/>
          <w:szCs w:val="9"/>
        </w:rPr>
        <w:tab/>
        <w:t>$27,887</w:t>
      </w:r>
      <w:r w:rsidRPr="00067884">
        <w:rPr>
          <w:bCs/>
          <w:sz w:val="9"/>
          <w:szCs w:val="9"/>
        </w:rPr>
        <w:tab/>
        <w:t>$17,004</w:t>
      </w:r>
      <w:r w:rsidRPr="00067884">
        <w:rPr>
          <w:bCs/>
          <w:sz w:val="9"/>
          <w:szCs w:val="9"/>
        </w:rPr>
        <w:tab/>
        <w:t>($10,904)</w:t>
      </w:r>
      <w:r w:rsidRPr="00067884">
        <w:rPr>
          <w:bCs/>
          <w:sz w:val="9"/>
          <w:szCs w:val="9"/>
        </w:rPr>
        <w:tab/>
        <w:t>$17,830</w:t>
      </w:r>
      <w:r w:rsidRPr="00067884">
        <w:rPr>
          <w:bCs/>
          <w:sz w:val="9"/>
          <w:szCs w:val="9"/>
        </w:rPr>
        <w:tab/>
        <w:t>$848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Cowpens town</w:t>
      </w:r>
      <w:r w:rsidRPr="00067884">
        <w:rPr>
          <w:bCs/>
          <w:sz w:val="9"/>
          <w:szCs w:val="9"/>
        </w:rPr>
        <w:tab/>
        <w:t>$80,175</w:t>
      </w:r>
      <w:r w:rsidRPr="00067884">
        <w:rPr>
          <w:bCs/>
          <w:sz w:val="9"/>
          <w:szCs w:val="9"/>
        </w:rPr>
        <w:tab/>
        <w:t>$48,885</w:t>
      </w:r>
      <w:r w:rsidRPr="00067884">
        <w:rPr>
          <w:bCs/>
          <w:sz w:val="9"/>
          <w:szCs w:val="9"/>
        </w:rPr>
        <w:tab/>
        <w:t>($31,342)</w:t>
      </w:r>
      <w:r w:rsidRPr="00067884">
        <w:rPr>
          <w:bCs/>
          <w:sz w:val="9"/>
          <w:szCs w:val="9"/>
        </w:rPr>
        <w:tab/>
        <w:t>$51,262</w:t>
      </w:r>
      <w:r w:rsidRPr="00067884">
        <w:rPr>
          <w:bCs/>
          <w:sz w:val="9"/>
          <w:szCs w:val="9"/>
        </w:rPr>
        <w:tab/>
        <w:t>$2,428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Cross Hill town</w:t>
      </w:r>
      <w:r w:rsidRPr="00067884">
        <w:rPr>
          <w:bCs/>
          <w:sz w:val="9"/>
          <w:szCs w:val="9"/>
        </w:rPr>
        <w:tab/>
        <w:t>$18,801</w:t>
      </w:r>
      <w:r w:rsidRPr="00067884">
        <w:rPr>
          <w:bCs/>
          <w:sz w:val="9"/>
          <w:szCs w:val="9"/>
        </w:rPr>
        <w:tab/>
        <w:t>$11,464</w:t>
      </w:r>
      <w:r w:rsidRPr="00067884">
        <w:rPr>
          <w:bCs/>
          <w:sz w:val="9"/>
          <w:szCs w:val="9"/>
        </w:rPr>
        <w:tab/>
        <w:t>($7,351)</w:t>
      </w:r>
      <w:r w:rsidRPr="00067884">
        <w:rPr>
          <w:bCs/>
          <w:sz w:val="9"/>
          <w:szCs w:val="9"/>
        </w:rPr>
        <w:tab/>
        <w:t>$12,021</w:t>
      </w:r>
      <w:r w:rsidRPr="00067884">
        <w:rPr>
          <w:bCs/>
          <w:sz w:val="9"/>
          <w:szCs w:val="9"/>
        </w:rPr>
        <w:tab/>
        <w:t>$570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Darlington city</w:t>
      </w:r>
      <w:r w:rsidRPr="00067884">
        <w:rPr>
          <w:bCs/>
          <w:sz w:val="9"/>
          <w:szCs w:val="9"/>
        </w:rPr>
        <w:tab/>
        <w:t>$233,220</w:t>
      </w:r>
      <w:r w:rsidRPr="00067884">
        <w:rPr>
          <w:bCs/>
          <w:sz w:val="9"/>
          <w:szCs w:val="9"/>
        </w:rPr>
        <w:tab/>
        <w:t>$142,201</w:t>
      </w:r>
      <w:r w:rsidRPr="00067884">
        <w:rPr>
          <w:bCs/>
          <w:sz w:val="9"/>
          <w:szCs w:val="9"/>
        </w:rPr>
        <w:tab/>
        <w:t>($91,171)</w:t>
      </w:r>
      <w:r w:rsidRPr="00067884">
        <w:rPr>
          <w:bCs/>
          <w:sz w:val="9"/>
          <w:szCs w:val="9"/>
        </w:rPr>
        <w:tab/>
        <w:t>$149,115</w:t>
      </w:r>
      <w:r w:rsidRPr="00067884">
        <w:rPr>
          <w:bCs/>
          <w:sz w:val="9"/>
          <w:szCs w:val="9"/>
        </w:rPr>
        <w:tab/>
        <w:t>$7,067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Denmark city</w:t>
      </w:r>
      <w:r w:rsidRPr="00067884">
        <w:rPr>
          <w:bCs/>
          <w:sz w:val="9"/>
          <w:szCs w:val="9"/>
        </w:rPr>
        <w:tab/>
        <w:t>$131,203</w:t>
      </w:r>
      <w:r w:rsidRPr="00067884">
        <w:rPr>
          <w:bCs/>
          <w:sz w:val="9"/>
          <w:szCs w:val="9"/>
        </w:rPr>
        <w:tab/>
        <w:t>$79,998</w:t>
      </w:r>
      <w:r w:rsidRPr="00067884">
        <w:rPr>
          <w:bCs/>
          <w:sz w:val="9"/>
          <w:szCs w:val="9"/>
        </w:rPr>
        <w:tab/>
        <w:t>($51,292)</w:t>
      </w:r>
      <w:r w:rsidRPr="00067884">
        <w:rPr>
          <w:bCs/>
          <w:sz w:val="9"/>
          <w:szCs w:val="9"/>
        </w:rPr>
        <w:tab/>
        <w:t>$83,888</w:t>
      </w:r>
      <w:r w:rsidRPr="00067884">
        <w:rPr>
          <w:bCs/>
          <w:sz w:val="9"/>
          <w:szCs w:val="9"/>
        </w:rPr>
        <w:tab/>
        <w:t>$3,977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Dillon city</w:t>
      </w:r>
      <w:r w:rsidRPr="00067884">
        <w:rPr>
          <w:bCs/>
          <w:sz w:val="9"/>
          <w:szCs w:val="9"/>
        </w:rPr>
        <w:tab/>
        <w:t>$251,725</w:t>
      </w:r>
      <w:r w:rsidRPr="00067884">
        <w:rPr>
          <w:bCs/>
          <w:sz w:val="9"/>
          <w:szCs w:val="9"/>
        </w:rPr>
        <w:tab/>
        <w:t>$153,484</w:t>
      </w:r>
      <w:r w:rsidRPr="00067884">
        <w:rPr>
          <w:bCs/>
          <w:sz w:val="9"/>
          <w:szCs w:val="9"/>
        </w:rPr>
        <w:tab/>
        <w:t>($98,404)</w:t>
      </w:r>
      <w:r w:rsidRPr="00067884">
        <w:rPr>
          <w:bCs/>
          <w:sz w:val="9"/>
          <w:szCs w:val="9"/>
        </w:rPr>
        <w:tab/>
        <w:t>$160,947</w:t>
      </w:r>
      <w:r w:rsidRPr="00067884">
        <w:rPr>
          <w:bCs/>
          <w:sz w:val="9"/>
          <w:szCs w:val="9"/>
        </w:rPr>
        <w:tab/>
        <w:t>$7,626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Donalds town</w:t>
      </w:r>
      <w:r w:rsidRPr="00067884">
        <w:rPr>
          <w:bCs/>
          <w:sz w:val="9"/>
          <w:szCs w:val="9"/>
        </w:rPr>
        <w:tab/>
        <w:t>$12,905</w:t>
      </w:r>
      <w:r w:rsidRPr="00067884">
        <w:rPr>
          <w:bCs/>
          <w:sz w:val="9"/>
          <w:szCs w:val="9"/>
        </w:rPr>
        <w:tab/>
        <w:t>$7,869</w:t>
      </w:r>
      <w:r w:rsidRPr="00067884">
        <w:rPr>
          <w:bCs/>
          <w:sz w:val="9"/>
          <w:szCs w:val="9"/>
        </w:rPr>
        <w:tab/>
        <w:t>($5,047)</w:t>
      </w:r>
      <w:r w:rsidRPr="00067884">
        <w:rPr>
          <w:bCs/>
          <w:sz w:val="9"/>
          <w:szCs w:val="9"/>
        </w:rPr>
        <w:tab/>
        <w:t>$8,251</w:t>
      </w:r>
      <w:r w:rsidRPr="00067884">
        <w:rPr>
          <w:bCs/>
          <w:sz w:val="9"/>
          <w:szCs w:val="9"/>
        </w:rPr>
        <w:tab/>
        <w:t>$393</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Due West town</w:t>
      </w:r>
      <w:r w:rsidRPr="00067884">
        <w:rPr>
          <w:bCs/>
          <w:sz w:val="9"/>
          <w:szCs w:val="9"/>
        </w:rPr>
        <w:tab/>
        <w:t>$46,244</w:t>
      </w:r>
      <w:r w:rsidRPr="00067884">
        <w:rPr>
          <w:bCs/>
          <w:sz w:val="9"/>
          <w:szCs w:val="9"/>
        </w:rPr>
        <w:tab/>
        <w:t>$28,196</w:t>
      </w:r>
      <w:r w:rsidRPr="00067884">
        <w:rPr>
          <w:bCs/>
          <w:sz w:val="9"/>
          <w:szCs w:val="9"/>
        </w:rPr>
        <w:tab/>
        <w:t>($18,078)</w:t>
      </w:r>
      <w:r w:rsidRPr="00067884">
        <w:rPr>
          <w:bCs/>
          <w:sz w:val="9"/>
          <w:szCs w:val="9"/>
        </w:rPr>
        <w:tab/>
        <w:t>$29,567</w:t>
      </w:r>
      <w:r w:rsidRPr="00067884">
        <w:rPr>
          <w:bCs/>
          <w:sz w:val="9"/>
          <w:szCs w:val="9"/>
        </w:rPr>
        <w:tab/>
        <w:t>$1,401</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Duncan town</w:t>
      </w:r>
      <w:r w:rsidRPr="00067884">
        <w:rPr>
          <w:bCs/>
          <w:sz w:val="9"/>
          <w:szCs w:val="9"/>
        </w:rPr>
        <w:tab/>
        <w:t>$117,964</w:t>
      </w:r>
      <w:r w:rsidRPr="00067884">
        <w:rPr>
          <w:bCs/>
          <w:sz w:val="9"/>
          <w:szCs w:val="9"/>
        </w:rPr>
        <w:tab/>
        <w:t>$71,926</w:t>
      </w:r>
      <w:r w:rsidRPr="00067884">
        <w:rPr>
          <w:bCs/>
          <w:sz w:val="9"/>
          <w:szCs w:val="9"/>
        </w:rPr>
        <w:tab/>
        <w:t>($46,117)</w:t>
      </w:r>
      <w:r w:rsidRPr="00067884">
        <w:rPr>
          <w:bCs/>
          <w:sz w:val="9"/>
          <w:szCs w:val="9"/>
        </w:rPr>
        <w:tab/>
        <w:t>$75,423</w:t>
      </w:r>
      <w:r w:rsidRPr="00067884">
        <w:rPr>
          <w:bCs/>
          <w:sz w:val="9"/>
          <w:szCs w:val="9"/>
        </w:rPr>
        <w:tab/>
        <w:t>$3,576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Easley city</w:t>
      </w:r>
      <w:r w:rsidRPr="00067884">
        <w:rPr>
          <w:bCs/>
          <w:sz w:val="9"/>
          <w:szCs w:val="9"/>
        </w:rPr>
        <w:tab/>
        <w:t>$741,417</w:t>
      </w:r>
      <w:r w:rsidRPr="00067884">
        <w:rPr>
          <w:bCs/>
          <w:sz w:val="9"/>
          <w:szCs w:val="9"/>
        </w:rPr>
        <w:tab/>
        <w:t>$452,063</w:t>
      </w:r>
      <w:r w:rsidRPr="00067884">
        <w:rPr>
          <w:bCs/>
          <w:sz w:val="9"/>
          <w:szCs w:val="9"/>
        </w:rPr>
        <w:tab/>
        <w:t>($289,830)</w:t>
      </w:r>
      <w:r w:rsidRPr="00067884">
        <w:rPr>
          <w:bCs/>
          <w:sz w:val="9"/>
          <w:szCs w:val="9"/>
        </w:rPr>
        <w:tab/>
        <w:t>$474,043</w:t>
      </w:r>
      <w:r w:rsidRPr="00067884">
        <w:rPr>
          <w:bCs/>
          <w:sz w:val="9"/>
          <w:szCs w:val="9"/>
        </w:rPr>
        <w:tab/>
        <w:t>$22,457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Eastover town</w:t>
      </w:r>
      <w:r w:rsidRPr="00067884">
        <w:rPr>
          <w:bCs/>
          <w:sz w:val="9"/>
          <w:szCs w:val="9"/>
        </w:rPr>
        <w:tab/>
        <w:t>$30,149</w:t>
      </w:r>
      <w:r w:rsidRPr="00067884">
        <w:rPr>
          <w:bCs/>
          <w:sz w:val="9"/>
          <w:szCs w:val="9"/>
        </w:rPr>
        <w:tab/>
        <w:t>$18,383</w:t>
      </w:r>
      <w:r w:rsidRPr="00067884">
        <w:rPr>
          <w:bCs/>
          <w:sz w:val="9"/>
          <w:szCs w:val="9"/>
        </w:rPr>
        <w:tab/>
        <w:t>($11,789)</w:t>
      </w:r>
      <w:r w:rsidRPr="00067884">
        <w:rPr>
          <w:bCs/>
          <w:sz w:val="9"/>
          <w:szCs w:val="9"/>
        </w:rPr>
        <w:tab/>
        <w:t>$19,277</w:t>
      </w:r>
      <w:r w:rsidRPr="00067884">
        <w:rPr>
          <w:bCs/>
          <w:sz w:val="9"/>
          <w:szCs w:val="9"/>
        </w:rPr>
        <w:tab/>
        <w:t>$917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Edgefield town</w:t>
      </w:r>
      <w:r w:rsidRPr="00067884">
        <w:rPr>
          <w:bCs/>
          <w:sz w:val="9"/>
          <w:szCs w:val="9"/>
        </w:rPr>
        <w:tab/>
        <w:t>$187,718</w:t>
      </w:r>
      <w:r w:rsidRPr="00067884">
        <w:rPr>
          <w:bCs/>
          <w:sz w:val="9"/>
          <w:szCs w:val="9"/>
        </w:rPr>
        <w:tab/>
        <w:t>$114,457</w:t>
      </w:r>
      <w:r w:rsidRPr="00067884">
        <w:rPr>
          <w:bCs/>
          <w:sz w:val="9"/>
          <w:szCs w:val="9"/>
        </w:rPr>
        <w:tab/>
        <w:t>($73,385)</w:t>
      </w:r>
      <w:r w:rsidRPr="00067884">
        <w:rPr>
          <w:bCs/>
          <w:sz w:val="9"/>
          <w:szCs w:val="9"/>
        </w:rPr>
        <w:tab/>
        <w:t>$120,022</w:t>
      </w:r>
      <w:r w:rsidRPr="00067884">
        <w:rPr>
          <w:bCs/>
          <w:sz w:val="9"/>
          <w:szCs w:val="9"/>
        </w:rPr>
        <w:tab/>
        <w:t>$5,689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Edisto Beach town</w:t>
      </w:r>
      <w:r w:rsidRPr="00067884">
        <w:rPr>
          <w:bCs/>
          <w:sz w:val="9"/>
          <w:szCs w:val="9"/>
        </w:rPr>
        <w:tab/>
        <w:t>$15,353</w:t>
      </w:r>
      <w:r w:rsidRPr="00067884">
        <w:rPr>
          <w:bCs/>
          <w:sz w:val="9"/>
          <w:szCs w:val="9"/>
        </w:rPr>
        <w:tab/>
        <w:t>$9,361</w:t>
      </w:r>
      <w:r w:rsidRPr="00067884">
        <w:rPr>
          <w:bCs/>
          <w:sz w:val="9"/>
          <w:szCs w:val="9"/>
        </w:rPr>
        <w:tab/>
        <w:t>($6,005)</w:t>
      </w:r>
      <w:r w:rsidRPr="00067884">
        <w:rPr>
          <w:bCs/>
          <w:sz w:val="9"/>
          <w:szCs w:val="9"/>
        </w:rPr>
        <w:tab/>
        <w:t>$9,816</w:t>
      </w:r>
      <w:r w:rsidRPr="00067884">
        <w:rPr>
          <w:bCs/>
          <w:sz w:val="9"/>
          <w:szCs w:val="9"/>
        </w:rPr>
        <w:tab/>
        <w:t>$469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Ehrhardt town</w:t>
      </w:r>
      <w:r w:rsidRPr="00067884">
        <w:rPr>
          <w:bCs/>
          <w:sz w:val="9"/>
          <w:szCs w:val="9"/>
        </w:rPr>
        <w:tab/>
        <w:t>$20,211</w:t>
      </w:r>
      <w:r w:rsidRPr="00067884">
        <w:rPr>
          <w:bCs/>
          <w:sz w:val="9"/>
          <w:szCs w:val="9"/>
        </w:rPr>
        <w:tab/>
        <w:t>$12,323</w:t>
      </w:r>
      <w:r w:rsidRPr="00067884">
        <w:rPr>
          <w:bCs/>
          <w:sz w:val="9"/>
          <w:szCs w:val="9"/>
        </w:rPr>
        <w:tab/>
        <w:t>($7,904)</w:t>
      </w:r>
      <w:r w:rsidRPr="00067884">
        <w:rPr>
          <w:bCs/>
          <w:sz w:val="9"/>
          <w:szCs w:val="9"/>
        </w:rPr>
        <w:tab/>
        <w:t>$12,922</w:t>
      </w:r>
      <w:r w:rsidRPr="00067884">
        <w:rPr>
          <w:bCs/>
          <w:sz w:val="9"/>
          <w:szCs w:val="9"/>
        </w:rPr>
        <w:tab/>
        <w:t>$615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Elgin town</w:t>
      </w:r>
      <w:r w:rsidRPr="00067884">
        <w:rPr>
          <w:bCs/>
          <w:sz w:val="9"/>
          <w:szCs w:val="9"/>
        </w:rPr>
        <w:tab/>
        <w:t>$48,617</w:t>
      </w:r>
      <w:r w:rsidRPr="00067884">
        <w:rPr>
          <w:bCs/>
          <w:sz w:val="9"/>
          <w:szCs w:val="9"/>
        </w:rPr>
        <w:tab/>
        <w:t>$29,643</w:t>
      </w:r>
      <w:r w:rsidRPr="00067884">
        <w:rPr>
          <w:bCs/>
          <w:sz w:val="9"/>
          <w:szCs w:val="9"/>
        </w:rPr>
        <w:tab/>
        <w:t>($19,007)</w:t>
      </w:r>
      <w:r w:rsidRPr="00067884">
        <w:rPr>
          <w:bCs/>
          <w:sz w:val="9"/>
          <w:szCs w:val="9"/>
        </w:rPr>
        <w:tab/>
        <w:t>$31,084</w:t>
      </w:r>
      <w:r w:rsidRPr="00067884">
        <w:rPr>
          <w:bCs/>
          <w:sz w:val="9"/>
          <w:szCs w:val="9"/>
        </w:rPr>
        <w:tab/>
        <w:t>$1,475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Elko town</w:t>
      </w:r>
      <w:r w:rsidRPr="00067884">
        <w:rPr>
          <w:bCs/>
          <w:sz w:val="9"/>
          <w:szCs w:val="9"/>
        </w:rPr>
        <w:tab/>
        <w:t>$7,157</w:t>
      </w:r>
      <w:r w:rsidRPr="00067884">
        <w:rPr>
          <w:bCs/>
          <w:sz w:val="9"/>
          <w:szCs w:val="9"/>
        </w:rPr>
        <w:tab/>
        <w:t>$4,364</w:t>
      </w:r>
      <w:r w:rsidRPr="00067884">
        <w:rPr>
          <w:bCs/>
          <w:sz w:val="9"/>
          <w:szCs w:val="9"/>
        </w:rPr>
        <w:tab/>
        <w:t>($2,798)</w:t>
      </w:r>
      <w:r w:rsidRPr="00067884">
        <w:rPr>
          <w:bCs/>
          <w:sz w:val="9"/>
          <w:szCs w:val="9"/>
        </w:rPr>
        <w:tab/>
        <w:t>$4,576</w:t>
      </w:r>
      <w:r w:rsidRPr="00067884">
        <w:rPr>
          <w:bCs/>
          <w:sz w:val="9"/>
          <w:szCs w:val="9"/>
        </w:rPr>
        <w:tab/>
        <w:t>$217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Elloree town</w:t>
      </w:r>
      <w:r w:rsidRPr="00067884">
        <w:rPr>
          <w:bCs/>
          <w:sz w:val="9"/>
          <w:szCs w:val="9"/>
        </w:rPr>
        <w:tab/>
        <w:t>$25,662</w:t>
      </w:r>
      <w:r w:rsidRPr="00067884">
        <w:rPr>
          <w:bCs/>
          <w:sz w:val="9"/>
          <w:szCs w:val="9"/>
        </w:rPr>
        <w:tab/>
        <w:t>$15,647</w:t>
      </w:r>
      <w:r w:rsidRPr="00067884">
        <w:rPr>
          <w:bCs/>
          <w:sz w:val="9"/>
          <w:szCs w:val="9"/>
        </w:rPr>
        <w:tab/>
        <w:t>($10,034)</w:t>
      </w:r>
      <w:r w:rsidRPr="00067884">
        <w:rPr>
          <w:bCs/>
          <w:sz w:val="9"/>
          <w:szCs w:val="9"/>
        </w:rPr>
        <w:tab/>
        <w:t>$16,408</w:t>
      </w:r>
      <w:r w:rsidRPr="00067884">
        <w:rPr>
          <w:bCs/>
          <w:sz w:val="9"/>
          <w:szCs w:val="9"/>
        </w:rPr>
        <w:tab/>
        <w:t>$780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Estill town</w:t>
      </w:r>
      <w:r w:rsidRPr="00067884">
        <w:rPr>
          <w:bCs/>
          <w:sz w:val="9"/>
          <w:szCs w:val="9"/>
        </w:rPr>
        <w:tab/>
        <w:t>$75,651</w:t>
      </w:r>
      <w:r w:rsidRPr="00067884">
        <w:rPr>
          <w:bCs/>
          <w:sz w:val="9"/>
          <w:szCs w:val="9"/>
        </w:rPr>
        <w:tab/>
        <w:t>$46,127</w:t>
      </w:r>
      <w:r w:rsidRPr="00067884">
        <w:rPr>
          <w:bCs/>
          <w:sz w:val="9"/>
          <w:szCs w:val="9"/>
        </w:rPr>
        <w:tab/>
        <w:t>($29,576)</w:t>
      </w:r>
      <w:r w:rsidRPr="00067884">
        <w:rPr>
          <w:bCs/>
          <w:sz w:val="9"/>
          <w:szCs w:val="9"/>
        </w:rPr>
        <w:tab/>
        <w:t>$48,369</w:t>
      </w:r>
      <w:r w:rsidRPr="00067884">
        <w:rPr>
          <w:bCs/>
          <w:sz w:val="9"/>
          <w:szCs w:val="9"/>
        </w:rPr>
        <w:tab/>
        <w:t>$2,294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Eutawville town</w:t>
      </w:r>
      <w:r w:rsidRPr="00067884">
        <w:rPr>
          <w:bCs/>
          <w:sz w:val="9"/>
          <w:szCs w:val="9"/>
        </w:rPr>
        <w:tab/>
        <w:t>$11,681</w:t>
      </w:r>
      <w:r w:rsidRPr="00067884">
        <w:rPr>
          <w:bCs/>
          <w:sz w:val="9"/>
          <w:szCs w:val="9"/>
        </w:rPr>
        <w:tab/>
        <w:t>$7,122</w:t>
      </w:r>
      <w:r w:rsidRPr="00067884">
        <w:rPr>
          <w:bCs/>
          <w:sz w:val="9"/>
          <w:szCs w:val="9"/>
        </w:rPr>
        <w:tab/>
        <w:t>($4,567)</w:t>
      </w:r>
      <w:r w:rsidRPr="00067884">
        <w:rPr>
          <w:bCs/>
          <w:sz w:val="9"/>
          <w:szCs w:val="9"/>
        </w:rPr>
        <w:tab/>
        <w:t>$7,469</w:t>
      </w:r>
      <w:r w:rsidRPr="00067884">
        <w:rPr>
          <w:bCs/>
          <w:sz w:val="9"/>
          <w:szCs w:val="9"/>
        </w:rPr>
        <w:tab/>
        <w:t>$355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Fairfax town</w:t>
      </w:r>
      <w:r w:rsidRPr="00067884">
        <w:rPr>
          <w:bCs/>
          <w:sz w:val="9"/>
          <w:szCs w:val="9"/>
        </w:rPr>
        <w:tab/>
        <w:t>$75,095</w:t>
      </w:r>
      <w:r w:rsidRPr="00067884">
        <w:rPr>
          <w:bCs/>
          <w:sz w:val="9"/>
          <w:szCs w:val="9"/>
        </w:rPr>
        <w:tab/>
        <w:t>$45,787</w:t>
      </w:r>
      <w:r w:rsidRPr="00067884">
        <w:rPr>
          <w:bCs/>
          <w:sz w:val="9"/>
          <w:szCs w:val="9"/>
        </w:rPr>
        <w:tab/>
        <w:t>($29,358)</w:t>
      </w:r>
      <w:r w:rsidRPr="00067884">
        <w:rPr>
          <w:bCs/>
          <w:sz w:val="9"/>
          <w:szCs w:val="9"/>
        </w:rPr>
        <w:tab/>
        <w:t>$48,014</w:t>
      </w:r>
      <w:r w:rsidRPr="00067884">
        <w:rPr>
          <w:bCs/>
          <w:sz w:val="9"/>
          <w:szCs w:val="9"/>
        </w:rPr>
        <w:tab/>
        <w:t>$2,277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Florence city</w:t>
      </w:r>
      <w:r w:rsidRPr="00067884">
        <w:rPr>
          <w:bCs/>
          <w:sz w:val="9"/>
          <w:szCs w:val="9"/>
        </w:rPr>
        <w:tab/>
        <w:t>$1,374,177</w:t>
      </w:r>
      <w:r w:rsidRPr="00067884">
        <w:rPr>
          <w:bCs/>
          <w:sz w:val="9"/>
          <w:szCs w:val="9"/>
        </w:rPr>
        <w:tab/>
        <w:t>$837,875</w:t>
      </w:r>
      <w:r w:rsidRPr="00067884">
        <w:rPr>
          <w:bCs/>
          <w:sz w:val="9"/>
          <w:szCs w:val="9"/>
        </w:rPr>
        <w:tab/>
        <w:t>($537,186)</w:t>
      </w:r>
      <w:r w:rsidRPr="00067884">
        <w:rPr>
          <w:bCs/>
          <w:sz w:val="9"/>
          <w:szCs w:val="9"/>
        </w:rPr>
        <w:tab/>
        <w:t>$878,615</w:t>
      </w:r>
      <w:r w:rsidRPr="00067884">
        <w:rPr>
          <w:bCs/>
          <w:sz w:val="9"/>
          <w:szCs w:val="9"/>
        </w:rPr>
        <w:tab/>
        <w:t>$41,624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Folly Beach city</w:t>
      </w:r>
      <w:r w:rsidRPr="00067884">
        <w:rPr>
          <w:bCs/>
          <w:sz w:val="9"/>
          <w:szCs w:val="9"/>
        </w:rPr>
        <w:tab/>
        <w:t>$97,048</w:t>
      </w:r>
      <w:r w:rsidRPr="00067884">
        <w:rPr>
          <w:bCs/>
          <w:sz w:val="9"/>
          <w:szCs w:val="9"/>
        </w:rPr>
        <w:tab/>
        <w:t>$59,173</w:t>
      </w:r>
      <w:r w:rsidRPr="00067884">
        <w:rPr>
          <w:bCs/>
          <w:sz w:val="9"/>
          <w:szCs w:val="9"/>
        </w:rPr>
        <w:tab/>
        <w:t>($37,940)</w:t>
      </w:r>
      <w:r w:rsidRPr="00067884">
        <w:rPr>
          <w:bCs/>
          <w:sz w:val="9"/>
          <w:szCs w:val="9"/>
        </w:rPr>
        <w:tab/>
        <w:t>$62,050</w:t>
      </w:r>
      <w:r w:rsidRPr="00067884">
        <w:rPr>
          <w:bCs/>
          <w:sz w:val="9"/>
          <w:szCs w:val="9"/>
        </w:rPr>
        <w:tab/>
        <w:t>$2,942</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Forest Acres city</w:t>
      </w:r>
      <w:r w:rsidRPr="00067884">
        <w:rPr>
          <w:bCs/>
          <w:sz w:val="9"/>
          <w:szCs w:val="9"/>
        </w:rPr>
        <w:tab/>
        <w:t>$384,225</w:t>
      </w:r>
      <w:r w:rsidRPr="00067884">
        <w:rPr>
          <w:bCs/>
          <w:sz w:val="9"/>
          <w:szCs w:val="9"/>
        </w:rPr>
        <w:tab/>
        <w:t>$234,273</w:t>
      </w:r>
      <w:r w:rsidRPr="00067884">
        <w:rPr>
          <w:bCs/>
          <w:sz w:val="9"/>
          <w:szCs w:val="9"/>
        </w:rPr>
        <w:tab/>
        <w:t>($150,201)</w:t>
      </w:r>
      <w:r w:rsidRPr="00067884">
        <w:rPr>
          <w:bCs/>
          <w:sz w:val="9"/>
          <w:szCs w:val="9"/>
        </w:rPr>
        <w:tab/>
        <w:t>$245,664</w:t>
      </w:r>
      <w:r w:rsidRPr="00067884">
        <w:rPr>
          <w:bCs/>
          <w:sz w:val="9"/>
          <w:szCs w:val="9"/>
        </w:rPr>
        <w:tab/>
        <w:t>$11,640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Fort Lawn town</w:t>
      </w:r>
      <w:r w:rsidRPr="00067884">
        <w:rPr>
          <w:bCs/>
          <w:sz w:val="9"/>
          <w:szCs w:val="9"/>
        </w:rPr>
        <w:tab/>
        <w:t>$33,190</w:t>
      </w:r>
      <w:r w:rsidRPr="00067884">
        <w:rPr>
          <w:bCs/>
          <w:sz w:val="9"/>
          <w:szCs w:val="9"/>
        </w:rPr>
        <w:tab/>
        <w:t>$20,237</w:t>
      </w:r>
      <w:r w:rsidRPr="00067884">
        <w:rPr>
          <w:bCs/>
          <w:sz w:val="9"/>
          <w:szCs w:val="9"/>
        </w:rPr>
        <w:tab/>
        <w:t>($12,976)</w:t>
      </w:r>
      <w:r w:rsidRPr="00067884">
        <w:rPr>
          <w:bCs/>
          <w:sz w:val="9"/>
          <w:szCs w:val="9"/>
        </w:rPr>
        <w:tab/>
        <w:t>$21,221</w:t>
      </w:r>
      <w:r w:rsidRPr="00067884">
        <w:rPr>
          <w:bCs/>
          <w:sz w:val="9"/>
          <w:szCs w:val="9"/>
        </w:rPr>
        <w:tab/>
        <w:t>$1,007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Fort Mill town</w:t>
      </w:r>
      <w:r w:rsidRPr="00067884">
        <w:rPr>
          <w:bCs/>
          <w:sz w:val="9"/>
          <w:szCs w:val="9"/>
        </w:rPr>
        <w:tab/>
        <w:t>$400,913</w:t>
      </w:r>
      <w:r w:rsidRPr="00067884">
        <w:rPr>
          <w:bCs/>
          <w:sz w:val="9"/>
          <w:szCs w:val="9"/>
        </w:rPr>
        <w:tab/>
        <w:t>$244,448</w:t>
      </w:r>
      <w:r w:rsidRPr="00067884">
        <w:rPr>
          <w:bCs/>
          <w:sz w:val="9"/>
          <w:szCs w:val="9"/>
        </w:rPr>
        <w:tab/>
        <w:t>($156,723)</w:t>
      </w:r>
      <w:r w:rsidRPr="00067884">
        <w:rPr>
          <w:bCs/>
          <w:sz w:val="9"/>
          <w:szCs w:val="9"/>
        </w:rPr>
        <w:tab/>
        <w:t>$256,334</w:t>
      </w:r>
      <w:r w:rsidRPr="00067884">
        <w:rPr>
          <w:bCs/>
          <w:sz w:val="9"/>
          <w:szCs w:val="9"/>
        </w:rPr>
        <w:tab/>
        <w:t>$12,143</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Fountain Inn city</w:t>
      </w:r>
      <w:r w:rsidRPr="00067884">
        <w:rPr>
          <w:bCs/>
          <w:sz w:val="9"/>
          <w:szCs w:val="9"/>
        </w:rPr>
        <w:tab/>
        <w:t>$289,217</w:t>
      </w:r>
      <w:r w:rsidRPr="00067884">
        <w:rPr>
          <w:bCs/>
          <w:sz w:val="9"/>
          <w:szCs w:val="9"/>
        </w:rPr>
        <w:tab/>
        <w:t>$176,344</w:t>
      </w:r>
      <w:r w:rsidRPr="00067884">
        <w:rPr>
          <w:bCs/>
          <w:sz w:val="9"/>
          <w:szCs w:val="9"/>
        </w:rPr>
        <w:tab/>
        <w:t>($113,061)</w:t>
      </w:r>
      <w:r w:rsidRPr="00067884">
        <w:rPr>
          <w:bCs/>
          <w:sz w:val="9"/>
          <w:szCs w:val="9"/>
        </w:rPr>
        <w:tab/>
        <w:t>$184,918</w:t>
      </w:r>
      <w:r w:rsidRPr="00067884">
        <w:rPr>
          <w:bCs/>
          <w:sz w:val="9"/>
          <w:szCs w:val="9"/>
        </w:rPr>
        <w:tab/>
        <w:t>$8,762</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Furman town</w:t>
      </w:r>
      <w:r w:rsidRPr="00067884">
        <w:rPr>
          <w:bCs/>
          <w:sz w:val="9"/>
          <w:szCs w:val="9"/>
        </w:rPr>
        <w:tab/>
        <w:t>$8,863</w:t>
      </w:r>
      <w:r w:rsidRPr="00067884">
        <w:rPr>
          <w:bCs/>
          <w:sz w:val="9"/>
          <w:szCs w:val="9"/>
        </w:rPr>
        <w:tab/>
        <w:t>$5,404</w:t>
      </w:r>
      <w:r w:rsidRPr="00067884">
        <w:rPr>
          <w:bCs/>
          <w:sz w:val="9"/>
          <w:szCs w:val="9"/>
        </w:rPr>
        <w:tab/>
        <w:t>($3,465)</w:t>
      </w:r>
      <w:r w:rsidRPr="00067884">
        <w:rPr>
          <w:bCs/>
          <w:sz w:val="9"/>
          <w:szCs w:val="9"/>
        </w:rPr>
        <w:tab/>
        <w:t>$5,667</w:t>
      </w:r>
      <w:r w:rsidRPr="00067884">
        <w:rPr>
          <w:bCs/>
          <w:sz w:val="9"/>
          <w:szCs w:val="9"/>
        </w:rPr>
        <w:tab/>
        <w:t>$269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Gaffney city</w:t>
      </w:r>
      <w:r w:rsidRPr="00067884">
        <w:rPr>
          <w:bCs/>
          <w:sz w:val="9"/>
          <w:szCs w:val="9"/>
        </w:rPr>
        <w:tab/>
        <w:t>$464,994</w:t>
      </w:r>
      <w:r w:rsidRPr="00067884">
        <w:rPr>
          <w:bCs/>
          <w:sz w:val="9"/>
          <w:szCs w:val="9"/>
        </w:rPr>
        <w:tab/>
        <w:t>$283,520</w:t>
      </w:r>
      <w:r w:rsidRPr="00067884">
        <w:rPr>
          <w:bCs/>
          <w:sz w:val="9"/>
          <w:szCs w:val="9"/>
        </w:rPr>
        <w:tab/>
        <w:t>($181,775)</w:t>
      </w:r>
      <w:r w:rsidRPr="00067884">
        <w:rPr>
          <w:bCs/>
          <w:sz w:val="9"/>
          <w:szCs w:val="9"/>
        </w:rPr>
        <w:tab/>
        <w:t>$297,305</w:t>
      </w:r>
      <w:r w:rsidRPr="00067884">
        <w:rPr>
          <w:bCs/>
          <w:sz w:val="9"/>
          <w:szCs w:val="9"/>
        </w:rPr>
        <w:tab/>
        <w:t>$14,087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Gaston town</w:t>
      </w:r>
      <w:r w:rsidRPr="00067884">
        <w:rPr>
          <w:bCs/>
          <w:sz w:val="9"/>
          <w:szCs w:val="9"/>
        </w:rPr>
        <w:tab/>
        <w:t>$61,003</w:t>
      </w:r>
      <w:r w:rsidRPr="00067884">
        <w:rPr>
          <w:bCs/>
          <w:sz w:val="9"/>
          <w:szCs w:val="9"/>
        </w:rPr>
        <w:tab/>
        <w:t>$37,195</w:t>
      </w:r>
      <w:r w:rsidRPr="00067884">
        <w:rPr>
          <w:bCs/>
          <w:sz w:val="9"/>
          <w:szCs w:val="9"/>
        </w:rPr>
        <w:tab/>
        <w:t>($23,847)</w:t>
      </w:r>
      <w:r w:rsidRPr="00067884">
        <w:rPr>
          <w:bCs/>
          <w:sz w:val="9"/>
          <w:szCs w:val="9"/>
        </w:rPr>
        <w:tab/>
        <w:t>$39,004</w:t>
      </w:r>
      <w:r w:rsidRPr="00067884">
        <w:rPr>
          <w:bCs/>
          <w:sz w:val="9"/>
          <w:szCs w:val="9"/>
        </w:rPr>
        <w:tab/>
        <w:t>$1,848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Georgetown city</w:t>
      </w:r>
      <w:r w:rsidRPr="00067884">
        <w:rPr>
          <w:bCs/>
          <w:sz w:val="9"/>
          <w:szCs w:val="9"/>
        </w:rPr>
        <w:tab/>
        <w:t>$339,799</w:t>
      </w:r>
      <w:r w:rsidRPr="00067884">
        <w:rPr>
          <w:bCs/>
          <w:sz w:val="9"/>
          <w:szCs w:val="9"/>
        </w:rPr>
        <w:tab/>
        <w:t>$207,185</w:t>
      </w:r>
      <w:r w:rsidRPr="00067884">
        <w:rPr>
          <w:bCs/>
          <w:sz w:val="9"/>
          <w:szCs w:val="9"/>
        </w:rPr>
        <w:tab/>
        <w:t>($132,835)</w:t>
      </w:r>
      <w:r w:rsidRPr="00067884">
        <w:rPr>
          <w:bCs/>
          <w:sz w:val="9"/>
          <w:szCs w:val="9"/>
        </w:rPr>
        <w:tab/>
        <w:t>$217,259</w:t>
      </w:r>
      <w:r w:rsidRPr="00067884">
        <w:rPr>
          <w:bCs/>
          <w:sz w:val="9"/>
          <w:szCs w:val="9"/>
        </w:rPr>
        <w:tab/>
        <w:t>$10,295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Gifford town</w:t>
      </w:r>
      <w:r w:rsidRPr="00067884">
        <w:rPr>
          <w:bCs/>
          <w:sz w:val="9"/>
          <w:szCs w:val="9"/>
        </w:rPr>
        <w:tab/>
        <w:t>$10,680</w:t>
      </w:r>
      <w:r w:rsidRPr="00067884">
        <w:rPr>
          <w:bCs/>
          <w:sz w:val="9"/>
          <w:szCs w:val="9"/>
        </w:rPr>
        <w:tab/>
        <w:t>$6,512</w:t>
      </w:r>
      <w:r w:rsidRPr="00067884">
        <w:rPr>
          <w:bCs/>
          <w:sz w:val="9"/>
          <w:szCs w:val="9"/>
        </w:rPr>
        <w:tab/>
        <w:t>($4,177)</w:t>
      </w:r>
      <w:r w:rsidRPr="00067884">
        <w:rPr>
          <w:bCs/>
          <w:sz w:val="9"/>
          <w:szCs w:val="9"/>
        </w:rPr>
        <w:tab/>
        <w:t>$6,829</w:t>
      </w:r>
      <w:r w:rsidRPr="00067884">
        <w:rPr>
          <w:bCs/>
          <w:sz w:val="9"/>
          <w:szCs w:val="9"/>
        </w:rPr>
        <w:tab/>
        <w:t>$325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Gilbert town</w:t>
      </w:r>
      <w:r w:rsidRPr="00067884">
        <w:rPr>
          <w:bCs/>
          <w:sz w:val="9"/>
          <w:szCs w:val="9"/>
        </w:rPr>
        <w:tab/>
        <w:t>$20,952</w:t>
      </w:r>
      <w:r w:rsidRPr="00067884">
        <w:rPr>
          <w:bCs/>
          <w:sz w:val="9"/>
          <w:szCs w:val="9"/>
        </w:rPr>
        <w:tab/>
        <w:t>$12,775</w:t>
      </w:r>
      <w:r w:rsidRPr="00067884">
        <w:rPr>
          <w:bCs/>
          <w:sz w:val="9"/>
          <w:szCs w:val="9"/>
        </w:rPr>
        <w:tab/>
        <w:t>($8,191)</w:t>
      </w:r>
      <w:r w:rsidRPr="00067884">
        <w:rPr>
          <w:bCs/>
          <w:sz w:val="9"/>
          <w:szCs w:val="9"/>
        </w:rPr>
        <w:tab/>
        <w:t>$13,396</w:t>
      </w:r>
      <w:r w:rsidRPr="00067884">
        <w:rPr>
          <w:bCs/>
          <w:sz w:val="9"/>
          <w:szCs w:val="9"/>
        </w:rPr>
        <w:tab/>
        <w:t>$635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Goose Creek city</w:t>
      </w:r>
      <w:r w:rsidRPr="00067884">
        <w:rPr>
          <w:bCs/>
          <w:sz w:val="9"/>
          <w:szCs w:val="9"/>
        </w:rPr>
        <w:tab/>
        <w:t>$1,332,718</w:t>
      </w:r>
      <w:r w:rsidRPr="00067884">
        <w:rPr>
          <w:bCs/>
          <w:sz w:val="9"/>
          <w:szCs w:val="9"/>
        </w:rPr>
        <w:tab/>
        <w:t>$812,596</w:t>
      </w:r>
      <w:r w:rsidRPr="00067884">
        <w:rPr>
          <w:bCs/>
          <w:sz w:val="9"/>
          <w:szCs w:val="9"/>
        </w:rPr>
        <w:tab/>
        <w:t>($520,977)</w:t>
      </w:r>
      <w:r w:rsidRPr="00067884">
        <w:rPr>
          <w:bCs/>
          <w:sz w:val="9"/>
          <w:szCs w:val="9"/>
        </w:rPr>
        <w:tab/>
        <w:t>$852,107</w:t>
      </w:r>
      <w:r w:rsidRPr="00067884">
        <w:rPr>
          <w:bCs/>
          <w:sz w:val="9"/>
          <w:szCs w:val="9"/>
        </w:rPr>
        <w:tab/>
        <w:t>$40,366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Govan town</w:t>
      </w:r>
      <w:r w:rsidRPr="00067884">
        <w:rPr>
          <w:bCs/>
          <w:sz w:val="9"/>
          <w:szCs w:val="9"/>
        </w:rPr>
        <w:tab/>
        <w:t>$2,410</w:t>
      </w:r>
      <w:r w:rsidRPr="00067884">
        <w:rPr>
          <w:bCs/>
          <w:sz w:val="9"/>
          <w:szCs w:val="9"/>
        </w:rPr>
        <w:tab/>
        <w:t>$1,470</w:t>
      </w:r>
      <w:r w:rsidRPr="00067884">
        <w:rPr>
          <w:bCs/>
          <w:sz w:val="9"/>
          <w:szCs w:val="9"/>
        </w:rPr>
        <w:tab/>
        <w:t>($944)</w:t>
      </w:r>
      <w:r w:rsidRPr="00067884">
        <w:rPr>
          <w:bCs/>
          <w:sz w:val="9"/>
          <w:szCs w:val="9"/>
        </w:rPr>
        <w:tab/>
        <w:t>$1,541</w:t>
      </w:r>
      <w:r w:rsidRPr="00067884">
        <w:rPr>
          <w:bCs/>
          <w:sz w:val="9"/>
          <w:szCs w:val="9"/>
        </w:rPr>
        <w:tab/>
        <w:t>$74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Gray Court town</w:t>
      </w:r>
      <w:r w:rsidRPr="00067884">
        <w:rPr>
          <w:bCs/>
          <w:sz w:val="9"/>
          <w:szCs w:val="9"/>
        </w:rPr>
        <w:tab/>
        <w:t>$29,482</w:t>
      </w:r>
      <w:r w:rsidRPr="00067884">
        <w:rPr>
          <w:bCs/>
          <w:sz w:val="9"/>
          <w:szCs w:val="9"/>
        </w:rPr>
        <w:tab/>
        <w:t>$17,976</w:t>
      </w:r>
      <w:r w:rsidRPr="00067884">
        <w:rPr>
          <w:bCs/>
          <w:sz w:val="9"/>
          <w:szCs w:val="9"/>
        </w:rPr>
        <w:tab/>
        <w:t>($11,527)</w:t>
      </w:r>
      <w:r w:rsidRPr="00067884">
        <w:rPr>
          <w:bCs/>
          <w:sz w:val="9"/>
          <w:szCs w:val="9"/>
        </w:rPr>
        <w:tab/>
        <w:t>$18,850</w:t>
      </w:r>
      <w:r w:rsidRPr="00067884">
        <w:rPr>
          <w:bCs/>
          <w:sz w:val="9"/>
          <w:szCs w:val="9"/>
        </w:rPr>
        <w:tab/>
        <w:t>$896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Great Falls town</w:t>
      </w:r>
      <w:r w:rsidRPr="00067884">
        <w:rPr>
          <w:bCs/>
          <w:sz w:val="9"/>
          <w:szCs w:val="9"/>
        </w:rPr>
        <w:tab/>
        <w:t>$73,389</w:t>
      </w:r>
      <w:r w:rsidRPr="00067884">
        <w:rPr>
          <w:bCs/>
          <w:sz w:val="9"/>
          <w:szCs w:val="9"/>
        </w:rPr>
        <w:tab/>
        <w:t>$44,747</w:t>
      </w:r>
      <w:r w:rsidRPr="00067884">
        <w:rPr>
          <w:bCs/>
          <w:sz w:val="9"/>
          <w:szCs w:val="9"/>
        </w:rPr>
        <w:tab/>
        <w:t>($28,691)</w:t>
      </w:r>
      <w:r w:rsidRPr="00067884">
        <w:rPr>
          <w:bCs/>
          <w:sz w:val="9"/>
          <w:szCs w:val="9"/>
        </w:rPr>
        <w:tab/>
        <w:t>$46,923</w:t>
      </w:r>
      <w:r w:rsidRPr="00067884">
        <w:rPr>
          <w:bCs/>
          <w:sz w:val="9"/>
          <w:szCs w:val="9"/>
        </w:rPr>
        <w:tab/>
        <w:t>$2,225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Greeleyville town</w:t>
      </w:r>
      <w:r w:rsidRPr="00067884">
        <w:rPr>
          <w:bCs/>
          <w:sz w:val="9"/>
          <w:szCs w:val="9"/>
        </w:rPr>
        <w:tab/>
        <w:t>$16,243</w:t>
      </w:r>
      <w:r w:rsidRPr="00067884">
        <w:rPr>
          <w:bCs/>
          <w:sz w:val="9"/>
          <w:szCs w:val="9"/>
        </w:rPr>
        <w:tab/>
        <w:t>$9,904</w:t>
      </w:r>
      <w:r w:rsidRPr="00067884">
        <w:rPr>
          <w:bCs/>
          <w:sz w:val="9"/>
          <w:szCs w:val="9"/>
        </w:rPr>
        <w:tab/>
        <w:t>($6,352)</w:t>
      </w:r>
      <w:r w:rsidRPr="00067884">
        <w:rPr>
          <w:bCs/>
          <w:sz w:val="9"/>
          <w:szCs w:val="9"/>
        </w:rPr>
        <w:tab/>
        <w:t>$10,385</w:t>
      </w:r>
      <w:r w:rsidRPr="00067884">
        <w:rPr>
          <w:bCs/>
          <w:sz w:val="9"/>
          <w:szCs w:val="9"/>
        </w:rPr>
        <w:tab/>
        <w:t>$494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Greenville city</w:t>
      </w:r>
      <w:r w:rsidRPr="00067884">
        <w:rPr>
          <w:bCs/>
          <w:sz w:val="9"/>
          <w:szCs w:val="9"/>
        </w:rPr>
        <w:tab/>
        <w:t>$2,166,028</w:t>
      </w:r>
      <w:r w:rsidRPr="00067884">
        <w:rPr>
          <w:bCs/>
          <w:sz w:val="9"/>
          <w:szCs w:val="9"/>
        </w:rPr>
        <w:tab/>
        <w:t>$1,320,689</w:t>
      </w:r>
      <w:r w:rsidRPr="00067884">
        <w:rPr>
          <w:bCs/>
          <w:sz w:val="9"/>
          <w:szCs w:val="9"/>
        </w:rPr>
        <w:tab/>
        <w:t>($846,731)</w:t>
      </w:r>
      <w:r w:rsidRPr="00067884">
        <w:rPr>
          <w:bCs/>
          <w:sz w:val="9"/>
          <w:szCs w:val="9"/>
        </w:rPr>
        <w:tab/>
        <w:t>$1,384,904</w:t>
      </w:r>
      <w:r w:rsidRPr="00067884">
        <w:rPr>
          <w:bCs/>
          <w:sz w:val="9"/>
          <w:szCs w:val="9"/>
        </w:rPr>
        <w:tab/>
        <w:t>$65,608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Greenwood city</w:t>
      </w:r>
      <w:r w:rsidRPr="00067884">
        <w:rPr>
          <w:bCs/>
          <w:sz w:val="9"/>
          <w:szCs w:val="9"/>
        </w:rPr>
        <w:tab/>
        <w:t>$861,160</w:t>
      </w:r>
      <w:r w:rsidRPr="00067884">
        <w:rPr>
          <w:bCs/>
          <w:sz w:val="9"/>
          <w:szCs w:val="9"/>
        </w:rPr>
        <w:tab/>
        <w:t>$525,074</w:t>
      </w:r>
      <w:r w:rsidRPr="00067884">
        <w:rPr>
          <w:bCs/>
          <w:sz w:val="9"/>
          <w:szCs w:val="9"/>
        </w:rPr>
        <w:tab/>
        <w:t>($336,640)</w:t>
      </w:r>
      <w:r w:rsidRPr="00067884">
        <w:rPr>
          <w:bCs/>
          <w:sz w:val="9"/>
          <w:szCs w:val="9"/>
        </w:rPr>
        <w:tab/>
        <w:t>$550,604</w:t>
      </w:r>
      <w:r w:rsidRPr="00067884">
        <w:rPr>
          <w:bCs/>
          <w:sz w:val="9"/>
          <w:szCs w:val="9"/>
        </w:rPr>
        <w:tab/>
        <w:t>$26,084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Greer city</w:t>
      </w:r>
      <w:r w:rsidRPr="00067884">
        <w:rPr>
          <w:bCs/>
          <w:sz w:val="9"/>
          <w:szCs w:val="9"/>
        </w:rPr>
        <w:tab/>
        <w:t>$946,193</w:t>
      </w:r>
      <w:r w:rsidRPr="00067884">
        <w:rPr>
          <w:bCs/>
          <w:sz w:val="9"/>
          <w:szCs w:val="9"/>
        </w:rPr>
        <w:tab/>
        <w:t>$576,921</w:t>
      </w:r>
      <w:r w:rsidRPr="00067884">
        <w:rPr>
          <w:bCs/>
          <w:sz w:val="9"/>
          <w:szCs w:val="9"/>
        </w:rPr>
        <w:tab/>
        <w:t>($369,880)</w:t>
      </w:r>
      <w:r w:rsidRPr="00067884">
        <w:rPr>
          <w:bCs/>
          <w:sz w:val="9"/>
          <w:szCs w:val="9"/>
        </w:rPr>
        <w:tab/>
        <w:t>$604,972</w:t>
      </w:r>
      <w:r w:rsidRPr="00067884">
        <w:rPr>
          <w:bCs/>
          <w:sz w:val="9"/>
          <w:szCs w:val="9"/>
        </w:rPr>
        <w:tab/>
        <w:t>$28,659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Hampton town</w:t>
      </w:r>
      <w:r w:rsidRPr="00067884">
        <w:rPr>
          <w:bCs/>
          <w:sz w:val="9"/>
          <w:szCs w:val="9"/>
        </w:rPr>
        <w:tab/>
        <w:t>$104,131</w:t>
      </w:r>
      <w:r w:rsidRPr="00067884">
        <w:rPr>
          <w:bCs/>
          <w:sz w:val="9"/>
          <w:szCs w:val="9"/>
        </w:rPr>
        <w:tab/>
        <w:t>$63,492</w:t>
      </w:r>
      <w:r w:rsidRPr="00067884">
        <w:rPr>
          <w:bCs/>
          <w:sz w:val="9"/>
          <w:szCs w:val="9"/>
        </w:rPr>
        <w:tab/>
        <w:t>($40,709)</w:t>
      </w:r>
      <w:r w:rsidRPr="00067884">
        <w:rPr>
          <w:bCs/>
          <w:sz w:val="9"/>
          <w:szCs w:val="9"/>
        </w:rPr>
        <w:tab/>
        <w:t>$66,579</w:t>
      </w:r>
      <w:r w:rsidRPr="00067884">
        <w:rPr>
          <w:bCs/>
          <w:sz w:val="9"/>
          <w:szCs w:val="9"/>
        </w:rPr>
        <w:tab/>
        <w:t>$3,156</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3"/>
        <w:jc w:val="center"/>
        <w:rPr>
          <w:rFonts w:eastAsia="Calibri"/>
          <w:bCs/>
          <w:w w:val="105"/>
          <w:sz w:val="14"/>
          <w:szCs w:val="14"/>
        </w:rPr>
      </w:pPr>
      <w:r w:rsidRPr="00067884">
        <w:rPr>
          <w:rFonts w:eastAsia="Calibri"/>
          <w:bCs/>
          <w:w w:val="105"/>
          <w:sz w:val="14"/>
          <w:szCs w:val="14"/>
        </w:rPr>
        <w:lastRenderedPageBreak/>
        <w:t>Municipal Local Government Fund Estimates ‐ FY 2019‐20</w:t>
      </w: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t xml:space="preserve">FY </w:t>
      </w:r>
      <w:r w:rsidRPr="00067884">
        <w:rPr>
          <w:bCs/>
          <w:sz w:val="8"/>
          <w:szCs w:val="8"/>
        </w:rPr>
        <w:tab/>
        <w:t xml:space="preserve">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FY 2019‐20 ESTIMATED</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9"/>
          <w:szCs w:val="9"/>
        </w:rPr>
        <w:tab/>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Hanahan city</w:t>
      </w:r>
      <w:r w:rsidRPr="00067884">
        <w:rPr>
          <w:bCs/>
          <w:sz w:val="9"/>
          <w:szCs w:val="9"/>
        </w:rPr>
        <w:tab/>
        <w:t>$667,397</w:t>
      </w:r>
      <w:r w:rsidRPr="00067884">
        <w:rPr>
          <w:bCs/>
          <w:sz w:val="9"/>
          <w:szCs w:val="9"/>
        </w:rPr>
        <w:tab/>
        <w:t>$406,931</w:t>
      </w:r>
      <w:r w:rsidRPr="00067884">
        <w:rPr>
          <w:bCs/>
          <w:sz w:val="9"/>
          <w:szCs w:val="9"/>
        </w:rPr>
        <w:tab/>
        <w:t>($260,896)</w:t>
      </w:r>
      <w:r w:rsidRPr="00067884">
        <w:rPr>
          <w:bCs/>
          <w:sz w:val="9"/>
          <w:szCs w:val="9"/>
        </w:rPr>
        <w:tab/>
        <w:t>$426,717</w:t>
      </w:r>
      <w:r w:rsidRPr="00067884">
        <w:rPr>
          <w:bCs/>
          <w:sz w:val="9"/>
          <w:szCs w:val="9"/>
        </w:rPr>
        <w:tab/>
        <w:t>$20,216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Hardeeville city</w:t>
      </w:r>
      <w:r w:rsidRPr="00067884">
        <w:rPr>
          <w:bCs/>
          <w:sz w:val="9"/>
          <w:szCs w:val="9"/>
        </w:rPr>
        <w:tab/>
        <w:t>$109,471</w:t>
      </w:r>
      <w:r w:rsidRPr="00067884">
        <w:rPr>
          <w:bCs/>
          <w:sz w:val="9"/>
          <w:szCs w:val="9"/>
        </w:rPr>
        <w:tab/>
        <w:t>$66,748</w:t>
      </w:r>
      <w:r w:rsidRPr="00067884">
        <w:rPr>
          <w:bCs/>
          <w:sz w:val="9"/>
          <w:szCs w:val="9"/>
        </w:rPr>
        <w:tab/>
        <w:t>($42,795)</w:t>
      </w:r>
      <w:r w:rsidRPr="00067884">
        <w:rPr>
          <w:bCs/>
          <w:sz w:val="9"/>
          <w:szCs w:val="9"/>
        </w:rPr>
        <w:tab/>
        <w:t>$69,993</w:t>
      </w:r>
      <w:r w:rsidRPr="00067884">
        <w:rPr>
          <w:bCs/>
          <w:sz w:val="9"/>
          <w:szCs w:val="9"/>
        </w:rPr>
        <w:tab/>
        <w:t>$3,317</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Harleyville town</w:t>
      </w:r>
      <w:r w:rsidRPr="00067884">
        <w:rPr>
          <w:bCs/>
          <w:sz w:val="9"/>
          <w:szCs w:val="9"/>
        </w:rPr>
        <w:tab/>
        <w:t>$25,106</w:t>
      </w:r>
      <w:r w:rsidRPr="00067884">
        <w:rPr>
          <w:bCs/>
          <w:sz w:val="9"/>
          <w:szCs w:val="9"/>
        </w:rPr>
        <w:tab/>
        <w:t>$15,308</w:t>
      </w:r>
      <w:r w:rsidRPr="00067884">
        <w:rPr>
          <w:bCs/>
          <w:sz w:val="9"/>
          <w:szCs w:val="9"/>
        </w:rPr>
        <w:tab/>
        <w:t>($9,817)</w:t>
      </w:r>
      <w:r w:rsidRPr="00067884">
        <w:rPr>
          <w:bCs/>
          <w:sz w:val="9"/>
          <w:szCs w:val="9"/>
        </w:rPr>
        <w:tab/>
        <w:t>$16,052</w:t>
      </w:r>
      <w:r w:rsidRPr="00067884">
        <w:rPr>
          <w:bCs/>
          <w:sz w:val="9"/>
          <w:szCs w:val="9"/>
        </w:rPr>
        <w:tab/>
        <w:t>$763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Hartsville city</w:t>
      </w:r>
      <w:r w:rsidRPr="00067884">
        <w:rPr>
          <w:bCs/>
          <w:sz w:val="9"/>
          <w:szCs w:val="9"/>
        </w:rPr>
        <w:tab/>
        <w:t>$287,919</w:t>
      </w:r>
      <w:r w:rsidRPr="00067884">
        <w:rPr>
          <w:bCs/>
          <w:sz w:val="9"/>
          <w:szCs w:val="9"/>
        </w:rPr>
        <w:tab/>
        <w:t>$175,552</w:t>
      </w:r>
      <w:r w:rsidRPr="00067884">
        <w:rPr>
          <w:bCs/>
          <w:sz w:val="9"/>
          <w:szCs w:val="9"/>
        </w:rPr>
        <w:tab/>
        <w:t>($112,552)</w:t>
      </w:r>
      <w:r w:rsidRPr="00067884">
        <w:rPr>
          <w:bCs/>
          <w:sz w:val="9"/>
          <w:szCs w:val="9"/>
        </w:rPr>
        <w:tab/>
        <w:t>$184,088</w:t>
      </w:r>
      <w:r w:rsidRPr="00067884">
        <w:rPr>
          <w:bCs/>
          <w:sz w:val="9"/>
          <w:szCs w:val="9"/>
        </w:rPr>
        <w:tab/>
        <w:t>$8,722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Heath Springs town</w:t>
      </w:r>
      <w:r w:rsidRPr="00067884">
        <w:rPr>
          <w:bCs/>
          <w:sz w:val="9"/>
          <w:szCs w:val="9"/>
        </w:rPr>
        <w:tab/>
        <w:t>$29,296</w:t>
      </w:r>
      <w:r w:rsidRPr="00067884">
        <w:rPr>
          <w:bCs/>
          <w:sz w:val="9"/>
          <w:szCs w:val="9"/>
        </w:rPr>
        <w:tab/>
        <w:t>$17,863</w:t>
      </w:r>
      <w:r w:rsidRPr="00067884">
        <w:rPr>
          <w:bCs/>
          <w:sz w:val="9"/>
          <w:szCs w:val="9"/>
        </w:rPr>
        <w:tab/>
        <w:t>($11,454)</w:t>
      </w:r>
      <w:r w:rsidRPr="00067884">
        <w:rPr>
          <w:bCs/>
          <w:sz w:val="9"/>
          <w:szCs w:val="9"/>
        </w:rPr>
        <w:tab/>
        <w:t>$18,731</w:t>
      </w:r>
      <w:r w:rsidRPr="00067884">
        <w:rPr>
          <w:bCs/>
          <w:sz w:val="9"/>
          <w:szCs w:val="9"/>
        </w:rPr>
        <w:tab/>
        <w:t>$889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Hemingway town</w:t>
      </w:r>
      <w:r w:rsidRPr="00067884">
        <w:rPr>
          <w:bCs/>
          <w:sz w:val="9"/>
          <w:szCs w:val="9"/>
        </w:rPr>
        <w:tab/>
        <w:t>$17,021</w:t>
      </w:r>
      <w:r w:rsidRPr="00067884">
        <w:rPr>
          <w:bCs/>
          <w:sz w:val="9"/>
          <w:szCs w:val="9"/>
        </w:rPr>
        <w:tab/>
        <w:t>$10,378</w:t>
      </w:r>
      <w:r w:rsidRPr="00067884">
        <w:rPr>
          <w:bCs/>
          <w:sz w:val="9"/>
          <w:szCs w:val="9"/>
        </w:rPr>
        <w:tab/>
        <w:t>($6,658)</w:t>
      </w:r>
      <w:r w:rsidRPr="00067884">
        <w:rPr>
          <w:bCs/>
          <w:sz w:val="9"/>
          <w:szCs w:val="9"/>
        </w:rPr>
        <w:tab/>
        <w:t>$10,883</w:t>
      </w:r>
      <w:r w:rsidRPr="00067884">
        <w:rPr>
          <w:bCs/>
          <w:sz w:val="9"/>
          <w:szCs w:val="9"/>
        </w:rPr>
        <w:tab/>
        <w:t>$519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Hickory Grove town</w:t>
      </w:r>
      <w:r w:rsidRPr="00067884">
        <w:rPr>
          <w:bCs/>
          <w:sz w:val="9"/>
          <w:szCs w:val="9"/>
        </w:rPr>
        <w:tab/>
        <w:t>$16,317</w:t>
      </w:r>
      <w:r w:rsidRPr="00067884">
        <w:rPr>
          <w:bCs/>
          <w:sz w:val="9"/>
          <w:szCs w:val="9"/>
        </w:rPr>
        <w:tab/>
        <w:t>$9,949</w:t>
      </w:r>
      <w:r w:rsidRPr="00067884">
        <w:rPr>
          <w:bCs/>
          <w:sz w:val="9"/>
          <w:szCs w:val="9"/>
        </w:rPr>
        <w:tab/>
        <w:t>($6,381)</w:t>
      </w:r>
      <w:r w:rsidRPr="00067884">
        <w:rPr>
          <w:bCs/>
          <w:sz w:val="9"/>
          <w:szCs w:val="9"/>
        </w:rPr>
        <w:tab/>
        <w:t>$10,433</w:t>
      </w:r>
      <w:r w:rsidRPr="00067884">
        <w:rPr>
          <w:bCs/>
          <w:sz w:val="9"/>
          <w:szCs w:val="9"/>
        </w:rPr>
        <w:tab/>
        <w:t>$497</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Hilda town</w:t>
      </w:r>
      <w:r w:rsidRPr="00067884">
        <w:rPr>
          <w:bCs/>
          <w:sz w:val="9"/>
          <w:szCs w:val="9"/>
        </w:rPr>
        <w:tab/>
        <w:t>$16,576</w:t>
      </w:r>
      <w:r w:rsidRPr="00067884">
        <w:rPr>
          <w:bCs/>
          <w:sz w:val="9"/>
          <w:szCs w:val="9"/>
        </w:rPr>
        <w:tab/>
        <w:t>$10,107</w:t>
      </w:r>
      <w:r w:rsidRPr="00067884">
        <w:rPr>
          <w:bCs/>
          <w:sz w:val="9"/>
          <w:szCs w:val="9"/>
        </w:rPr>
        <w:tab/>
        <w:t>($6,481)</w:t>
      </w:r>
      <w:r w:rsidRPr="00067884">
        <w:rPr>
          <w:bCs/>
          <w:sz w:val="9"/>
          <w:szCs w:val="9"/>
        </w:rPr>
        <w:tab/>
        <w:t>$10,599</w:t>
      </w:r>
      <w:r w:rsidRPr="00067884">
        <w:rPr>
          <w:bCs/>
          <w:sz w:val="9"/>
          <w:szCs w:val="9"/>
        </w:rPr>
        <w:tab/>
        <w:t>$503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 xml:space="preserve">Hilton Head Island </w:t>
      </w:r>
      <w:r w:rsidRPr="00067884">
        <w:rPr>
          <w:bCs/>
          <w:sz w:val="9"/>
          <w:szCs w:val="9"/>
        </w:rPr>
        <w:tab/>
        <w:t>$1,375,772</w:t>
      </w:r>
      <w:r w:rsidRPr="00067884">
        <w:rPr>
          <w:bCs/>
          <w:sz w:val="9"/>
          <w:szCs w:val="9"/>
        </w:rPr>
        <w:tab/>
        <w:t>$838,847</w:t>
      </w:r>
      <w:r w:rsidRPr="00067884">
        <w:rPr>
          <w:bCs/>
          <w:sz w:val="9"/>
          <w:szCs w:val="9"/>
        </w:rPr>
        <w:tab/>
        <w:t>($537,809)</w:t>
      </w:r>
      <w:r w:rsidRPr="00067884">
        <w:rPr>
          <w:bCs/>
          <w:sz w:val="9"/>
          <w:szCs w:val="9"/>
        </w:rPr>
        <w:tab/>
        <w:t>$879,634</w:t>
      </w:r>
      <w:r w:rsidRPr="00067884">
        <w:rPr>
          <w:bCs/>
          <w:sz w:val="9"/>
          <w:szCs w:val="9"/>
        </w:rPr>
        <w:tab/>
        <w:t>$41,671</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Hodges town</w:t>
      </w:r>
      <w:r w:rsidRPr="00067884">
        <w:rPr>
          <w:bCs/>
          <w:sz w:val="9"/>
          <w:szCs w:val="9"/>
        </w:rPr>
        <w:tab/>
        <w:t>$5,748</w:t>
      </w:r>
      <w:r w:rsidRPr="00067884">
        <w:rPr>
          <w:bCs/>
          <w:sz w:val="9"/>
          <w:szCs w:val="9"/>
        </w:rPr>
        <w:tab/>
        <w:t>$3,505</w:t>
      </w:r>
      <w:r w:rsidRPr="00067884">
        <w:rPr>
          <w:bCs/>
          <w:sz w:val="9"/>
          <w:szCs w:val="9"/>
        </w:rPr>
        <w:tab/>
        <w:t>($2,249)</w:t>
      </w:r>
      <w:r w:rsidRPr="00067884">
        <w:rPr>
          <w:bCs/>
          <w:sz w:val="9"/>
          <w:szCs w:val="9"/>
        </w:rPr>
        <w:tab/>
        <w:t>$3,675</w:t>
      </w:r>
      <w:r w:rsidRPr="00067884">
        <w:rPr>
          <w:bCs/>
          <w:sz w:val="9"/>
          <w:szCs w:val="9"/>
        </w:rPr>
        <w:tab/>
        <w:t>$176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Holly Hill town</w:t>
      </w:r>
      <w:r w:rsidRPr="00067884">
        <w:rPr>
          <w:bCs/>
          <w:sz w:val="9"/>
          <w:szCs w:val="9"/>
        </w:rPr>
        <w:tab/>
        <w:t>$47,356</w:t>
      </w:r>
      <w:r w:rsidRPr="00067884">
        <w:rPr>
          <w:bCs/>
          <w:sz w:val="9"/>
          <w:szCs w:val="9"/>
        </w:rPr>
        <w:tab/>
        <w:t>$28,874</w:t>
      </w:r>
      <w:r w:rsidRPr="00067884">
        <w:rPr>
          <w:bCs/>
          <w:sz w:val="9"/>
          <w:szCs w:val="9"/>
        </w:rPr>
        <w:tab/>
        <w:t>($18,513)</w:t>
      </w:r>
      <w:r w:rsidRPr="00067884">
        <w:rPr>
          <w:bCs/>
          <w:sz w:val="9"/>
          <w:szCs w:val="9"/>
        </w:rPr>
        <w:tab/>
        <w:t>$30,278</w:t>
      </w:r>
      <w:r w:rsidRPr="00067884">
        <w:rPr>
          <w:bCs/>
          <w:sz w:val="9"/>
          <w:szCs w:val="9"/>
        </w:rPr>
        <w:tab/>
        <w:t>$1,435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Hollywood town</w:t>
      </w:r>
      <w:r w:rsidRPr="00067884">
        <w:rPr>
          <w:bCs/>
          <w:sz w:val="9"/>
          <w:szCs w:val="9"/>
        </w:rPr>
        <w:tab/>
        <w:t>$174,813</w:t>
      </w:r>
      <w:r w:rsidRPr="00067884">
        <w:rPr>
          <w:bCs/>
          <w:sz w:val="9"/>
          <w:szCs w:val="9"/>
        </w:rPr>
        <w:tab/>
        <w:t>$106,588</w:t>
      </w:r>
      <w:r w:rsidRPr="00067884">
        <w:rPr>
          <w:bCs/>
          <w:sz w:val="9"/>
          <w:szCs w:val="9"/>
        </w:rPr>
        <w:tab/>
        <w:t>($68,338)</w:t>
      </w:r>
      <w:r w:rsidRPr="00067884">
        <w:rPr>
          <w:bCs/>
          <w:sz w:val="9"/>
          <w:szCs w:val="9"/>
        </w:rPr>
        <w:tab/>
        <w:t>$111,771</w:t>
      </w:r>
      <w:r w:rsidRPr="00067884">
        <w:rPr>
          <w:bCs/>
          <w:sz w:val="9"/>
          <w:szCs w:val="9"/>
        </w:rPr>
        <w:tab/>
        <w:t>$5,296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Honea Path town</w:t>
      </w:r>
      <w:r w:rsidRPr="00067884">
        <w:rPr>
          <w:bCs/>
          <w:sz w:val="9"/>
          <w:szCs w:val="9"/>
        </w:rPr>
        <w:tab/>
        <w:t>$133,390</w:t>
      </w:r>
      <w:r w:rsidRPr="00067884">
        <w:rPr>
          <w:bCs/>
          <w:sz w:val="9"/>
          <w:szCs w:val="9"/>
        </w:rPr>
        <w:tab/>
        <w:t>$81,332</w:t>
      </w:r>
      <w:r w:rsidRPr="00067884">
        <w:rPr>
          <w:bCs/>
          <w:sz w:val="9"/>
          <w:szCs w:val="9"/>
        </w:rPr>
        <w:tab/>
        <w:t>($52,148)</w:t>
      </w:r>
      <w:r w:rsidRPr="00067884">
        <w:rPr>
          <w:bCs/>
          <w:sz w:val="9"/>
          <w:szCs w:val="9"/>
        </w:rPr>
        <w:tab/>
        <w:t>$85,287</w:t>
      </w:r>
      <w:r w:rsidRPr="00067884">
        <w:rPr>
          <w:bCs/>
          <w:sz w:val="9"/>
          <w:szCs w:val="9"/>
        </w:rPr>
        <w:tab/>
        <w:t>$4,044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Inman city</w:t>
      </w:r>
      <w:r w:rsidRPr="00067884">
        <w:rPr>
          <w:bCs/>
          <w:sz w:val="9"/>
          <w:szCs w:val="9"/>
        </w:rPr>
        <w:tab/>
        <w:t>$86,072</w:t>
      </w:r>
      <w:r w:rsidRPr="00067884">
        <w:rPr>
          <w:bCs/>
          <w:sz w:val="9"/>
          <w:szCs w:val="9"/>
        </w:rPr>
        <w:tab/>
        <w:t>$52,480</w:t>
      </w:r>
      <w:r w:rsidRPr="00067884">
        <w:rPr>
          <w:bCs/>
          <w:sz w:val="9"/>
          <w:szCs w:val="9"/>
        </w:rPr>
        <w:tab/>
        <w:t>($33,649)</w:t>
      </w:r>
      <w:r w:rsidRPr="00067884">
        <w:rPr>
          <w:bCs/>
          <w:sz w:val="9"/>
          <w:szCs w:val="9"/>
        </w:rPr>
        <w:tab/>
        <w:t>$55,032</w:t>
      </w:r>
      <w:r w:rsidRPr="00067884">
        <w:rPr>
          <w:bCs/>
          <w:sz w:val="9"/>
          <w:szCs w:val="9"/>
        </w:rPr>
        <w:tab/>
        <w:t>$2,610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Irmo town</w:t>
      </w:r>
      <w:r w:rsidRPr="00067884">
        <w:rPr>
          <w:bCs/>
          <w:sz w:val="9"/>
          <w:szCs w:val="9"/>
        </w:rPr>
        <w:tab/>
        <w:t>$411,519</w:t>
      </w:r>
      <w:r w:rsidRPr="00067884">
        <w:rPr>
          <w:bCs/>
          <w:sz w:val="9"/>
          <w:szCs w:val="9"/>
        </w:rPr>
        <w:tab/>
        <w:t>$250,915</w:t>
      </w:r>
      <w:r w:rsidRPr="00067884">
        <w:rPr>
          <w:bCs/>
          <w:sz w:val="9"/>
          <w:szCs w:val="9"/>
        </w:rPr>
        <w:tab/>
        <w:t>($160,870)</w:t>
      </w:r>
      <w:r w:rsidRPr="00067884">
        <w:rPr>
          <w:bCs/>
          <w:sz w:val="9"/>
          <w:szCs w:val="9"/>
        </w:rPr>
        <w:tab/>
        <w:t>$263,115</w:t>
      </w:r>
      <w:r w:rsidRPr="00067884">
        <w:rPr>
          <w:bCs/>
          <w:sz w:val="9"/>
          <w:szCs w:val="9"/>
        </w:rPr>
        <w:tab/>
        <w:t>$12,466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Isle of Palms city</w:t>
      </w:r>
      <w:r w:rsidRPr="00067884">
        <w:rPr>
          <w:bCs/>
          <w:sz w:val="9"/>
          <w:szCs w:val="9"/>
        </w:rPr>
        <w:tab/>
        <w:t>$153,267</w:t>
      </w:r>
      <w:r w:rsidRPr="00067884">
        <w:rPr>
          <w:bCs/>
          <w:sz w:val="9"/>
          <w:szCs w:val="9"/>
        </w:rPr>
        <w:tab/>
        <w:t>$93,451</w:t>
      </w:r>
      <w:r w:rsidRPr="00067884">
        <w:rPr>
          <w:bCs/>
          <w:sz w:val="9"/>
          <w:szCs w:val="9"/>
        </w:rPr>
        <w:tab/>
        <w:t>($59,915)</w:t>
      </w:r>
      <w:r w:rsidRPr="00067884">
        <w:rPr>
          <w:bCs/>
          <w:sz w:val="9"/>
          <w:szCs w:val="9"/>
        </w:rPr>
        <w:tab/>
        <w:t>$97,995</w:t>
      </w:r>
      <w:r w:rsidRPr="00067884">
        <w:rPr>
          <w:bCs/>
          <w:sz w:val="9"/>
          <w:szCs w:val="9"/>
        </w:rPr>
        <w:tab/>
        <w:t>$4,643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Iva town</w:t>
      </w:r>
      <w:r w:rsidRPr="00067884">
        <w:rPr>
          <w:bCs/>
          <w:sz w:val="9"/>
          <w:szCs w:val="9"/>
        </w:rPr>
        <w:tab/>
        <w:t>$45,168</w:t>
      </w:r>
      <w:r w:rsidRPr="00067884">
        <w:rPr>
          <w:bCs/>
          <w:sz w:val="9"/>
          <w:szCs w:val="9"/>
        </w:rPr>
        <w:tab/>
        <w:t>$27,540</w:t>
      </w:r>
      <w:r w:rsidRPr="00067884">
        <w:rPr>
          <w:bCs/>
          <w:sz w:val="9"/>
          <w:szCs w:val="9"/>
        </w:rPr>
        <w:tab/>
        <w:t>($17,658)</w:t>
      </w:r>
      <w:r w:rsidRPr="00067884">
        <w:rPr>
          <w:bCs/>
          <w:sz w:val="9"/>
          <w:szCs w:val="9"/>
        </w:rPr>
        <w:tab/>
        <w:t>$28,879</w:t>
      </w:r>
      <w:r w:rsidRPr="00067884">
        <w:rPr>
          <w:bCs/>
          <w:sz w:val="9"/>
          <w:szCs w:val="9"/>
        </w:rPr>
        <w:tab/>
        <w:t>$1,369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Jackson town</w:t>
      </w:r>
      <w:r w:rsidRPr="00067884">
        <w:rPr>
          <w:bCs/>
          <w:sz w:val="9"/>
          <w:szCs w:val="9"/>
        </w:rPr>
        <w:tab/>
        <w:t>$63,042</w:t>
      </w:r>
      <w:r w:rsidRPr="00067884">
        <w:rPr>
          <w:bCs/>
          <w:sz w:val="9"/>
          <w:szCs w:val="9"/>
        </w:rPr>
        <w:tab/>
        <w:t>$38,439</w:t>
      </w:r>
      <w:r w:rsidRPr="00067884">
        <w:rPr>
          <w:bCs/>
          <w:sz w:val="9"/>
          <w:szCs w:val="9"/>
        </w:rPr>
        <w:tab/>
        <w:t>($24,647)</w:t>
      </w:r>
      <w:r w:rsidRPr="00067884">
        <w:rPr>
          <w:bCs/>
          <w:sz w:val="9"/>
          <w:szCs w:val="9"/>
        </w:rPr>
        <w:tab/>
        <w:t>$40,308</w:t>
      </w:r>
      <w:r w:rsidRPr="00067884">
        <w:rPr>
          <w:bCs/>
          <w:sz w:val="9"/>
          <w:szCs w:val="9"/>
        </w:rPr>
        <w:tab/>
        <w:t>$1,912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James Island</w:t>
      </w:r>
      <w:r w:rsidRPr="00067884">
        <w:rPr>
          <w:bCs/>
          <w:sz w:val="9"/>
          <w:szCs w:val="9"/>
        </w:rPr>
        <w:tab/>
        <w:t>$427,354</w:t>
      </w:r>
      <w:r w:rsidRPr="00067884">
        <w:rPr>
          <w:bCs/>
          <w:sz w:val="9"/>
          <w:szCs w:val="9"/>
        </w:rPr>
        <w:tab/>
        <w:t>$260,570</w:t>
      </w:r>
      <w:r w:rsidRPr="00067884">
        <w:rPr>
          <w:bCs/>
          <w:sz w:val="9"/>
          <w:szCs w:val="9"/>
        </w:rPr>
        <w:tab/>
        <w:t>($167,059)</w:t>
      </w:r>
      <w:r w:rsidRPr="00067884">
        <w:rPr>
          <w:bCs/>
          <w:sz w:val="9"/>
          <w:szCs w:val="9"/>
        </w:rPr>
        <w:tab/>
        <w:t>$273,239</w:t>
      </w:r>
      <w:r w:rsidRPr="00067884">
        <w:rPr>
          <w:bCs/>
          <w:sz w:val="9"/>
          <w:szCs w:val="9"/>
        </w:rPr>
        <w:tab/>
        <w:t>$12,945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Jamestown town</w:t>
      </w:r>
      <w:r w:rsidRPr="00067884">
        <w:rPr>
          <w:bCs/>
          <w:sz w:val="9"/>
          <w:szCs w:val="9"/>
        </w:rPr>
        <w:tab/>
        <w:t>$2,670</w:t>
      </w:r>
      <w:r w:rsidRPr="00067884">
        <w:rPr>
          <w:bCs/>
          <w:sz w:val="9"/>
          <w:szCs w:val="9"/>
        </w:rPr>
        <w:tab/>
        <w:t>$1,628</w:t>
      </w:r>
      <w:r w:rsidRPr="00067884">
        <w:rPr>
          <w:bCs/>
          <w:sz w:val="9"/>
          <w:szCs w:val="9"/>
        </w:rPr>
        <w:tab/>
        <w:t>($1,047)</w:t>
      </w:r>
      <w:r w:rsidRPr="00067884">
        <w:rPr>
          <w:bCs/>
          <w:sz w:val="9"/>
          <w:szCs w:val="9"/>
        </w:rPr>
        <w:tab/>
        <w:t>$1,707</w:t>
      </w:r>
      <w:r w:rsidRPr="00067884">
        <w:rPr>
          <w:bCs/>
          <w:sz w:val="9"/>
          <w:szCs w:val="9"/>
        </w:rPr>
        <w:tab/>
        <w:t>$84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Jefferson town</w:t>
      </w:r>
      <w:r w:rsidRPr="00067884">
        <w:rPr>
          <w:bCs/>
          <w:sz w:val="9"/>
          <w:szCs w:val="9"/>
        </w:rPr>
        <w:tab/>
        <w:t>$27,924</w:t>
      </w:r>
      <w:r w:rsidRPr="00067884">
        <w:rPr>
          <w:bCs/>
          <w:sz w:val="9"/>
          <w:szCs w:val="9"/>
        </w:rPr>
        <w:tab/>
        <w:t>$17,026</w:t>
      </w:r>
      <w:r w:rsidRPr="00067884">
        <w:rPr>
          <w:bCs/>
          <w:sz w:val="9"/>
          <w:szCs w:val="9"/>
        </w:rPr>
        <w:tab/>
        <w:t>($10,919)</w:t>
      </w:r>
      <w:r w:rsidRPr="00067884">
        <w:rPr>
          <w:bCs/>
          <w:sz w:val="9"/>
          <w:szCs w:val="9"/>
        </w:rPr>
        <w:tab/>
        <w:t>$17,854</w:t>
      </w:r>
      <w:r w:rsidRPr="00067884">
        <w:rPr>
          <w:bCs/>
          <w:sz w:val="9"/>
          <w:szCs w:val="9"/>
        </w:rPr>
        <w:tab/>
        <w:t>$849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Jenkinsville town</w:t>
      </w:r>
      <w:r w:rsidRPr="00067884">
        <w:rPr>
          <w:bCs/>
          <w:sz w:val="9"/>
          <w:szCs w:val="9"/>
        </w:rPr>
        <w:tab/>
        <w:t>$1,706</w:t>
      </w:r>
      <w:r w:rsidRPr="00067884">
        <w:rPr>
          <w:bCs/>
          <w:sz w:val="9"/>
          <w:szCs w:val="9"/>
        </w:rPr>
        <w:tab/>
        <w:t>$1,040</w:t>
      </w:r>
      <w:r w:rsidRPr="00067884">
        <w:rPr>
          <w:bCs/>
          <w:sz w:val="9"/>
          <w:szCs w:val="9"/>
        </w:rPr>
        <w:tab/>
        <w:t>($667)</w:t>
      </w:r>
      <w:r w:rsidRPr="00067884">
        <w:rPr>
          <w:bCs/>
          <w:sz w:val="9"/>
          <w:szCs w:val="9"/>
        </w:rPr>
        <w:tab/>
        <w:t>$1,091</w:t>
      </w:r>
      <w:r w:rsidRPr="00067884">
        <w:rPr>
          <w:bCs/>
          <w:sz w:val="9"/>
          <w:szCs w:val="9"/>
        </w:rPr>
        <w:tab/>
        <w:t>$52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Johnsonville city</w:t>
      </w:r>
      <w:r w:rsidRPr="00067884">
        <w:rPr>
          <w:bCs/>
          <w:sz w:val="9"/>
          <w:szCs w:val="9"/>
        </w:rPr>
        <w:tab/>
        <w:t>$54,884</w:t>
      </w:r>
      <w:r w:rsidRPr="00067884">
        <w:rPr>
          <w:bCs/>
          <w:sz w:val="9"/>
          <w:szCs w:val="9"/>
        </w:rPr>
        <w:tab/>
        <w:t>$33,464</w:t>
      </w:r>
      <w:r w:rsidRPr="00067884">
        <w:rPr>
          <w:bCs/>
          <w:sz w:val="9"/>
          <w:szCs w:val="9"/>
        </w:rPr>
        <w:tab/>
        <w:t>($21,458)</w:t>
      </w:r>
      <w:r w:rsidRPr="00067884">
        <w:rPr>
          <w:bCs/>
          <w:sz w:val="9"/>
          <w:szCs w:val="9"/>
        </w:rPr>
        <w:tab/>
        <w:t>$35,091</w:t>
      </w:r>
      <w:r w:rsidRPr="00067884">
        <w:rPr>
          <w:bCs/>
          <w:sz w:val="9"/>
          <w:szCs w:val="9"/>
        </w:rPr>
        <w:tab/>
        <w:t>$1,666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Johnston town</w:t>
      </w:r>
      <w:r w:rsidRPr="00067884">
        <w:rPr>
          <w:bCs/>
          <w:sz w:val="9"/>
          <w:szCs w:val="9"/>
        </w:rPr>
        <w:tab/>
        <w:t>$87,592</w:t>
      </w:r>
      <w:r w:rsidRPr="00067884">
        <w:rPr>
          <w:bCs/>
          <w:sz w:val="9"/>
          <w:szCs w:val="9"/>
        </w:rPr>
        <w:tab/>
        <w:t>$53,407</w:t>
      </w:r>
      <w:r w:rsidRPr="00067884">
        <w:rPr>
          <w:bCs/>
          <w:sz w:val="9"/>
          <w:szCs w:val="9"/>
        </w:rPr>
        <w:tab/>
        <w:t>($34,243)</w:t>
      </w:r>
      <w:r w:rsidRPr="00067884">
        <w:rPr>
          <w:bCs/>
          <w:sz w:val="9"/>
          <w:szCs w:val="9"/>
        </w:rPr>
        <w:tab/>
        <w:t>$56,004</w:t>
      </w:r>
      <w:r w:rsidRPr="00067884">
        <w:rPr>
          <w:bCs/>
          <w:sz w:val="9"/>
          <w:szCs w:val="9"/>
        </w:rPr>
        <w:tab/>
        <w:t>$2,655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Jonesville town</w:t>
      </w:r>
      <w:r w:rsidRPr="00067884">
        <w:rPr>
          <w:bCs/>
          <w:sz w:val="9"/>
          <w:szCs w:val="9"/>
        </w:rPr>
        <w:tab/>
        <w:t>$33,783</w:t>
      </w:r>
      <w:r w:rsidRPr="00067884">
        <w:rPr>
          <w:bCs/>
          <w:sz w:val="9"/>
          <w:szCs w:val="9"/>
        </w:rPr>
        <w:tab/>
        <w:t>$20,599</w:t>
      </w:r>
      <w:r w:rsidRPr="00067884">
        <w:rPr>
          <w:bCs/>
          <w:sz w:val="9"/>
          <w:szCs w:val="9"/>
        </w:rPr>
        <w:tab/>
        <w:t>($13,208)</w:t>
      </w:r>
      <w:r w:rsidRPr="00067884">
        <w:rPr>
          <w:bCs/>
          <w:sz w:val="9"/>
          <w:szCs w:val="9"/>
        </w:rPr>
        <w:tab/>
        <w:t>$21,600</w:t>
      </w:r>
      <w:r w:rsidRPr="00067884">
        <w:rPr>
          <w:bCs/>
          <w:sz w:val="9"/>
          <w:szCs w:val="9"/>
        </w:rPr>
        <w:tab/>
        <w:t>$1,025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Kershaw town</w:t>
      </w:r>
      <w:r w:rsidRPr="00067884">
        <w:rPr>
          <w:bCs/>
          <w:sz w:val="9"/>
          <w:szCs w:val="9"/>
        </w:rPr>
        <w:tab/>
        <w:t>$66,862</w:t>
      </w:r>
      <w:r w:rsidRPr="00067884">
        <w:rPr>
          <w:bCs/>
          <w:sz w:val="9"/>
          <w:szCs w:val="9"/>
        </w:rPr>
        <w:tab/>
        <w:t>$40,768</w:t>
      </w:r>
      <w:r w:rsidRPr="00067884">
        <w:rPr>
          <w:bCs/>
          <w:sz w:val="9"/>
          <w:szCs w:val="9"/>
        </w:rPr>
        <w:tab/>
        <w:t>($26,140)</w:t>
      </w:r>
      <w:r w:rsidRPr="00067884">
        <w:rPr>
          <w:bCs/>
          <w:sz w:val="9"/>
          <w:szCs w:val="9"/>
        </w:rPr>
        <w:tab/>
        <w:t>$42,750</w:t>
      </w:r>
      <w:r w:rsidRPr="00067884">
        <w:rPr>
          <w:bCs/>
          <w:sz w:val="9"/>
          <w:szCs w:val="9"/>
        </w:rPr>
        <w:tab/>
        <w:t>$2,028</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Kiawah Island town</w:t>
      </w:r>
      <w:r w:rsidRPr="00067884">
        <w:rPr>
          <w:bCs/>
          <w:sz w:val="9"/>
          <w:szCs w:val="9"/>
        </w:rPr>
        <w:tab/>
        <w:t>$60,298</w:t>
      </w:r>
      <w:r w:rsidRPr="00067884">
        <w:rPr>
          <w:bCs/>
          <w:sz w:val="9"/>
          <w:szCs w:val="9"/>
        </w:rPr>
        <w:tab/>
        <w:t>$36,766</w:t>
      </w:r>
      <w:r w:rsidRPr="00067884">
        <w:rPr>
          <w:bCs/>
          <w:sz w:val="9"/>
          <w:szCs w:val="9"/>
        </w:rPr>
        <w:tab/>
        <w:t>($23,574)</w:t>
      </w:r>
      <w:r w:rsidRPr="00067884">
        <w:rPr>
          <w:bCs/>
          <w:sz w:val="9"/>
          <w:szCs w:val="9"/>
        </w:rPr>
        <w:tab/>
        <w:t>$38,553</w:t>
      </w:r>
      <w:r w:rsidRPr="00067884">
        <w:rPr>
          <w:bCs/>
          <w:sz w:val="9"/>
          <w:szCs w:val="9"/>
        </w:rPr>
        <w:tab/>
        <w:t>$1,829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Kingstree town</w:t>
      </w:r>
      <w:r w:rsidRPr="00067884">
        <w:rPr>
          <w:bCs/>
          <w:sz w:val="9"/>
          <w:szCs w:val="9"/>
        </w:rPr>
        <w:tab/>
        <w:t>$123,415</w:t>
      </w:r>
      <w:r w:rsidRPr="00067884">
        <w:rPr>
          <w:bCs/>
          <w:sz w:val="9"/>
          <w:szCs w:val="9"/>
        </w:rPr>
        <w:tab/>
        <w:t>$75,250</w:t>
      </w:r>
      <w:r w:rsidRPr="00067884">
        <w:rPr>
          <w:bCs/>
          <w:sz w:val="9"/>
          <w:szCs w:val="9"/>
        </w:rPr>
        <w:tab/>
        <w:t>($48,247)</w:t>
      </w:r>
      <w:r w:rsidRPr="00067884">
        <w:rPr>
          <w:bCs/>
          <w:sz w:val="9"/>
          <w:szCs w:val="9"/>
        </w:rPr>
        <w:tab/>
        <w:t>$78,908</w:t>
      </w:r>
      <w:r w:rsidRPr="00067884">
        <w:rPr>
          <w:bCs/>
          <w:sz w:val="9"/>
          <w:szCs w:val="9"/>
        </w:rPr>
        <w:tab/>
        <w:t>$3,741</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Kline town</w:t>
      </w:r>
      <w:r w:rsidRPr="00067884">
        <w:rPr>
          <w:bCs/>
          <w:sz w:val="9"/>
          <w:szCs w:val="9"/>
        </w:rPr>
        <w:tab/>
        <w:t>$7,306</w:t>
      </w:r>
      <w:r w:rsidRPr="00067884">
        <w:rPr>
          <w:bCs/>
          <w:sz w:val="9"/>
          <w:szCs w:val="9"/>
        </w:rPr>
        <w:tab/>
        <w:t>$4,454</w:t>
      </w:r>
      <w:r w:rsidRPr="00067884">
        <w:rPr>
          <w:bCs/>
          <w:sz w:val="9"/>
          <w:szCs w:val="9"/>
        </w:rPr>
        <w:tab/>
        <w:t>($2,857)</w:t>
      </w:r>
      <w:r w:rsidRPr="00067884">
        <w:rPr>
          <w:bCs/>
          <w:sz w:val="9"/>
          <w:szCs w:val="9"/>
        </w:rPr>
        <w:tab/>
        <w:t>$4,671</w:t>
      </w:r>
      <w:r w:rsidRPr="00067884">
        <w:rPr>
          <w:bCs/>
          <w:sz w:val="9"/>
          <w:szCs w:val="9"/>
        </w:rPr>
        <w:tab/>
        <w:t>$222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Lake City city</w:t>
      </w:r>
      <w:r w:rsidRPr="00067884">
        <w:rPr>
          <w:bCs/>
          <w:sz w:val="9"/>
          <w:szCs w:val="9"/>
        </w:rPr>
        <w:tab/>
        <w:t>$247,534</w:t>
      </w:r>
      <w:r w:rsidRPr="00067884">
        <w:rPr>
          <w:bCs/>
          <w:sz w:val="9"/>
          <w:szCs w:val="9"/>
        </w:rPr>
        <w:tab/>
        <w:t>$150,929</w:t>
      </w:r>
      <w:r w:rsidRPr="00067884">
        <w:rPr>
          <w:bCs/>
          <w:sz w:val="9"/>
          <w:szCs w:val="9"/>
        </w:rPr>
        <w:tab/>
        <w:t>($96,767)</w:t>
      </w:r>
      <w:r w:rsidRPr="00067884">
        <w:rPr>
          <w:bCs/>
          <w:sz w:val="9"/>
          <w:szCs w:val="9"/>
        </w:rPr>
        <w:tab/>
        <w:t>$158,267</w:t>
      </w:r>
      <w:r w:rsidRPr="00067884">
        <w:rPr>
          <w:bCs/>
          <w:sz w:val="9"/>
          <w:szCs w:val="9"/>
        </w:rPr>
        <w:tab/>
        <w:t>$7,500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Lake View town</w:t>
      </w:r>
      <w:r w:rsidRPr="00067884">
        <w:rPr>
          <w:bCs/>
          <w:sz w:val="9"/>
          <w:szCs w:val="9"/>
        </w:rPr>
        <w:tab/>
        <w:t>$29,927</w:t>
      </w:r>
      <w:r w:rsidRPr="00067884">
        <w:rPr>
          <w:bCs/>
          <w:sz w:val="9"/>
          <w:szCs w:val="9"/>
        </w:rPr>
        <w:tab/>
        <w:t>$18,247</w:t>
      </w:r>
      <w:r w:rsidRPr="00067884">
        <w:rPr>
          <w:bCs/>
          <w:sz w:val="9"/>
          <w:szCs w:val="9"/>
        </w:rPr>
        <w:tab/>
        <w:t>($11,701)</w:t>
      </w:r>
      <w:r w:rsidRPr="00067884">
        <w:rPr>
          <w:bCs/>
          <w:sz w:val="9"/>
          <w:szCs w:val="9"/>
        </w:rPr>
        <w:tab/>
        <w:t>$19,134</w:t>
      </w:r>
      <w:r w:rsidRPr="00067884">
        <w:rPr>
          <w:bCs/>
          <w:sz w:val="9"/>
          <w:szCs w:val="9"/>
        </w:rPr>
        <w:tab/>
        <w:t>$908</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Lamar town</w:t>
      </w:r>
      <w:r w:rsidRPr="00067884">
        <w:rPr>
          <w:bCs/>
          <w:sz w:val="9"/>
          <w:szCs w:val="9"/>
        </w:rPr>
        <w:tab/>
        <w:t>$36,676</w:t>
      </w:r>
      <w:r w:rsidRPr="00067884">
        <w:rPr>
          <w:bCs/>
          <w:sz w:val="9"/>
          <w:szCs w:val="9"/>
        </w:rPr>
        <w:tab/>
        <w:t>$22,362</w:t>
      </w:r>
      <w:r w:rsidRPr="00067884">
        <w:rPr>
          <w:bCs/>
          <w:sz w:val="9"/>
          <w:szCs w:val="9"/>
        </w:rPr>
        <w:tab/>
        <w:t>($14,340)</w:t>
      </w:r>
      <w:r w:rsidRPr="00067884">
        <w:rPr>
          <w:bCs/>
          <w:sz w:val="9"/>
          <w:szCs w:val="9"/>
        </w:rPr>
        <w:tab/>
        <w:t>$23,450</w:t>
      </w:r>
      <w:r w:rsidRPr="00067884">
        <w:rPr>
          <w:bCs/>
          <w:sz w:val="9"/>
          <w:szCs w:val="9"/>
        </w:rPr>
        <w:tab/>
        <w:t>$1,114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Lancaster city</w:t>
      </w:r>
      <w:r w:rsidRPr="00067884">
        <w:rPr>
          <w:bCs/>
          <w:sz w:val="9"/>
          <w:szCs w:val="9"/>
        </w:rPr>
        <w:tab/>
        <w:t>$316,177</w:t>
      </w:r>
      <w:r w:rsidRPr="00067884">
        <w:rPr>
          <w:bCs/>
          <w:sz w:val="9"/>
          <w:szCs w:val="9"/>
        </w:rPr>
        <w:tab/>
        <w:t>$192,782</w:t>
      </w:r>
      <w:r w:rsidRPr="00067884">
        <w:rPr>
          <w:bCs/>
          <w:sz w:val="9"/>
          <w:szCs w:val="9"/>
        </w:rPr>
        <w:tab/>
        <w:t>($123,601)</w:t>
      </w:r>
      <w:r w:rsidRPr="00067884">
        <w:rPr>
          <w:bCs/>
          <w:sz w:val="9"/>
          <w:szCs w:val="9"/>
        </w:rPr>
        <w:tab/>
        <w:t>$202,155</w:t>
      </w:r>
      <w:r w:rsidRPr="00067884">
        <w:rPr>
          <w:bCs/>
          <w:sz w:val="9"/>
          <w:szCs w:val="9"/>
        </w:rPr>
        <w:tab/>
        <w:t>$9,579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Landrum city</w:t>
      </w:r>
      <w:r w:rsidRPr="00067884">
        <w:rPr>
          <w:bCs/>
          <w:sz w:val="9"/>
          <w:szCs w:val="9"/>
        </w:rPr>
        <w:tab/>
        <w:t>$88,111</w:t>
      </w:r>
      <w:r w:rsidRPr="00067884">
        <w:rPr>
          <w:bCs/>
          <w:sz w:val="9"/>
          <w:szCs w:val="9"/>
        </w:rPr>
        <w:tab/>
        <w:t>$53,724</w:t>
      </w:r>
      <w:r w:rsidRPr="00067884">
        <w:rPr>
          <w:bCs/>
          <w:sz w:val="9"/>
          <w:szCs w:val="9"/>
        </w:rPr>
        <w:tab/>
        <w:t>($34,446)</w:t>
      </w:r>
      <w:r w:rsidRPr="00067884">
        <w:rPr>
          <w:bCs/>
          <w:sz w:val="9"/>
          <w:szCs w:val="9"/>
        </w:rPr>
        <w:tab/>
        <w:t>$56,336</w:t>
      </w:r>
      <w:r w:rsidRPr="00067884">
        <w:rPr>
          <w:bCs/>
          <w:sz w:val="9"/>
          <w:szCs w:val="9"/>
        </w:rPr>
        <w:tab/>
        <w:t>$2,670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Lane town</w:t>
      </w:r>
      <w:r w:rsidRPr="00067884">
        <w:rPr>
          <w:bCs/>
          <w:sz w:val="9"/>
          <w:szCs w:val="9"/>
        </w:rPr>
        <w:tab/>
        <w:t>$18,839</w:t>
      </w:r>
      <w:r w:rsidRPr="00067884">
        <w:rPr>
          <w:bCs/>
          <w:sz w:val="9"/>
          <w:szCs w:val="9"/>
        </w:rPr>
        <w:tab/>
        <w:t>$11,486</w:t>
      </w:r>
      <w:r w:rsidRPr="00067884">
        <w:rPr>
          <w:bCs/>
          <w:sz w:val="9"/>
          <w:szCs w:val="9"/>
        </w:rPr>
        <w:tab/>
        <w:t>($7,365)</w:t>
      </w:r>
      <w:r w:rsidRPr="00067884">
        <w:rPr>
          <w:bCs/>
          <w:sz w:val="9"/>
          <w:szCs w:val="9"/>
        </w:rPr>
        <w:tab/>
        <w:t>$12,045</w:t>
      </w:r>
      <w:r w:rsidRPr="00067884">
        <w:rPr>
          <w:bCs/>
          <w:sz w:val="9"/>
          <w:szCs w:val="9"/>
        </w:rPr>
        <w:tab/>
        <w:t>$572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Latta town</w:t>
      </w:r>
      <w:r w:rsidRPr="00067884">
        <w:rPr>
          <w:bCs/>
          <w:sz w:val="9"/>
          <w:szCs w:val="9"/>
        </w:rPr>
        <w:tab/>
        <w:t>$51,139</w:t>
      </w:r>
      <w:r w:rsidRPr="00067884">
        <w:rPr>
          <w:bCs/>
          <w:sz w:val="9"/>
          <w:szCs w:val="9"/>
        </w:rPr>
        <w:tab/>
        <w:t>$31,181</w:t>
      </w:r>
      <w:r w:rsidRPr="00067884">
        <w:rPr>
          <w:bCs/>
          <w:sz w:val="9"/>
          <w:szCs w:val="9"/>
        </w:rPr>
        <w:tab/>
        <w:t>($19,991)</w:t>
      </w:r>
      <w:r w:rsidRPr="00067884">
        <w:rPr>
          <w:bCs/>
          <w:sz w:val="9"/>
          <w:szCs w:val="9"/>
        </w:rPr>
        <w:tab/>
        <w:t>$32,697</w:t>
      </w:r>
      <w:r w:rsidRPr="00067884">
        <w:rPr>
          <w:bCs/>
          <w:sz w:val="9"/>
          <w:szCs w:val="9"/>
        </w:rPr>
        <w:tab/>
        <w:t>$1,549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Laurens city</w:t>
      </w:r>
      <w:r w:rsidRPr="00067884">
        <w:rPr>
          <w:bCs/>
          <w:sz w:val="9"/>
          <w:szCs w:val="9"/>
        </w:rPr>
        <w:tab/>
        <w:t>$338,909</w:t>
      </w:r>
      <w:r w:rsidRPr="00067884">
        <w:rPr>
          <w:bCs/>
          <w:sz w:val="9"/>
          <w:szCs w:val="9"/>
        </w:rPr>
        <w:tab/>
        <w:t>$206,642</w:t>
      </w:r>
      <w:r w:rsidRPr="00067884">
        <w:rPr>
          <w:bCs/>
          <w:sz w:val="9"/>
          <w:szCs w:val="9"/>
        </w:rPr>
        <w:tab/>
        <w:t>($132,485)</w:t>
      </w:r>
      <w:r w:rsidRPr="00067884">
        <w:rPr>
          <w:bCs/>
          <w:sz w:val="9"/>
          <w:szCs w:val="9"/>
        </w:rPr>
        <w:tab/>
        <w:t>$216,690</w:t>
      </w:r>
      <w:r w:rsidRPr="00067884">
        <w:rPr>
          <w:bCs/>
          <w:sz w:val="9"/>
          <w:szCs w:val="9"/>
        </w:rPr>
        <w:tab/>
        <w:t>$10,266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Lexington town</w:t>
      </w:r>
      <w:r w:rsidRPr="00067884">
        <w:rPr>
          <w:bCs/>
          <w:sz w:val="9"/>
          <w:szCs w:val="9"/>
        </w:rPr>
        <w:tab/>
        <w:t>$662,688</w:t>
      </w:r>
      <w:r w:rsidRPr="00067884">
        <w:rPr>
          <w:bCs/>
          <w:sz w:val="9"/>
          <w:szCs w:val="9"/>
        </w:rPr>
        <w:tab/>
        <w:t>$404,059</w:t>
      </w:r>
      <w:r w:rsidRPr="00067884">
        <w:rPr>
          <w:bCs/>
          <w:sz w:val="9"/>
          <w:szCs w:val="9"/>
        </w:rPr>
        <w:tab/>
        <w:t>($259,056)</w:t>
      </w:r>
      <w:r w:rsidRPr="00067884">
        <w:rPr>
          <w:bCs/>
          <w:sz w:val="9"/>
          <w:szCs w:val="9"/>
        </w:rPr>
        <w:tab/>
        <w:t>$423,706</w:t>
      </w:r>
      <w:r w:rsidRPr="00067884">
        <w:rPr>
          <w:bCs/>
          <w:sz w:val="9"/>
          <w:szCs w:val="9"/>
        </w:rPr>
        <w:tab/>
        <w:t>$20,075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Liberty town</w:t>
      </w:r>
      <w:r w:rsidRPr="00067884">
        <w:rPr>
          <w:bCs/>
          <w:sz w:val="9"/>
          <w:szCs w:val="9"/>
        </w:rPr>
        <w:tab/>
        <w:t>$121,227</w:t>
      </w:r>
      <w:r w:rsidRPr="00067884">
        <w:rPr>
          <w:bCs/>
          <w:sz w:val="9"/>
          <w:szCs w:val="9"/>
        </w:rPr>
        <w:tab/>
        <w:t>$73,916</w:t>
      </w:r>
      <w:r w:rsidRPr="00067884">
        <w:rPr>
          <w:bCs/>
          <w:sz w:val="9"/>
          <w:szCs w:val="9"/>
        </w:rPr>
        <w:tab/>
        <w:t>($47,392)</w:t>
      </w:r>
      <w:r w:rsidRPr="00067884">
        <w:rPr>
          <w:bCs/>
          <w:sz w:val="9"/>
          <w:szCs w:val="9"/>
        </w:rPr>
        <w:tab/>
        <w:t>$77,510</w:t>
      </w:r>
      <w:r w:rsidRPr="00067884">
        <w:rPr>
          <w:bCs/>
          <w:sz w:val="9"/>
          <w:szCs w:val="9"/>
        </w:rPr>
        <w:tab/>
        <w:t>$3,675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Lincolnville town</w:t>
      </w:r>
      <w:r w:rsidRPr="00067884">
        <w:rPr>
          <w:bCs/>
          <w:sz w:val="9"/>
          <w:szCs w:val="9"/>
        </w:rPr>
        <w:tab/>
        <w:t>$42,238</w:t>
      </w:r>
      <w:r w:rsidRPr="00067884">
        <w:rPr>
          <w:bCs/>
          <w:sz w:val="9"/>
          <w:szCs w:val="9"/>
        </w:rPr>
        <w:tab/>
        <w:t>$25,754</w:t>
      </w:r>
      <w:r w:rsidRPr="00067884">
        <w:rPr>
          <w:bCs/>
          <w:sz w:val="9"/>
          <w:szCs w:val="9"/>
        </w:rPr>
        <w:tab/>
        <w:t>($16,515)</w:t>
      </w:r>
      <w:r w:rsidRPr="00067884">
        <w:rPr>
          <w:bCs/>
          <w:sz w:val="9"/>
          <w:szCs w:val="9"/>
        </w:rPr>
        <w:tab/>
        <w:t>$27,006</w:t>
      </w:r>
      <w:r w:rsidRPr="00067884">
        <w:rPr>
          <w:bCs/>
          <w:sz w:val="9"/>
          <w:szCs w:val="9"/>
        </w:rPr>
        <w:tab/>
        <w:t>$1,283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Little Mountain town</w:t>
      </w:r>
      <w:r w:rsidRPr="00067884">
        <w:rPr>
          <w:bCs/>
          <w:sz w:val="9"/>
          <w:szCs w:val="9"/>
        </w:rPr>
        <w:tab/>
        <w:t>$10,791</w:t>
      </w:r>
      <w:r w:rsidRPr="00067884">
        <w:rPr>
          <w:bCs/>
          <w:sz w:val="9"/>
          <w:szCs w:val="9"/>
        </w:rPr>
        <w:tab/>
        <w:t>$6,580</w:t>
      </w:r>
      <w:r w:rsidRPr="00067884">
        <w:rPr>
          <w:bCs/>
          <w:sz w:val="9"/>
          <w:szCs w:val="9"/>
        </w:rPr>
        <w:tab/>
        <w:t>($4,221)</w:t>
      </w:r>
      <w:r w:rsidRPr="00067884">
        <w:rPr>
          <w:bCs/>
          <w:sz w:val="9"/>
          <w:szCs w:val="9"/>
        </w:rPr>
        <w:tab/>
        <w:t>$6,900</w:t>
      </w:r>
      <w:r w:rsidRPr="00067884">
        <w:rPr>
          <w:bCs/>
          <w:sz w:val="9"/>
          <w:szCs w:val="9"/>
        </w:rPr>
        <w:tab/>
        <w:t>$329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Livingston town</w:t>
      </w:r>
      <w:r w:rsidRPr="00067884">
        <w:rPr>
          <w:bCs/>
          <w:sz w:val="9"/>
          <w:szCs w:val="9"/>
        </w:rPr>
        <w:tab/>
        <w:t>$5,043</w:t>
      </w:r>
      <w:r w:rsidRPr="00067884">
        <w:rPr>
          <w:bCs/>
          <w:sz w:val="9"/>
          <w:szCs w:val="9"/>
        </w:rPr>
        <w:tab/>
        <w:t>$3,075</w:t>
      </w:r>
      <w:r w:rsidRPr="00067884">
        <w:rPr>
          <w:bCs/>
          <w:sz w:val="9"/>
          <w:szCs w:val="9"/>
        </w:rPr>
        <w:tab/>
        <w:t>($1,972)</w:t>
      </w:r>
      <w:r w:rsidRPr="00067884">
        <w:rPr>
          <w:bCs/>
          <w:sz w:val="9"/>
          <w:szCs w:val="9"/>
        </w:rPr>
        <w:tab/>
        <w:t>$3,225</w:t>
      </w:r>
      <w:r w:rsidRPr="00067884">
        <w:rPr>
          <w:bCs/>
          <w:sz w:val="9"/>
          <w:szCs w:val="9"/>
        </w:rPr>
        <w:tab/>
        <w:t>$153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Lockhart town</w:t>
      </w:r>
      <w:r w:rsidRPr="00067884">
        <w:rPr>
          <w:bCs/>
          <w:sz w:val="9"/>
          <w:szCs w:val="9"/>
        </w:rPr>
        <w:tab/>
        <w:t>$18,097</w:t>
      </w:r>
      <w:r w:rsidRPr="00067884">
        <w:rPr>
          <w:bCs/>
          <w:sz w:val="9"/>
          <w:szCs w:val="9"/>
        </w:rPr>
        <w:tab/>
        <w:t>$11,034</w:t>
      </w:r>
      <w:r w:rsidRPr="00067884">
        <w:rPr>
          <w:bCs/>
          <w:sz w:val="9"/>
          <w:szCs w:val="9"/>
        </w:rPr>
        <w:tab/>
        <w:t>($7,078)</w:t>
      </w:r>
      <w:r w:rsidRPr="00067884">
        <w:rPr>
          <w:bCs/>
          <w:sz w:val="9"/>
          <w:szCs w:val="9"/>
        </w:rPr>
        <w:tab/>
        <w:t>$11,571</w:t>
      </w:r>
      <w:r w:rsidRPr="00067884">
        <w:rPr>
          <w:bCs/>
          <w:sz w:val="9"/>
          <w:szCs w:val="9"/>
        </w:rPr>
        <w:tab/>
        <w:t>$552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Lodge town</w:t>
      </w:r>
      <w:r w:rsidRPr="00067884">
        <w:rPr>
          <w:bCs/>
          <w:sz w:val="9"/>
          <w:szCs w:val="9"/>
        </w:rPr>
        <w:tab/>
        <w:t>$4,450</w:t>
      </w:r>
      <w:r w:rsidRPr="00067884">
        <w:rPr>
          <w:bCs/>
          <w:sz w:val="9"/>
          <w:szCs w:val="9"/>
        </w:rPr>
        <w:tab/>
        <w:t>$2,713</w:t>
      </w:r>
      <w:r w:rsidRPr="00067884">
        <w:rPr>
          <w:bCs/>
          <w:sz w:val="9"/>
          <w:szCs w:val="9"/>
        </w:rPr>
        <w:tab/>
        <w:t>($1,740)</w:t>
      </w:r>
      <w:r w:rsidRPr="00067884">
        <w:rPr>
          <w:bCs/>
          <w:sz w:val="9"/>
          <w:szCs w:val="9"/>
        </w:rPr>
        <w:tab/>
        <w:t>$2,845</w:t>
      </w:r>
      <w:r w:rsidRPr="00067884">
        <w:rPr>
          <w:bCs/>
          <w:sz w:val="9"/>
          <w:szCs w:val="9"/>
        </w:rPr>
        <w:tab/>
        <w:t>$135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Loris city</w:t>
      </w:r>
      <w:r w:rsidRPr="00067884">
        <w:rPr>
          <w:bCs/>
          <w:sz w:val="9"/>
          <w:szCs w:val="9"/>
        </w:rPr>
        <w:tab/>
        <w:t>$88,853</w:t>
      </w:r>
      <w:r w:rsidRPr="00067884">
        <w:rPr>
          <w:bCs/>
          <w:sz w:val="9"/>
          <w:szCs w:val="9"/>
        </w:rPr>
        <w:tab/>
        <w:t>$54,176</w:t>
      </w:r>
      <w:r w:rsidRPr="00067884">
        <w:rPr>
          <w:bCs/>
          <w:sz w:val="9"/>
          <w:szCs w:val="9"/>
        </w:rPr>
        <w:tab/>
        <w:t>($34,737)</w:t>
      </w:r>
      <w:r w:rsidRPr="00067884">
        <w:rPr>
          <w:bCs/>
          <w:sz w:val="9"/>
          <w:szCs w:val="9"/>
        </w:rPr>
        <w:tab/>
        <w:t>$56,810</w:t>
      </w:r>
      <w:r w:rsidRPr="00067884">
        <w:rPr>
          <w:bCs/>
          <w:sz w:val="9"/>
          <w:szCs w:val="9"/>
        </w:rPr>
        <w:tab/>
        <w:t>$2,694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rFonts w:ascii="Calibri" w:eastAsia="Calibri" w:hAnsi="Calibri" w:cs="Calibri"/>
          <w:sz w:val="17"/>
          <w:szCs w:val="17"/>
        </w:rPr>
      </w:pPr>
      <w:r w:rsidRPr="00067884">
        <w:rPr>
          <w:bCs/>
          <w:sz w:val="9"/>
          <w:szCs w:val="9"/>
        </w:rPr>
        <w:t>Lowndesville town</w:t>
      </w:r>
      <w:r w:rsidRPr="00067884">
        <w:rPr>
          <w:bCs/>
          <w:sz w:val="9"/>
          <w:szCs w:val="9"/>
        </w:rPr>
        <w:tab/>
        <w:t>$4,747</w:t>
      </w:r>
      <w:r w:rsidRPr="00067884">
        <w:rPr>
          <w:bCs/>
          <w:sz w:val="9"/>
          <w:szCs w:val="9"/>
        </w:rPr>
        <w:tab/>
        <w:t>$2,894</w:t>
      </w:r>
      <w:r w:rsidRPr="00067884">
        <w:rPr>
          <w:bCs/>
          <w:sz w:val="9"/>
          <w:szCs w:val="9"/>
        </w:rPr>
        <w:tab/>
        <w:t>($1,858)</w:t>
      </w:r>
      <w:r w:rsidRPr="00067884">
        <w:rPr>
          <w:bCs/>
          <w:sz w:val="9"/>
          <w:szCs w:val="9"/>
        </w:rPr>
        <w:tab/>
        <w:t>$3,035</w:t>
      </w:r>
      <w:r w:rsidRPr="00067884">
        <w:rPr>
          <w:bCs/>
          <w:sz w:val="9"/>
          <w:szCs w:val="9"/>
        </w:rPr>
        <w:tab/>
        <w:t>$146</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STATUTORY</w:t>
      </w:r>
      <w:r w:rsidRPr="00067884">
        <w:rPr>
          <w:bCs/>
          <w:sz w:val="8"/>
          <w:szCs w:val="8"/>
        </w:rPr>
        <w:tab/>
        <w:t xml:space="preserve"> </w:t>
      </w:r>
      <w:r w:rsidRPr="00067884">
        <w:rPr>
          <w:bCs/>
          <w:sz w:val="8"/>
          <w:szCs w:val="8"/>
        </w:rPr>
        <w:tab/>
        <w:t xml:space="preserve">ESTIMATED </w:t>
      </w:r>
      <w:r w:rsidRPr="00067884">
        <w:rPr>
          <w:bCs/>
          <w:sz w:val="8"/>
          <w:szCs w:val="8"/>
        </w:rPr>
        <w:tab/>
        <w:t>FY 2019‐20 ESTIMATED</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LEGISLATION</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FY 2019‐20 STATUTORY</w:t>
      </w:r>
      <w:r w:rsidRPr="00067884">
        <w:rPr>
          <w:bCs/>
          <w:sz w:val="8"/>
          <w:szCs w:val="8"/>
        </w:rPr>
        <w:tab/>
        <w:t xml:space="preserve">ESTIMATE (5%) </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Lowrys town</w:t>
      </w:r>
      <w:r w:rsidRPr="00067884">
        <w:rPr>
          <w:bCs/>
          <w:sz w:val="9"/>
          <w:szCs w:val="9"/>
        </w:rPr>
        <w:tab/>
        <w:t>$7,417</w:t>
      </w:r>
      <w:r w:rsidRPr="00067884">
        <w:rPr>
          <w:bCs/>
          <w:sz w:val="9"/>
          <w:szCs w:val="9"/>
        </w:rPr>
        <w:tab/>
        <w:t>$4,522</w:t>
      </w:r>
      <w:r w:rsidRPr="00067884">
        <w:rPr>
          <w:bCs/>
          <w:sz w:val="9"/>
          <w:szCs w:val="9"/>
        </w:rPr>
        <w:tab/>
        <w:t>($2,901)</w:t>
      </w:r>
      <w:r w:rsidRPr="00067884">
        <w:rPr>
          <w:bCs/>
          <w:sz w:val="9"/>
          <w:szCs w:val="9"/>
        </w:rPr>
        <w:tab/>
        <w:t>$4,742</w:t>
      </w:r>
      <w:r w:rsidRPr="00067884">
        <w:rPr>
          <w:bCs/>
          <w:sz w:val="9"/>
          <w:szCs w:val="9"/>
        </w:rPr>
        <w:tab/>
        <w:t>$227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Luray town</w:t>
      </w:r>
      <w:r w:rsidRPr="00067884">
        <w:rPr>
          <w:bCs/>
          <w:sz w:val="9"/>
          <w:szCs w:val="9"/>
        </w:rPr>
        <w:tab/>
        <w:t>$4,710</w:t>
      </w:r>
      <w:r w:rsidRPr="00067884">
        <w:rPr>
          <w:bCs/>
          <w:sz w:val="9"/>
          <w:szCs w:val="9"/>
        </w:rPr>
        <w:tab/>
        <w:t>$2,872</w:t>
      </w:r>
      <w:r w:rsidRPr="00067884">
        <w:rPr>
          <w:bCs/>
          <w:sz w:val="9"/>
          <w:szCs w:val="9"/>
        </w:rPr>
        <w:tab/>
        <w:t>($1,843)</w:t>
      </w:r>
      <w:r w:rsidRPr="00067884">
        <w:rPr>
          <w:bCs/>
          <w:sz w:val="9"/>
          <w:szCs w:val="9"/>
        </w:rPr>
        <w:tab/>
        <w:t>$3,011</w:t>
      </w:r>
      <w:r w:rsidRPr="00067884">
        <w:rPr>
          <w:bCs/>
          <w:sz w:val="9"/>
          <w:szCs w:val="9"/>
        </w:rPr>
        <w:tab/>
        <w:t>$145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Lyman town</w:t>
      </w:r>
      <w:r w:rsidRPr="00067884">
        <w:rPr>
          <w:bCs/>
          <w:sz w:val="9"/>
          <w:szCs w:val="9"/>
        </w:rPr>
        <w:tab/>
        <w:t>$120,263</w:t>
      </w:r>
      <w:r w:rsidRPr="00067884">
        <w:rPr>
          <w:bCs/>
          <w:sz w:val="9"/>
          <w:szCs w:val="9"/>
        </w:rPr>
        <w:tab/>
        <w:t>$73,328</w:t>
      </w:r>
      <w:r w:rsidRPr="00067884">
        <w:rPr>
          <w:bCs/>
          <w:sz w:val="9"/>
          <w:szCs w:val="9"/>
        </w:rPr>
        <w:tab/>
        <w:t>($47,012)</w:t>
      </w:r>
      <w:r w:rsidRPr="00067884">
        <w:rPr>
          <w:bCs/>
          <w:sz w:val="9"/>
          <w:szCs w:val="9"/>
        </w:rPr>
        <w:tab/>
        <w:t>$76,893</w:t>
      </w:r>
      <w:r w:rsidRPr="00067884">
        <w:rPr>
          <w:bCs/>
          <w:sz w:val="9"/>
          <w:szCs w:val="9"/>
        </w:rPr>
        <w:tab/>
        <w:t>$3,643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Lynchburg </w:t>
      </w:r>
      <w:r w:rsidRPr="00067884">
        <w:rPr>
          <w:bCs/>
          <w:sz w:val="9"/>
          <w:szCs w:val="9"/>
        </w:rPr>
        <w:tab/>
        <w:t>$13,832</w:t>
      </w:r>
      <w:r w:rsidRPr="00067884">
        <w:rPr>
          <w:bCs/>
          <w:sz w:val="9"/>
          <w:szCs w:val="9"/>
        </w:rPr>
        <w:tab/>
        <w:t>$8,434</w:t>
      </w:r>
      <w:r w:rsidRPr="00067884">
        <w:rPr>
          <w:bCs/>
          <w:sz w:val="9"/>
          <w:szCs w:val="9"/>
        </w:rPr>
        <w:tab/>
        <w:t>($5,408)</w:t>
      </w:r>
      <w:r w:rsidRPr="00067884">
        <w:rPr>
          <w:bCs/>
          <w:sz w:val="9"/>
          <w:szCs w:val="9"/>
        </w:rPr>
        <w:tab/>
        <w:t>$8,844</w:t>
      </w:r>
      <w:r w:rsidRPr="00067884">
        <w:rPr>
          <w:bCs/>
          <w:sz w:val="9"/>
          <w:szCs w:val="9"/>
        </w:rPr>
        <w:tab/>
        <w:t>$420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McBee town</w:t>
      </w:r>
      <w:r w:rsidRPr="00067884">
        <w:rPr>
          <w:bCs/>
          <w:sz w:val="9"/>
          <w:szCs w:val="9"/>
        </w:rPr>
        <w:tab/>
        <w:t>$32,152</w:t>
      </w:r>
      <w:r w:rsidRPr="00067884">
        <w:rPr>
          <w:bCs/>
          <w:sz w:val="9"/>
          <w:szCs w:val="9"/>
        </w:rPr>
        <w:tab/>
        <w:t>$19,604</w:t>
      </w:r>
      <w:r w:rsidRPr="00067884">
        <w:rPr>
          <w:bCs/>
          <w:sz w:val="9"/>
          <w:szCs w:val="9"/>
        </w:rPr>
        <w:tab/>
        <w:t>($12,571)</w:t>
      </w:r>
      <w:r w:rsidRPr="00067884">
        <w:rPr>
          <w:bCs/>
          <w:sz w:val="9"/>
          <w:szCs w:val="9"/>
        </w:rPr>
        <w:tab/>
        <w:t>$20,557</w:t>
      </w:r>
      <w:r w:rsidRPr="00067884">
        <w:rPr>
          <w:bCs/>
          <w:sz w:val="9"/>
          <w:szCs w:val="9"/>
        </w:rPr>
        <w:tab/>
        <w:t>$976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McClellanville </w:t>
      </w:r>
      <w:r w:rsidRPr="00067884">
        <w:rPr>
          <w:bCs/>
          <w:sz w:val="9"/>
          <w:szCs w:val="9"/>
        </w:rPr>
        <w:tab/>
        <w:t>$18,505</w:t>
      </w:r>
      <w:r w:rsidRPr="00067884">
        <w:rPr>
          <w:bCs/>
          <w:sz w:val="9"/>
          <w:szCs w:val="9"/>
        </w:rPr>
        <w:tab/>
        <w:t>$11,283</w:t>
      </w:r>
      <w:r w:rsidRPr="00067884">
        <w:rPr>
          <w:bCs/>
          <w:sz w:val="9"/>
          <w:szCs w:val="9"/>
        </w:rPr>
        <w:tab/>
        <w:t>($7,236)</w:t>
      </w:r>
      <w:r w:rsidRPr="00067884">
        <w:rPr>
          <w:bCs/>
          <w:sz w:val="9"/>
          <w:szCs w:val="9"/>
        </w:rPr>
        <w:tab/>
        <w:t>$11,832</w:t>
      </w:r>
      <w:r w:rsidRPr="00067884">
        <w:rPr>
          <w:bCs/>
          <w:sz w:val="9"/>
          <w:szCs w:val="9"/>
        </w:rPr>
        <w:tab/>
        <w:t>$563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McColl town</w:t>
      </w:r>
      <w:r w:rsidRPr="00067884">
        <w:rPr>
          <w:bCs/>
          <w:sz w:val="9"/>
          <w:szCs w:val="9"/>
        </w:rPr>
        <w:tab/>
        <w:t>$80,620</w:t>
      </w:r>
      <w:r w:rsidRPr="00067884">
        <w:rPr>
          <w:bCs/>
          <w:sz w:val="9"/>
          <w:szCs w:val="9"/>
        </w:rPr>
        <w:tab/>
        <w:t>$49,156</w:t>
      </w:r>
      <w:r w:rsidRPr="00067884">
        <w:rPr>
          <w:bCs/>
          <w:sz w:val="9"/>
          <w:szCs w:val="9"/>
        </w:rPr>
        <w:tab/>
        <w:t>($31,519)</w:t>
      </w:r>
      <w:r w:rsidRPr="00067884">
        <w:rPr>
          <w:bCs/>
          <w:sz w:val="9"/>
          <w:szCs w:val="9"/>
        </w:rPr>
        <w:tab/>
        <w:t>$51,547</w:t>
      </w:r>
      <w:r w:rsidRPr="00067884">
        <w:rPr>
          <w:bCs/>
          <w:sz w:val="9"/>
          <w:szCs w:val="9"/>
        </w:rPr>
        <w:tab/>
        <w:t>$2,445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McConnells </w:t>
      </w:r>
      <w:r w:rsidRPr="00067884">
        <w:rPr>
          <w:bCs/>
          <w:sz w:val="9"/>
          <w:szCs w:val="9"/>
        </w:rPr>
        <w:tab/>
        <w:t>$9,456</w:t>
      </w:r>
      <w:r w:rsidRPr="00067884">
        <w:rPr>
          <w:bCs/>
          <w:sz w:val="9"/>
          <w:szCs w:val="9"/>
        </w:rPr>
        <w:tab/>
        <w:t>$5,766</w:t>
      </w:r>
      <w:r w:rsidRPr="00067884">
        <w:rPr>
          <w:bCs/>
          <w:sz w:val="9"/>
          <w:szCs w:val="9"/>
        </w:rPr>
        <w:tab/>
        <w:t>($3,697)</w:t>
      </w:r>
      <w:r w:rsidRPr="00067884">
        <w:rPr>
          <w:bCs/>
          <w:sz w:val="9"/>
          <w:szCs w:val="9"/>
        </w:rPr>
        <w:tab/>
        <w:t>$6,046</w:t>
      </w:r>
      <w:r w:rsidRPr="00067884">
        <w:rPr>
          <w:bCs/>
          <w:sz w:val="9"/>
          <w:szCs w:val="9"/>
        </w:rPr>
        <w:tab/>
        <w:t>$287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McCormick</w:t>
      </w:r>
      <w:r w:rsidRPr="00067884">
        <w:rPr>
          <w:bCs/>
          <w:sz w:val="9"/>
          <w:szCs w:val="9"/>
        </w:rPr>
        <w:tab/>
        <w:t>$103,204</w:t>
      </w:r>
      <w:r w:rsidRPr="00067884">
        <w:rPr>
          <w:bCs/>
          <w:sz w:val="9"/>
          <w:szCs w:val="9"/>
        </w:rPr>
        <w:tab/>
        <w:t>$62,927</w:t>
      </w:r>
      <w:r w:rsidRPr="00067884">
        <w:rPr>
          <w:bCs/>
          <w:sz w:val="9"/>
          <w:szCs w:val="9"/>
        </w:rPr>
        <w:tab/>
        <w:t>($40,347)</w:t>
      </w:r>
      <w:r w:rsidRPr="00067884">
        <w:rPr>
          <w:bCs/>
          <w:sz w:val="9"/>
          <w:szCs w:val="9"/>
        </w:rPr>
        <w:tab/>
        <w:t>$65,986</w:t>
      </w:r>
      <w:r w:rsidRPr="00067884">
        <w:rPr>
          <w:bCs/>
          <w:sz w:val="9"/>
          <w:szCs w:val="9"/>
        </w:rPr>
        <w:tab/>
        <w:t>$3,129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Manning city</w:t>
      </w:r>
      <w:r w:rsidRPr="00067884">
        <w:rPr>
          <w:bCs/>
          <w:sz w:val="9"/>
          <w:szCs w:val="9"/>
        </w:rPr>
        <w:tab/>
        <w:t>$152,340</w:t>
      </w:r>
      <w:r w:rsidRPr="00067884">
        <w:rPr>
          <w:bCs/>
          <w:sz w:val="9"/>
          <w:szCs w:val="9"/>
        </w:rPr>
        <w:tab/>
        <w:t>$92,886</w:t>
      </w:r>
      <w:r w:rsidRPr="00067884">
        <w:rPr>
          <w:bCs/>
          <w:sz w:val="9"/>
          <w:szCs w:val="9"/>
        </w:rPr>
        <w:tab/>
        <w:t>($59,553)</w:t>
      </w:r>
      <w:r w:rsidRPr="00067884">
        <w:rPr>
          <w:bCs/>
          <w:sz w:val="9"/>
          <w:szCs w:val="9"/>
        </w:rPr>
        <w:tab/>
        <w:t>$97,403</w:t>
      </w:r>
      <w:r w:rsidRPr="00067884">
        <w:rPr>
          <w:bCs/>
          <w:sz w:val="9"/>
          <w:szCs w:val="9"/>
        </w:rPr>
        <w:tab/>
        <w:t>$4,616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Marion city</w:t>
      </w:r>
      <w:r w:rsidRPr="00067884">
        <w:rPr>
          <w:bCs/>
          <w:sz w:val="9"/>
          <w:szCs w:val="9"/>
        </w:rPr>
        <w:tab/>
        <w:t>$257,325</w:t>
      </w:r>
      <w:r w:rsidRPr="00067884">
        <w:rPr>
          <w:bCs/>
          <w:sz w:val="9"/>
          <w:szCs w:val="9"/>
        </w:rPr>
        <w:tab/>
        <w:t>$156,898</w:t>
      </w:r>
      <w:r w:rsidRPr="00067884">
        <w:rPr>
          <w:bCs/>
          <w:sz w:val="9"/>
          <w:szCs w:val="9"/>
        </w:rPr>
        <w:tab/>
        <w:t>($100,594)</w:t>
      </w:r>
      <w:r w:rsidRPr="00067884">
        <w:rPr>
          <w:bCs/>
          <w:sz w:val="9"/>
          <w:szCs w:val="9"/>
        </w:rPr>
        <w:tab/>
        <w:t>$164,527</w:t>
      </w:r>
      <w:r w:rsidRPr="00067884">
        <w:rPr>
          <w:bCs/>
          <w:sz w:val="9"/>
          <w:szCs w:val="9"/>
        </w:rPr>
        <w:tab/>
        <w:t>$7,796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Mauldin city</w:t>
      </w:r>
      <w:r w:rsidRPr="00067884">
        <w:rPr>
          <w:bCs/>
          <w:sz w:val="9"/>
          <w:szCs w:val="9"/>
        </w:rPr>
        <w:tab/>
        <w:t>$848,811</w:t>
      </w:r>
      <w:r w:rsidRPr="00067884">
        <w:rPr>
          <w:bCs/>
          <w:sz w:val="9"/>
          <w:szCs w:val="9"/>
        </w:rPr>
        <w:tab/>
        <w:t>$517,544</w:t>
      </w:r>
      <w:r w:rsidRPr="00067884">
        <w:rPr>
          <w:bCs/>
          <w:sz w:val="9"/>
          <w:szCs w:val="9"/>
        </w:rPr>
        <w:tab/>
        <w:t>($331,814)</w:t>
      </w:r>
      <w:r w:rsidRPr="00067884">
        <w:rPr>
          <w:bCs/>
          <w:sz w:val="9"/>
          <w:szCs w:val="9"/>
        </w:rPr>
        <w:tab/>
        <w:t>$542,709</w:t>
      </w:r>
      <w:r w:rsidRPr="00067884">
        <w:rPr>
          <w:bCs/>
          <w:sz w:val="9"/>
          <w:szCs w:val="9"/>
        </w:rPr>
        <w:tab/>
        <w:t>$25,712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Mayesville town</w:t>
      </w:r>
      <w:r w:rsidRPr="00067884">
        <w:rPr>
          <w:bCs/>
          <w:sz w:val="9"/>
          <w:szCs w:val="9"/>
        </w:rPr>
        <w:tab/>
        <w:t>$27,108</w:t>
      </w:r>
      <w:r w:rsidRPr="00067884">
        <w:rPr>
          <w:bCs/>
          <w:sz w:val="9"/>
          <w:szCs w:val="9"/>
        </w:rPr>
        <w:tab/>
        <w:t>$16,529</w:t>
      </w:r>
      <w:r w:rsidRPr="00067884">
        <w:rPr>
          <w:bCs/>
          <w:sz w:val="9"/>
          <w:szCs w:val="9"/>
        </w:rPr>
        <w:tab/>
        <w:t>($10,598)</w:t>
      </w:r>
      <w:r w:rsidRPr="00067884">
        <w:rPr>
          <w:bCs/>
          <w:sz w:val="9"/>
          <w:szCs w:val="9"/>
        </w:rPr>
        <w:tab/>
        <w:t>$17,332</w:t>
      </w:r>
      <w:r w:rsidRPr="00067884">
        <w:rPr>
          <w:bCs/>
          <w:sz w:val="9"/>
          <w:szCs w:val="9"/>
        </w:rPr>
        <w:tab/>
        <w:t>$822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Meggett town</w:t>
      </w:r>
      <w:r w:rsidRPr="00067884">
        <w:rPr>
          <w:bCs/>
          <w:sz w:val="9"/>
          <w:szCs w:val="9"/>
        </w:rPr>
        <w:tab/>
        <w:t>$45,465</w:t>
      </w:r>
      <w:r w:rsidRPr="00067884">
        <w:rPr>
          <w:bCs/>
          <w:sz w:val="9"/>
          <w:szCs w:val="9"/>
        </w:rPr>
        <w:tab/>
        <w:t>$27,721</w:t>
      </w:r>
      <w:r w:rsidRPr="00067884">
        <w:rPr>
          <w:bCs/>
          <w:sz w:val="9"/>
          <w:szCs w:val="9"/>
        </w:rPr>
        <w:tab/>
        <w:t>($17,776)</w:t>
      </w:r>
      <w:r w:rsidRPr="00067884">
        <w:rPr>
          <w:bCs/>
          <w:sz w:val="9"/>
          <w:szCs w:val="9"/>
        </w:rPr>
        <w:tab/>
        <w:t>$29,069</w:t>
      </w:r>
      <w:r w:rsidRPr="00067884">
        <w:rPr>
          <w:bCs/>
          <w:sz w:val="9"/>
          <w:szCs w:val="9"/>
        </w:rPr>
        <w:tab/>
        <w:t>$1,380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Moncks Corner </w:t>
      </w:r>
      <w:r w:rsidRPr="00067884">
        <w:rPr>
          <w:bCs/>
          <w:sz w:val="9"/>
          <w:szCs w:val="9"/>
        </w:rPr>
        <w:tab/>
        <w:t>$292,406</w:t>
      </w:r>
      <w:r w:rsidRPr="00067884">
        <w:rPr>
          <w:bCs/>
          <w:sz w:val="9"/>
          <w:szCs w:val="9"/>
        </w:rPr>
        <w:tab/>
        <w:t>$178,288</w:t>
      </w:r>
      <w:r w:rsidRPr="00067884">
        <w:rPr>
          <w:bCs/>
          <w:sz w:val="9"/>
          <w:szCs w:val="9"/>
        </w:rPr>
        <w:tab/>
        <w:t>($114,307)</w:t>
      </w:r>
      <w:r w:rsidRPr="00067884">
        <w:rPr>
          <w:bCs/>
          <w:sz w:val="9"/>
          <w:szCs w:val="9"/>
        </w:rPr>
        <w:tab/>
        <w:t>$186,957</w:t>
      </w:r>
      <w:r w:rsidRPr="00067884">
        <w:rPr>
          <w:bCs/>
          <w:sz w:val="9"/>
          <w:szCs w:val="9"/>
        </w:rPr>
        <w:tab/>
        <w:t>$8,858</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Monetta town</w:t>
      </w:r>
      <w:r w:rsidRPr="00067884">
        <w:rPr>
          <w:bCs/>
          <w:sz w:val="9"/>
          <w:szCs w:val="9"/>
        </w:rPr>
        <w:tab/>
        <w:t>$8,752</w:t>
      </w:r>
      <w:r w:rsidRPr="00067884">
        <w:rPr>
          <w:bCs/>
          <w:sz w:val="9"/>
          <w:szCs w:val="9"/>
        </w:rPr>
        <w:tab/>
        <w:t>$5,336</w:t>
      </w:r>
      <w:r w:rsidRPr="00067884">
        <w:rPr>
          <w:bCs/>
          <w:sz w:val="9"/>
          <w:szCs w:val="9"/>
        </w:rPr>
        <w:tab/>
        <w:t>($3,425)</w:t>
      </w:r>
      <w:r w:rsidRPr="00067884">
        <w:rPr>
          <w:bCs/>
          <w:sz w:val="9"/>
          <w:szCs w:val="9"/>
        </w:rPr>
        <w:tab/>
        <w:t>$5,596</w:t>
      </w:r>
      <w:r w:rsidRPr="00067884">
        <w:rPr>
          <w:bCs/>
          <w:sz w:val="9"/>
          <w:szCs w:val="9"/>
        </w:rPr>
        <w:tab/>
        <w:t>$269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Mount Croghan</w:t>
      </w:r>
      <w:r w:rsidRPr="00067884">
        <w:rPr>
          <w:bCs/>
          <w:sz w:val="9"/>
          <w:szCs w:val="9"/>
        </w:rPr>
        <w:tab/>
        <w:t>$7,231</w:t>
      </w:r>
      <w:r w:rsidRPr="00067884">
        <w:rPr>
          <w:bCs/>
          <w:sz w:val="9"/>
          <w:szCs w:val="9"/>
        </w:rPr>
        <w:tab/>
        <w:t>$4,409</w:t>
      </w:r>
      <w:r w:rsidRPr="00067884">
        <w:rPr>
          <w:bCs/>
          <w:sz w:val="9"/>
          <w:szCs w:val="9"/>
        </w:rPr>
        <w:tab/>
        <w:t>($2,827)</w:t>
      </w:r>
      <w:r w:rsidRPr="00067884">
        <w:rPr>
          <w:bCs/>
          <w:sz w:val="9"/>
          <w:szCs w:val="9"/>
        </w:rPr>
        <w:tab/>
        <w:t>$4,624</w:t>
      </w:r>
      <w:r w:rsidRPr="00067884">
        <w:rPr>
          <w:bCs/>
          <w:sz w:val="9"/>
          <w:szCs w:val="9"/>
        </w:rPr>
        <w:tab/>
        <w:t>$220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Mount Pleasant</w:t>
      </w:r>
      <w:r w:rsidRPr="00067884">
        <w:rPr>
          <w:bCs/>
          <w:sz w:val="9"/>
          <w:szCs w:val="9"/>
        </w:rPr>
        <w:tab/>
        <w:t>$2,515,877</w:t>
      </w:r>
      <w:r w:rsidRPr="00067884">
        <w:rPr>
          <w:bCs/>
          <w:sz w:val="9"/>
          <w:szCs w:val="9"/>
        </w:rPr>
        <w:tab/>
        <w:t>$1,534,001</w:t>
      </w:r>
      <w:r w:rsidRPr="00067884">
        <w:rPr>
          <w:bCs/>
          <w:sz w:val="9"/>
          <w:szCs w:val="9"/>
        </w:rPr>
        <w:tab/>
        <w:t>($983,492)</w:t>
      </w:r>
      <w:r w:rsidRPr="00067884">
        <w:rPr>
          <w:bCs/>
          <w:sz w:val="9"/>
          <w:szCs w:val="9"/>
        </w:rPr>
        <w:tab/>
        <w:t>$1,608,589</w:t>
      </w:r>
      <w:r w:rsidRPr="00067884">
        <w:rPr>
          <w:bCs/>
          <w:sz w:val="9"/>
          <w:szCs w:val="9"/>
        </w:rPr>
        <w:tab/>
        <w:t>$76,204</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Mullins city</w:t>
      </w:r>
      <w:r w:rsidRPr="00067884">
        <w:rPr>
          <w:bCs/>
          <w:sz w:val="9"/>
          <w:szCs w:val="9"/>
        </w:rPr>
        <w:tab/>
        <w:t>$172,922</w:t>
      </w:r>
      <w:r w:rsidRPr="00067884">
        <w:rPr>
          <w:bCs/>
          <w:sz w:val="9"/>
          <w:szCs w:val="9"/>
        </w:rPr>
        <w:tab/>
        <w:t>$105,435</w:t>
      </w:r>
      <w:r w:rsidRPr="00067884">
        <w:rPr>
          <w:bCs/>
          <w:sz w:val="9"/>
          <w:szCs w:val="9"/>
        </w:rPr>
        <w:tab/>
        <w:t>($67,601)</w:t>
      </w:r>
      <w:r w:rsidRPr="00067884">
        <w:rPr>
          <w:bCs/>
          <w:sz w:val="9"/>
          <w:szCs w:val="9"/>
        </w:rPr>
        <w:tab/>
        <w:t>$110,562</w:t>
      </w:r>
      <w:r w:rsidRPr="00067884">
        <w:rPr>
          <w:bCs/>
          <w:sz w:val="9"/>
          <w:szCs w:val="9"/>
        </w:rPr>
        <w:tab/>
        <w:t>$5,241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Myrtle Beach </w:t>
      </w:r>
      <w:r w:rsidRPr="00067884">
        <w:rPr>
          <w:bCs/>
          <w:sz w:val="9"/>
          <w:szCs w:val="9"/>
        </w:rPr>
        <w:tab/>
        <w:t>$1,005,305</w:t>
      </w:r>
      <w:r w:rsidRPr="00067884">
        <w:rPr>
          <w:bCs/>
          <w:sz w:val="9"/>
          <w:szCs w:val="9"/>
        </w:rPr>
        <w:tab/>
        <w:t>$612,963</w:t>
      </w:r>
      <w:r w:rsidRPr="00067884">
        <w:rPr>
          <w:bCs/>
          <w:sz w:val="9"/>
          <w:szCs w:val="9"/>
        </w:rPr>
        <w:tab/>
        <w:t>($392,990)</w:t>
      </w:r>
      <w:r w:rsidRPr="00067884">
        <w:rPr>
          <w:bCs/>
          <w:sz w:val="9"/>
          <w:szCs w:val="9"/>
        </w:rPr>
        <w:tab/>
        <w:t>$642,767</w:t>
      </w:r>
      <w:r w:rsidRPr="00067884">
        <w:rPr>
          <w:bCs/>
          <w:sz w:val="9"/>
          <w:szCs w:val="9"/>
        </w:rPr>
        <w:tab/>
        <w:t>$30,452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Neeses town</w:t>
      </w:r>
      <w:r w:rsidRPr="00067884">
        <w:rPr>
          <w:bCs/>
          <w:sz w:val="9"/>
          <w:szCs w:val="9"/>
        </w:rPr>
        <w:tab/>
        <w:t>$13,869</w:t>
      </w:r>
      <w:r w:rsidRPr="00067884">
        <w:rPr>
          <w:bCs/>
          <w:sz w:val="9"/>
          <w:szCs w:val="9"/>
        </w:rPr>
        <w:tab/>
        <w:t>$8,457</w:t>
      </w:r>
      <w:r w:rsidRPr="00067884">
        <w:rPr>
          <w:bCs/>
          <w:sz w:val="9"/>
          <w:szCs w:val="9"/>
        </w:rPr>
        <w:tab/>
        <w:t>($5,423)</w:t>
      </w:r>
      <w:r w:rsidRPr="00067884">
        <w:rPr>
          <w:bCs/>
          <w:sz w:val="9"/>
          <w:szCs w:val="9"/>
        </w:rPr>
        <w:tab/>
        <w:t>$8,868</w:t>
      </w:r>
      <w:r w:rsidRPr="00067884">
        <w:rPr>
          <w:bCs/>
          <w:sz w:val="9"/>
          <w:szCs w:val="9"/>
        </w:rPr>
        <w:tab/>
        <w:t>$421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Newberry town</w:t>
      </w:r>
      <w:r w:rsidRPr="00067884">
        <w:rPr>
          <w:bCs/>
          <w:sz w:val="9"/>
          <w:szCs w:val="9"/>
        </w:rPr>
        <w:tab/>
        <w:t>$381,110</w:t>
      </w:r>
      <w:r w:rsidRPr="00067884">
        <w:rPr>
          <w:bCs/>
          <w:sz w:val="9"/>
          <w:szCs w:val="9"/>
        </w:rPr>
        <w:tab/>
        <w:t>$232,374</w:t>
      </w:r>
      <w:r w:rsidRPr="00067884">
        <w:rPr>
          <w:bCs/>
          <w:sz w:val="9"/>
          <w:szCs w:val="9"/>
        </w:rPr>
        <w:tab/>
        <w:t>($148,981)</w:t>
      </w:r>
      <w:r w:rsidRPr="00067884">
        <w:rPr>
          <w:bCs/>
          <w:sz w:val="9"/>
          <w:szCs w:val="9"/>
        </w:rPr>
        <w:tab/>
        <w:t>$243,672</w:t>
      </w:r>
      <w:r w:rsidRPr="00067884">
        <w:rPr>
          <w:bCs/>
          <w:sz w:val="9"/>
          <w:szCs w:val="9"/>
        </w:rPr>
        <w:tab/>
        <w:t>$11,543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New Ellenton </w:t>
      </w:r>
      <w:r w:rsidRPr="00067884">
        <w:rPr>
          <w:bCs/>
          <w:sz w:val="9"/>
          <w:szCs w:val="9"/>
        </w:rPr>
        <w:tab/>
        <w:t>$76,096</w:t>
      </w:r>
      <w:r w:rsidRPr="00067884">
        <w:rPr>
          <w:bCs/>
          <w:sz w:val="9"/>
          <w:szCs w:val="9"/>
        </w:rPr>
        <w:tab/>
        <w:t>$46,398</w:t>
      </w:r>
      <w:r w:rsidRPr="00067884">
        <w:rPr>
          <w:bCs/>
          <w:sz w:val="9"/>
          <w:szCs w:val="9"/>
        </w:rPr>
        <w:tab/>
        <w:t>($29,749)</w:t>
      </w:r>
      <w:r w:rsidRPr="00067884">
        <w:rPr>
          <w:bCs/>
          <w:sz w:val="9"/>
          <w:szCs w:val="9"/>
        </w:rPr>
        <w:tab/>
        <w:t>$48,654</w:t>
      </w:r>
      <w:r w:rsidRPr="00067884">
        <w:rPr>
          <w:bCs/>
          <w:sz w:val="9"/>
          <w:szCs w:val="9"/>
        </w:rPr>
        <w:tab/>
        <w:t>$2,307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Nichols town</w:t>
      </w:r>
      <w:r w:rsidRPr="00067884">
        <w:rPr>
          <w:bCs/>
          <w:sz w:val="9"/>
          <w:szCs w:val="9"/>
        </w:rPr>
        <w:tab/>
        <w:t>$13,647</w:t>
      </w:r>
      <w:r w:rsidRPr="00067884">
        <w:rPr>
          <w:bCs/>
          <w:sz w:val="9"/>
          <w:szCs w:val="9"/>
        </w:rPr>
        <w:tab/>
        <w:t>$8,321</w:t>
      </w:r>
      <w:r w:rsidRPr="00067884">
        <w:rPr>
          <w:bCs/>
          <w:sz w:val="9"/>
          <w:szCs w:val="9"/>
        </w:rPr>
        <w:tab/>
        <w:t>($5,338)</w:t>
      </w:r>
      <w:r w:rsidRPr="00067884">
        <w:rPr>
          <w:bCs/>
          <w:sz w:val="9"/>
          <w:szCs w:val="9"/>
        </w:rPr>
        <w:tab/>
        <w:t>$8,725</w:t>
      </w:r>
      <w:r w:rsidRPr="00067884">
        <w:rPr>
          <w:bCs/>
          <w:sz w:val="9"/>
          <w:szCs w:val="9"/>
        </w:rPr>
        <w:tab/>
        <w:t>$417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Ninety Six</w:t>
      </w:r>
      <w:r w:rsidRPr="00067884">
        <w:rPr>
          <w:bCs/>
          <w:sz w:val="9"/>
          <w:szCs w:val="9"/>
        </w:rPr>
        <w:tab/>
        <w:t>$74,093</w:t>
      </w:r>
      <w:r w:rsidRPr="00067884">
        <w:rPr>
          <w:bCs/>
          <w:sz w:val="9"/>
          <w:szCs w:val="9"/>
        </w:rPr>
        <w:tab/>
        <w:t>$45,177</w:t>
      </w:r>
      <w:r w:rsidRPr="00067884">
        <w:rPr>
          <w:bCs/>
          <w:sz w:val="9"/>
          <w:szCs w:val="9"/>
        </w:rPr>
        <w:tab/>
        <w:t>($28,968)</w:t>
      </w:r>
      <w:r w:rsidRPr="00067884">
        <w:rPr>
          <w:bCs/>
          <w:sz w:val="9"/>
          <w:szCs w:val="9"/>
        </w:rPr>
        <w:tab/>
        <w:t>$47,374</w:t>
      </w:r>
      <w:r w:rsidRPr="00067884">
        <w:rPr>
          <w:bCs/>
          <w:sz w:val="9"/>
          <w:szCs w:val="9"/>
        </w:rPr>
        <w:tab/>
        <w:t>$2,248</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Norris town</w:t>
      </w:r>
      <w:r w:rsidRPr="00067884">
        <w:rPr>
          <w:bCs/>
          <w:sz w:val="9"/>
          <w:szCs w:val="9"/>
        </w:rPr>
        <w:tab/>
        <w:t>$30,149</w:t>
      </w:r>
      <w:r w:rsidRPr="00067884">
        <w:rPr>
          <w:bCs/>
          <w:sz w:val="9"/>
          <w:szCs w:val="9"/>
        </w:rPr>
        <w:tab/>
        <w:t>$18,383</w:t>
      </w:r>
      <w:r w:rsidRPr="00067884">
        <w:rPr>
          <w:bCs/>
          <w:sz w:val="9"/>
          <w:szCs w:val="9"/>
        </w:rPr>
        <w:tab/>
        <w:t>($11,789)</w:t>
      </w:r>
      <w:r w:rsidRPr="00067884">
        <w:rPr>
          <w:bCs/>
          <w:sz w:val="9"/>
          <w:szCs w:val="9"/>
        </w:rPr>
        <w:tab/>
        <w:t>$19,277</w:t>
      </w:r>
      <w:r w:rsidRPr="00067884">
        <w:rPr>
          <w:bCs/>
          <w:sz w:val="9"/>
          <w:szCs w:val="9"/>
        </w:rPr>
        <w:tab/>
        <w:t>$917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North town</w:t>
      </w:r>
      <w:r w:rsidRPr="00067884">
        <w:rPr>
          <w:bCs/>
          <w:sz w:val="9"/>
          <w:szCs w:val="9"/>
        </w:rPr>
        <w:tab/>
        <w:t>$27,961</w:t>
      </w:r>
      <w:r w:rsidRPr="00067884">
        <w:rPr>
          <w:bCs/>
          <w:sz w:val="9"/>
          <w:szCs w:val="9"/>
        </w:rPr>
        <w:tab/>
        <w:t>$17,049</w:t>
      </w:r>
      <w:r w:rsidRPr="00067884">
        <w:rPr>
          <w:bCs/>
          <w:sz w:val="9"/>
          <w:szCs w:val="9"/>
        </w:rPr>
        <w:tab/>
        <w:t>($10,934)</w:t>
      </w:r>
      <w:r w:rsidRPr="00067884">
        <w:rPr>
          <w:bCs/>
          <w:sz w:val="9"/>
          <w:szCs w:val="9"/>
        </w:rPr>
        <w:tab/>
        <w:t>$17,878</w:t>
      </w:r>
      <w:r w:rsidRPr="00067884">
        <w:rPr>
          <w:bCs/>
          <w:sz w:val="9"/>
          <w:szCs w:val="9"/>
        </w:rPr>
        <w:tab/>
        <w:t>$850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North Augusta </w:t>
      </w:r>
      <w:r w:rsidRPr="00067884">
        <w:rPr>
          <w:bCs/>
          <w:sz w:val="9"/>
          <w:szCs w:val="9"/>
        </w:rPr>
        <w:tab/>
        <w:t>$791,665</w:t>
      </w:r>
      <w:r w:rsidRPr="00067884">
        <w:rPr>
          <w:bCs/>
          <w:sz w:val="9"/>
          <w:szCs w:val="9"/>
        </w:rPr>
        <w:tab/>
        <w:t>$482,701</w:t>
      </w:r>
      <w:r w:rsidRPr="00067884">
        <w:rPr>
          <w:bCs/>
          <w:sz w:val="9"/>
          <w:szCs w:val="9"/>
        </w:rPr>
        <w:tab/>
        <w:t>($309,475)</w:t>
      </w:r>
      <w:r w:rsidRPr="00067884">
        <w:rPr>
          <w:bCs/>
          <w:sz w:val="9"/>
          <w:szCs w:val="9"/>
        </w:rPr>
        <w:tab/>
        <w:t>$506,171</w:t>
      </w:r>
      <w:r w:rsidRPr="00067884">
        <w:rPr>
          <w:bCs/>
          <w:sz w:val="9"/>
          <w:szCs w:val="9"/>
        </w:rPr>
        <w:tab/>
        <w:t>$23,981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North Char.</w:t>
      </w:r>
      <w:r w:rsidRPr="00067884">
        <w:rPr>
          <w:bCs/>
          <w:sz w:val="9"/>
          <w:szCs w:val="9"/>
        </w:rPr>
        <w:tab/>
        <w:t>$3,614,596</w:t>
      </w:r>
      <w:r w:rsidRPr="00067884">
        <w:rPr>
          <w:bCs/>
          <w:sz w:val="9"/>
          <w:szCs w:val="9"/>
        </w:rPr>
        <w:tab/>
        <w:t>$2,203,921</w:t>
      </w:r>
      <w:r w:rsidRPr="00067884">
        <w:rPr>
          <w:bCs/>
          <w:sz w:val="9"/>
          <w:szCs w:val="9"/>
        </w:rPr>
        <w:tab/>
        <w:t>($1,412,995)</w:t>
      </w:r>
      <w:r w:rsidRPr="00067884">
        <w:rPr>
          <w:bCs/>
          <w:sz w:val="9"/>
          <w:szCs w:val="9"/>
        </w:rPr>
        <w:tab/>
        <w:t>$2,311,082</w:t>
      </w:r>
      <w:r w:rsidRPr="00067884">
        <w:rPr>
          <w:bCs/>
          <w:sz w:val="9"/>
          <w:szCs w:val="9"/>
        </w:rPr>
        <w:tab/>
        <w:t>$109,482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North Myrtle </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\Beach</w:t>
      </w:r>
      <w:r w:rsidRPr="00067884">
        <w:rPr>
          <w:bCs/>
          <w:sz w:val="9"/>
          <w:szCs w:val="9"/>
        </w:rPr>
        <w:tab/>
        <w:t>$509,976</w:t>
      </w:r>
      <w:r w:rsidRPr="00067884">
        <w:rPr>
          <w:bCs/>
          <w:sz w:val="9"/>
          <w:szCs w:val="9"/>
        </w:rPr>
        <w:tab/>
        <w:t>$310,947</w:t>
      </w:r>
      <w:r w:rsidRPr="00067884">
        <w:rPr>
          <w:bCs/>
          <w:sz w:val="9"/>
          <w:szCs w:val="9"/>
        </w:rPr>
        <w:tab/>
        <w:t>($199,359)</w:t>
      </w:r>
      <w:r w:rsidRPr="00067884">
        <w:rPr>
          <w:bCs/>
          <w:sz w:val="9"/>
          <w:szCs w:val="9"/>
        </w:rPr>
        <w:tab/>
        <w:t>$326,066</w:t>
      </w:r>
      <w:r w:rsidRPr="00067884">
        <w:rPr>
          <w:bCs/>
          <w:sz w:val="9"/>
          <w:szCs w:val="9"/>
        </w:rPr>
        <w:tab/>
        <w:t>$15,449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Norway town</w:t>
      </w:r>
      <w:r w:rsidRPr="00067884">
        <w:rPr>
          <w:bCs/>
          <w:sz w:val="9"/>
          <w:szCs w:val="9"/>
        </w:rPr>
        <w:tab/>
        <w:t>$12,497</w:t>
      </w:r>
      <w:r w:rsidRPr="00067884">
        <w:rPr>
          <w:bCs/>
          <w:sz w:val="9"/>
          <w:szCs w:val="9"/>
        </w:rPr>
        <w:tab/>
        <w:t>$7,620</w:t>
      </w:r>
      <w:r w:rsidRPr="00067884">
        <w:rPr>
          <w:bCs/>
          <w:sz w:val="9"/>
          <w:szCs w:val="9"/>
        </w:rPr>
        <w:tab/>
        <w:t>($4,888)</w:t>
      </w:r>
      <w:r w:rsidRPr="00067884">
        <w:rPr>
          <w:bCs/>
          <w:sz w:val="9"/>
          <w:szCs w:val="9"/>
        </w:rPr>
        <w:tab/>
        <w:t>$7,990</w:t>
      </w:r>
      <w:r w:rsidRPr="00067884">
        <w:rPr>
          <w:bCs/>
          <w:sz w:val="9"/>
          <w:szCs w:val="9"/>
        </w:rPr>
        <w:tab/>
        <w:t>$381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lastRenderedPageBreak/>
        <w:t>Olanta town</w:t>
      </w:r>
      <w:r w:rsidRPr="00067884">
        <w:rPr>
          <w:bCs/>
          <w:sz w:val="9"/>
          <w:szCs w:val="9"/>
        </w:rPr>
        <w:tab/>
        <w:t>$20,878</w:t>
      </w:r>
      <w:r w:rsidRPr="00067884">
        <w:rPr>
          <w:bCs/>
          <w:sz w:val="9"/>
          <w:szCs w:val="9"/>
        </w:rPr>
        <w:tab/>
        <w:t>$12,730</w:t>
      </w:r>
      <w:r w:rsidRPr="00067884">
        <w:rPr>
          <w:bCs/>
          <w:sz w:val="9"/>
          <w:szCs w:val="9"/>
        </w:rPr>
        <w:tab/>
        <w:t>($8,162)</w:t>
      </w:r>
      <w:r w:rsidRPr="00067884">
        <w:rPr>
          <w:bCs/>
          <w:sz w:val="9"/>
          <w:szCs w:val="9"/>
        </w:rPr>
        <w:tab/>
        <w:t>$13,349</w:t>
      </w:r>
      <w:r w:rsidRPr="00067884">
        <w:rPr>
          <w:bCs/>
          <w:sz w:val="9"/>
          <w:szCs w:val="9"/>
        </w:rPr>
        <w:tab/>
        <w:t>$632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Olar town</w:t>
      </w:r>
      <w:r w:rsidRPr="00067884">
        <w:rPr>
          <w:bCs/>
          <w:sz w:val="9"/>
          <w:szCs w:val="9"/>
        </w:rPr>
        <w:tab/>
        <w:t>$9,531</w:t>
      </w:r>
      <w:r w:rsidRPr="00067884">
        <w:rPr>
          <w:bCs/>
          <w:sz w:val="9"/>
          <w:szCs w:val="9"/>
        </w:rPr>
        <w:tab/>
        <w:t>$5,811</w:t>
      </w:r>
      <w:r w:rsidRPr="00067884">
        <w:rPr>
          <w:bCs/>
          <w:sz w:val="9"/>
          <w:szCs w:val="9"/>
        </w:rPr>
        <w:tab/>
        <w:t>($3,727)</w:t>
      </w:r>
      <w:r w:rsidRPr="00067884">
        <w:rPr>
          <w:bCs/>
          <w:sz w:val="9"/>
          <w:szCs w:val="9"/>
        </w:rPr>
        <w:tab/>
        <w:t>$6,094</w:t>
      </w:r>
      <w:r w:rsidRPr="00067884">
        <w:rPr>
          <w:bCs/>
          <w:sz w:val="9"/>
          <w:szCs w:val="9"/>
        </w:rPr>
        <w:tab/>
        <w:t>$290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Orangeburg city</w:t>
      </w:r>
      <w:r w:rsidRPr="00067884">
        <w:rPr>
          <w:bCs/>
          <w:sz w:val="9"/>
          <w:szCs w:val="9"/>
        </w:rPr>
        <w:tab/>
        <w:t>$517,838</w:t>
      </w:r>
      <w:r w:rsidRPr="00067884">
        <w:rPr>
          <w:bCs/>
          <w:sz w:val="9"/>
          <w:szCs w:val="9"/>
        </w:rPr>
        <w:tab/>
        <w:t>$315,741</w:t>
      </w:r>
      <w:r w:rsidRPr="00067884">
        <w:rPr>
          <w:bCs/>
          <w:sz w:val="9"/>
          <w:szCs w:val="9"/>
        </w:rPr>
        <w:tab/>
        <w:t>($202,430)</w:t>
      </w:r>
      <w:r w:rsidRPr="00067884">
        <w:rPr>
          <w:bCs/>
          <w:sz w:val="9"/>
          <w:szCs w:val="9"/>
        </w:rPr>
        <w:tab/>
        <w:t>$331,093</w:t>
      </w:r>
      <w:r w:rsidRPr="00067884">
        <w:rPr>
          <w:bCs/>
          <w:sz w:val="9"/>
          <w:szCs w:val="9"/>
        </w:rPr>
        <w:tab/>
        <w:t>$15,685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Pacolet town</w:t>
      </w:r>
      <w:r w:rsidRPr="00067884">
        <w:rPr>
          <w:bCs/>
          <w:sz w:val="9"/>
          <w:szCs w:val="9"/>
        </w:rPr>
        <w:tab/>
        <w:t>$82,882</w:t>
      </w:r>
      <w:r w:rsidRPr="00067884">
        <w:rPr>
          <w:bCs/>
          <w:sz w:val="9"/>
          <w:szCs w:val="9"/>
        </w:rPr>
        <w:tab/>
        <w:t>$50,536</w:t>
      </w:r>
      <w:r w:rsidRPr="00067884">
        <w:rPr>
          <w:bCs/>
          <w:sz w:val="9"/>
          <w:szCs w:val="9"/>
        </w:rPr>
        <w:tab/>
        <w:t>($32,403)</w:t>
      </w:r>
      <w:r w:rsidRPr="00067884">
        <w:rPr>
          <w:bCs/>
          <w:sz w:val="9"/>
          <w:szCs w:val="9"/>
        </w:rPr>
        <w:tab/>
        <w:t>$52,993</w:t>
      </w:r>
      <w:r w:rsidRPr="00067884">
        <w:rPr>
          <w:bCs/>
          <w:sz w:val="9"/>
          <w:szCs w:val="9"/>
        </w:rPr>
        <w:tab/>
        <w:t>$2,514</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Pageland town</w:t>
      </w:r>
      <w:r w:rsidRPr="00067884">
        <w:rPr>
          <w:bCs/>
          <w:sz w:val="9"/>
          <w:szCs w:val="9"/>
        </w:rPr>
        <w:tab/>
        <w:t>$102,351</w:t>
      </w:r>
      <w:r w:rsidRPr="00067884">
        <w:rPr>
          <w:bCs/>
          <w:sz w:val="9"/>
          <w:szCs w:val="9"/>
        </w:rPr>
        <w:tab/>
        <w:t>$62,406</w:t>
      </w:r>
      <w:r w:rsidRPr="00067884">
        <w:rPr>
          <w:bCs/>
          <w:sz w:val="9"/>
          <w:szCs w:val="9"/>
        </w:rPr>
        <w:tab/>
        <w:t>($40,012)</w:t>
      </w:r>
      <w:r w:rsidRPr="00067884">
        <w:rPr>
          <w:bCs/>
          <w:sz w:val="9"/>
          <w:szCs w:val="9"/>
        </w:rPr>
        <w:tab/>
        <w:t>$65,441</w:t>
      </w:r>
      <w:r w:rsidRPr="00067884">
        <w:rPr>
          <w:bCs/>
          <w:sz w:val="9"/>
          <w:szCs w:val="9"/>
        </w:rPr>
        <w:tab/>
        <w:t>$3,102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Pamplico town</w:t>
      </w:r>
      <w:r w:rsidRPr="00067884">
        <w:rPr>
          <w:bCs/>
          <w:sz w:val="9"/>
          <w:szCs w:val="9"/>
        </w:rPr>
        <w:tab/>
        <w:t>$45,465</w:t>
      </w:r>
      <w:r w:rsidRPr="00067884">
        <w:rPr>
          <w:bCs/>
          <w:sz w:val="9"/>
          <w:szCs w:val="9"/>
        </w:rPr>
        <w:tab/>
        <w:t>$27,721</w:t>
      </w:r>
      <w:r w:rsidRPr="00067884">
        <w:rPr>
          <w:bCs/>
          <w:sz w:val="9"/>
          <w:szCs w:val="9"/>
        </w:rPr>
        <w:tab/>
        <w:t>($17,776)</w:t>
      </w:r>
      <w:r w:rsidRPr="00067884">
        <w:rPr>
          <w:bCs/>
          <w:sz w:val="9"/>
          <w:szCs w:val="9"/>
        </w:rPr>
        <w:tab/>
        <w:t>$29,069</w:t>
      </w:r>
      <w:r w:rsidRPr="00067884">
        <w:rPr>
          <w:bCs/>
          <w:sz w:val="9"/>
          <w:szCs w:val="9"/>
        </w:rPr>
        <w:tab/>
        <w:t>$1,380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Parksville town</w:t>
      </w:r>
      <w:r w:rsidRPr="00067884">
        <w:rPr>
          <w:bCs/>
          <w:sz w:val="9"/>
          <w:szCs w:val="9"/>
        </w:rPr>
        <w:tab/>
        <w:t>$4,339</w:t>
      </w:r>
      <w:r w:rsidRPr="00067884">
        <w:rPr>
          <w:bCs/>
          <w:sz w:val="9"/>
          <w:szCs w:val="9"/>
        </w:rPr>
        <w:tab/>
        <w:t>$2,645</w:t>
      </w:r>
      <w:r w:rsidRPr="00067884">
        <w:rPr>
          <w:bCs/>
          <w:sz w:val="9"/>
          <w:szCs w:val="9"/>
        </w:rPr>
        <w:tab/>
        <w:t>($1,699)</w:t>
      </w:r>
      <w:r w:rsidRPr="00067884">
        <w:rPr>
          <w:bCs/>
          <w:sz w:val="9"/>
          <w:szCs w:val="9"/>
        </w:rPr>
        <w:tab/>
        <w:t>$2,774</w:t>
      </w:r>
      <w:r w:rsidRPr="00067884">
        <w:rPr>
          <w:bCs/>
          <w:sz w:val="9"/>
          <w:szCs w:val="9"/>
        </w:rPr>
        <w:tab/>
        <w:t>$135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Patrick town</w:t>
      </w:r>
      <w:r w:rsidRPr="00067884">
        <w:rPr>
          <w:bCs/>
          <w:sz w:val="9"/>
          <w:szCs w:val="9"/>
        </w:rPr>
        <w:tab/>
        <w:t>$13,016</w:t>
      </w:r>
      <w:r w:rsidRPr="00067884">
        <w:rPr>
          <w:bCs/>
          <w:sz w:val="9"/>
          <w:szCs w:val="9"/>
        </w:rPr>
        <w:tab/>
        <w:t>$7,936</w:t>
      </w:r>
      <w:r w:rsidRPr="00067884">
        <w:rPr>
          <w:bCs/>
          <w:sz w:val="9"/>
          <w:szCs w:val="9"/>
        </w:rPr>
        <w:tab/>
        <w:t>($5,091)</w:t>
      </w:r>
      <w:r w:rsidRPr="00067884">
        <w:rPr>
          <w:bCs/>
          <w:sz w:val="9"/>
          <w:szCs w:val="9"/>
        </w:rPr>
        <w:tab/>
        <w:t>$8,322</w:t>
      </w:r>
      <w:r w:rsidRPr="00067884">
        <w:rPr>
          <w:bCs/>
          <w:sz w:val="9"/>
          <w:szCs w:val="9"/>
        </w:rPr>
        <w:tab/>
        <w:t>$397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Pawleys Island town</w:t>
      </w:r>
      <w:r w:rsidRPr="00067884">
        <w:rPr>
          <w:bCs/>
          <w:sz w:val="9"/>
          <w:szCs w:val="9"/>
        </w:rPr>
        <w:tab/>
        <w:t>$3,820</w:t>
      </w:r>
      <w:r w:rsidRPr="00067884">
        <w:rPr>
          <w:bCs/>
          <w:sz w:val="9"/>
          <w:szCs w:val="9"/>
        </w:rPr>
        <w:tab/>
        <w:t>$2,329</w:t>
      </w:r>
      <w:r w:rsidRPr="00067884">
        <w:rPr>
          <w:bCs/>
          <w:sz w:val="9"/>
          <w:szCs w:val="9"/>
        </w:rPr>
        <w:tab/>
        <w:t>($1,497)</w:t>
      </w:r>
      <w:r w:rsidRPr="00067884">
        <w:rPr>
          <w:bCs/>
          <w:sz w:val="9"/>
          <w:szCs w:val="9"/>
        </w:rPr>
        <w:tab/>
        <w:t>$2,442</w:t>
      </w:r>
      <w:r w:rsidRPr="00067884">
        <w:rPr>
          <w:bCs/>
          <w:sz w:val="9"/>
          <w:szCs w:val="9"/>
        </w:rPr>
        <w:tab/>
        <w:t>$119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Paxville town</w:t>
      </w:r>
      <w:r w:rsidRPr="00067884">
        <w:rPr>
          <w:bCs/>
          <w:sz w:val="9"/>
          <w:szCs w:val="9"/>
        </w:rPr>
        <w:tab/>
        <w:t>$6,861</w:t>
      </w:r>
      <w:r w:rsidRPr="00067884">
        <w:rPr>
          <w:bCs/>
          <w:sz w:val="9"/>
          <w:szCs w:val="9"/>
        </w:rPr>
        <w:tab/>
        <w:t>$4,183</w:t>
      </w:r>
      <w:r w:rsidRPr="00067884">
        <w:rPr>
          <w:bCs/>
          <w:sz w:val="9"/>
          <w:szCs w:val="9"/>
        </w:rPr>
        <w:tab/>
        <w:t>($2,684)</w:t>
      </w:r>
      <w:r w:rsidRPr="00067884">
        <w:rPr>
          <w:bCs/>
          <w:sz w:val="9"/>
          <w:szCs w:val="9"/>
        </w:rPr>
        <w:tab/>
        <w:t>$4,386</w:t>
      </w:r>
      <w:r w:rsidRPr="00067884">
        <w:rPr>
          <w:bCs/>
          <w:sz w:val="9"/>
          <w:szCs w:val="9"/>
        </w:rPr>
        <w:tab/>
        <w:t>$210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Peak town</w:t>
      </w:r>
      <w:r w:rsidRPr="00067884">
        <w:rPr>
          <w:bCs/>
          <w:sz w:val="9"/>
          <w:szCs w:val="9"/>
        </w:rPr>
        <w:tab/>
        <w:t>$2,373</w:t>
      </w:r>
      <w:r w:rsidRPr="00067884">
        <w:rPr>
          <w:bCs/>
          <w:sz w:val="9"/>
          <w:szCs w:val="9"/>
        </w:rPr>
        <w:tab/>
        <w:t>$1,447</w:t>
      </w:r>
      <w:r w:rsidRPr="00067884">
        <w:rPr>
          <w:bCs/>
          <w:sz w:val="9"/>
          <w:szCs w:val="9"/>
        </w:rPr>
        <w:tab/>
        <w:t>($929)</w:t>
      </w:r>
      <w:r w:rsidRPr="00067884">
        <w:rPr>
          <w:bCs/>
          <w:sz w:val="9"/>
          <w:szCs w:val="9"/>
        </w:rPr>
        <w:tab/>
        <w:t>$1,517</w:t>
      </w:r>
      <w:r w:rsidRPr="00067884">
        <w:rPr>
          <w:bCs/>
          <w:sz w:val="9"/>
          <w:szCs w:val="9"/>
        </w:rPr>
        <w:tab/>
        <w:t>$73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Pelion town</w:t>
      </w:r>
      <w:r w:rsidRPr="00067884">
        <w:rPr>
          <w:bCs/>
          <w:sz w:val="9"/>
          <w:szCs w:val="9"/>
        </w:rPr>
        <w:tab/>
        <w:t>$24,994</w:t>
      </w:r>
      <w:r w:rsidRPr="00067884">
        <w:rPr>
          <w:bCs/>
          <w:sz w:val="9"/>
          <w:szCs w:val="9"/>
        </w:rPr>
        <w:tab/>
        <w:t>$15,240</w:t>
      </w:r>
      <w:r w:rsidRPr="00067884">
        <w:rPr>
          <w:bCs/>
          <w:sz w:val="9"/>
          <w:szCs w:val="9"/>
        </w:rPr>
        <w:tab/>
        <w:t>($9,773)</w:t>
      </w:r>
      <w:r w:rsidRPr="00067884">
        <w:rPr>
          <w:bCs/>
          <w:sz w:val="9"/>
          <w:szCs w:val="9"/>
        </w:rPr>
        <w:tab/>
        <w:t>$15,981</w:t>
      </w:r>
      <w:r w:rsidRPr="00067884">
        <w:rPr>
          <w:bCs/>
          <w:sz w:val="9"/>
          <w:szCs w:val="9"/>
        </w:rPr>
        <w:tab/>
        <w:t>$759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Pelzer town</w:t>
      </w:r>
      <w:r w:rsidRPr="00067884">
        <w:rPr>
          <w:bCs/>
          <w:sz w:val="9"/>
          <w:szCs w:val="9"/>
        </w:rPr>
        <w:tab/>
        <w:t>$3,300</w:t>
      </w:r>
      <w:r w:rsidRPr="00067884">
        <w:rPr>
          <w:bCs/>
          <w:sz w:val="9"/>
          <w:szCs w:val="9"/>
        </w:rPr>
        <w:tab/>
        <w:t>$2,012</w:t>
      </w:r>
      <w:r w:rsidRPr="00067884">
        <w:rPr>
          <w:bCs/>
          <w:sz w:val="9"/>
          <w:szCs w:val="9"/>
        </w:rPr>
        <w:tab/>
        <w:t>($1,290)</w:t>
      </w:r>
      <w:r w:rsidRPr="00067884">
        <w:rPr>
          <w:bCs/>
          <w:sz w:val="9"/>
          <w:szCs w:val="9"/>
        </w:rPr>
        <w:tab/>
        <w:t>$2,110</w:t>
      </w:r>
      <w:r w:rsidRPr="00067884">
        <w:rPr>
          <w:bCs/>
          <w:sz w:val="9"/>
          <w:szCs w:val="9"/>
        </w:rPr>
        <w:tab/>
        <w:t>$100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Pendleton town</w:t>
      </w:r>
      <w:r w:rsidRPr="00067884">
        <w:rPr>
          <w:bCs/>
          <w:sz w:val="9"/>
          <w:szCs w:val="9"/>
        </w:rPr>
        <w:tab/>
        <w:t>$109,916</w:t>
      </w:r>
      <w:r w:rsidRPr="00067884">
        <w:rPr>
          <w:bCs/>
          <w:sz w:val="9"/>
          <w:szCs w:val="9"/>
        </w:rPr>
        <w:tab/>
        <w:t>$67,019</w:t>
      </w:r>
      <w:r w:rsidRPr="00067884">
        <w:rPr>
          <w:bCs/>
          <w:sz w:val="9"/>
          <w:szCs w:val="9"/>
        </w:rPr>
        <w:tab/>
        <w:t>($42,968)</w:t>
      </w:r>
      <w:r w:rsidRPr="00067884">
        <w:rPr>
          <w:bCs/>
          <w:sz w:val="9"/>
          <w:szCs w:val="9"/>
        </w:rPr>
        <w:tab/>
        <w:t>$70,278</w:t>
      </w:r>
      <w:r w:rsidRPr="00067884">
        <w:rPr>
          <w:bCs/>
          <w:sz w:val="9"/>
          <w:szCs w:val="9"/>
        </w:rPr>
        <w:tab/>
        <w:t>$3,330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Perry town</w:t>
      </w:r>
      <w:r w:rsidRPr="00067884">
        <w:rPr>
          <w:bCs/>
          <w:sz w:val="9"/>
          <w:szCs w:val="9"/>
        </w:rPr>
        <w:tab/>
        <w:t>$8,641</w:t>
      </w:r>
      <w:r w:rsidRPr="00067884">
        <w:rPr>
          <w:bCs/>
          <w:sz w:val="9"/>
          <w:szCs w:val="9"/>
        </w:rPr>
        <w:tab/>
        <w:t>$5,268</w:t>
      </w:r>
      <w:r w:rsidRPr="00067884">
        <w:rPr>
          <w:bCs/>
          <w:sz w:val="9"/>
          <w:szCs w:val="9"/>
        </w:rPr>
        <w:tab/>
        <w:t>($3,380)</w:t>
      </w:r>
      <w:r w:rsidRPr="00067884">
        <w:rPr>
          <w:bCs/>
          <w:sz w:val="9"/>
          <w:szCs w:val="9"/>
        </w:rPr>
        <w:tab/>
        <w:t>$5,525</w:t>
      </w:r>
      <w:r w:rsidRPr="00067884">
        <w:rPr>
          <w:bCs/>
          <w:sz w:val="9"/>
          <w:szCs w:val="9"/>
        </w:rPr>
        <w:tab/>
        <w:t>$264</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Pickens town</w:t>
      </w:r>
      <w:r w:rsidRPr="00067884">
        <w:rPr>
          <w:bCs/>
          <w:sz w:val="9"/>
          <w:szCs w:val="9"/>
        </w:rPr>
        <w:tab/>
        <w:t>$115,924</w:t>
      </w:r>
      <w:r w:rsidRPr="00067884">
        <w:rPr>
          <w:bCs/>
          <w:sz w:val="9"/>
          <w:szCs w:val="9"/>
        </w:rPr>
        <w:tab/>
        <w:t>$70,682</w:t>
      </w:r>
      <w:r w:rsidRPr="00067884">
        <w:rPr>
          <w:bCs/>
          <w:sz w:val="9"/>
          <w:szCs w:val="9"/>
        </w:rPr>
        <w:tab/>
        <w:t>($45,317)</w:t>
      </w:r>
      <w:r w:rsidRPr="00067884">
        <w:rPr>
          <w:bCs/>
          <w:sz w:val="9"/>
          <w:szCs w:val="9"/>
        </w:rPr>
        <w:tab/>
        <w:t>$74,119</w:t>
      </w:r>
      <w:r w:rsidRPr="00067884">
        <w:rPr>
          <w:bCs/>
          <w:sz w:val="9"/>
          <w:szCs w:val="9"/>
        </w:rPr>
        <w:tab/>
        <w:t>$3,512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Pine Ridge town</w:t>
      </w:r>
      <w:r w:rsidRPr="00067884">
        <w:rPr>
          <w:bCs/>
          <w:sz w:val="9"/>
          <w:szCs w:val="9"/>
        </w:rPr>
        <w:tab/>
        <w:t>$76,541</w:t>
      </w:r>
      <w:r w:rsidRPr="00067884">
        <w:rPr>
          <w:bCs/>
          <w:sz w:val="9"/>
          <w:szCs w:val="9"/>
        </w:rPr>
        <w:tab/>
        <w:t>$46,669</w:t>
      </w:r>
      <w:r w:rsidRPr="00067884">
        <w:rPr>
          <w:bCs/>
          <w:sz w:val="9"/>
          <w:szCs w:val="9"/>
        </w:rPr>
        <w:tab/>
        <w:t>($29,922)</w:t>
      </w:r>
      <w:r w:rsidRPr="00067884">
        <w:rPr>
          <w:bCs/>
          <w:sz w:val="9"/>
          <w:szCs w:val="9"/>
        </w:rPr>
        <w:tab/>
        <w:t>$48,938</w:t>
      </w:r>
      <w:r w:rsidRPr="00067884">
        <w:rPr>
          <w:bCs/>
          <w:sz w:val="9"/>
          <w:szCs w:val="9"/>
        </w:rPr>
        <w:tab/>
        <w:t>$2,320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Pinewood town</w:t>
      </w:r>
      <w:r w:rsidRPr="00067884">
        <w:rPr>
          <w:bCs/>
          <w:sz w:val="9"/>
          <w:szCs w:val="9"/>
        </w:rPr>
        <w:tab/>
        <w:t>$19,951</w:t>
      </w:r>
      <w:r w:rsidRPr="00067884">
        <w:rPr>
          <w:bCs/>
          <w:sz w:val="9"/>
          <w:szCs w:val="9"/>
        </w:rPr>
        <w:tab/>
        <w:t>$12,165</w:t>
      </w:r>
      <w:r w:rsidRPr="00067884">
        <w:rPr>
          <w:bCs/>
          <w:sz w:val="9"/>
          <w:szCs w:val="9"/>
        </w:rPr>
        <w:tab/>
        <w:t>($7,800)</w:t>
      </w:r>
      <w:r w:rsidRPr="00067884">
        <w:rPr>
          <w:bCs/>
          <w:sz w:val="9"/>
          <w:szCs w:val="9"/>
        </w:rPr>
        <w:tab/>
        <w:t>$12,756</w:t>
      </w:r>
      <w:r w:rsidRPr="00067884">
        <w:rPr>
          <w:bCs/>
          <w:sz w:val="9"/>
          <w:szCs w:val="9"/>
        </w:rPr>
        <w:tab/>
        <w:t>$606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Plum Branch t</w:t>
      </w:r>
      <w:r w:rsidRPr="00067884">
        <w:rPr>
          <w:bCs/>
          <w:sz w:val="9"/>
          <w:szCs w:val="9"/>
        </w:rPr>
        <w:tab/>
        <w:t>$3,041</w:t>
      </w:r>
      <w:r w:rsidRPr="00067884">
        <w:rPr>
          <w:bCs/>
          <w:sz w:val="9"/>
          <w:szCs w:val="9"/>
        </w:rPr>
        <w:tab/>
        <w:t>$1,854</w:t>
      </w:r>
      <w:r w:rsidRPr="00067884">
        <w:rPr>
          <w:bCs/>
          <w:sz w:val="9"/>
          <w:szCs w:val="9"/>
        </w:rPr>
        <w:tab/>
        <w:t>($1,191)</w:t>
      </w:r>
      <w:r w:rsidRPr="00067884">
        <w:rPr>
          <w:bCs/>
          <w:sz w:val="9"/>
          <w:szCs w:val="9"/>
        </w:rPr>
        <w:tab/>
        <w:t>$1,944</w:t>
      </w:r>
      <w:r w:rsidRPr="00067884">
        <w:rPr>
          <w:bCs/>
          <w:sz w:val="9"/>
          <w:szCs w:val="9"/>
        </w:rPr>
        <w:tab/>
        <w:t>$94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Pomaria town</w:t>
      </w:r>
      <w:r w:rsidRPr="00067884">
        <w:rPr>
          <w:bCs/>
          <w:sz w:val="9"/>
          <w:szCs w:val="9"/>
        </w:rPr>
        <w:tab/>
        <w:t>$6,638</w:t>
      </w:r>
      <w:r w:rsidRPr="00067884">
        <w:rPr>
          <w:bCs/>
          <w:sz w:val="9"/>
          <w:szCs w:val="9"/>
        </w:rPr>
        <w:tab/>
        <w:t>$4,047</w:t>
      </w:r>
      <w:r w:rsidRPr="00067884">
        <w:rPr>
          <w:bCs/>
          <w:sz w:val="9"/>
          <w:szCs w:val="9"/>
        </w:rPr>
        <w:tab/>
        <w:t>($2,595)</w:t>
      </w:r>
      <w:r w:rsidRPr="00067884">
        <w:rPr>
          <w:bCs/>
          <w:sz w:val="9"/>
          <w:szCs w:val="9"/>
        </w:rPr>
        <w:tab/>
        <w:t>$4,244</w:t>
      </w:r>
      <w:r w:rsidRPr="00067884">
        <w:rPr>
          <w:bCs/>
          <w:sz w:val="9"/>
          <w:szCs w:val="9"/>
        </w:rPr>
        <w:tab/>
        <w:t>$201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Port Royal town</w:t>
      </w:r>
      <w:r w:rsidRPr="00067884">
        <w:rPr>
          <w:bCs/>
          <w:sz w:val="9"/>
          <w:szCs w:val="9"/>
        </w:rPr>
        <w:tab/>
        <w:t>$395,981</w:t>
      </w:r>
      <w:r w:rsidRPr="00067884">
        <w:rPr>
          <w:bCs/>
          <w:sz w:val="9"/>
          <w:szCs w:val="9"/>
        </w:rPr>
        <w:tab/>
        <w:t>$241,441</w:t>
      </w:r>
      <w:r w:rsidRPr="00067884">
        <w:rPr>
          <w:bCs/>
          <w:sz w:val="9"/>
          <w:szCs w:val="9"/>
        </w:rPr>
        <w:tab/>
        <w:t>($154,795)</w:t>
      </w:r>
      <w:r w:rsidRPr="00067884">
        <w:rPr>
          <w:bCs/>
          <w:sz w:val="9"/>
          <w:szCs w:val="9"/>
        </w:rPr>
        <w:tab/>
        <w:t>$253,180</w:t>
      </w:r>
      <w:r w:rsidRPr="00067884">
        <w:rPr>
          <w:bCs/>
          <w:sz w:val="9"/>
          <w:szCs w:val="9"/>
        </w:rPr>
        <w:tab/>
        <w:t>$11,994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Prosperity town</w:t>
      </w:r>
      <w:r w:rsidRPr="00067884">
        <w:rPr>
          <w:bCs/>
          <w:sz w:val="9"/>
          <w:szCs w:val="9"/>
        </w:rPr>
        <w:tab/>
        <w:t>$43,759</w:t>
      </w:r>
      <w:r w:rsidRPr="00067884">
        <w:rPr>
          <w:bCs/>
          <w:sz w:val="9"/>
          <w:szCs w:val="9"/>
        </w:rPr>
        <w:tab/>
        <w:t>$26,681</w:t>
      </w:r>
      <w:r w:rsidRPr="00067884">
        <w:rPr>
          <w:bCs/>
          <w:sz w:val="9"/>
          <w:szCs w:val="9"/>
        </w:rPr>
        <w:tab/>
        <w:t>($17,109)</w:t>
      </w:r>
      <w:r w:rsidRPr="00067884">
        <w:rPr>
          <w:bCs/>
          <w:sz w:val="9"/>
          <w:szCs w:val="9"/>
        </w:rPr>
        <w:tab/>
        <w:t>$27,978</w:t>
      </w:r>
      <w:r w:rsidRPr="00067884">
        <w:rPr>
          <w:bCs/>
          <w:sz w:val="9"/>
          <w:szCs w:val="9"/>
        </w:rPr>
        <w:tab/>
        <w:t>$1,328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Quinby town</w:t>
      </w:r>
      <w:r w:rsidRPr="00067884">
        <w:rPr>
          <w:bCs/>
          <w:sz w:val="9"/>
          <w:szCs w:val="9"/>
        </w:rPr>
        <w:tab/>
        <w:t>$34,562</w:t>
      </w:r>
      <w:r w:rsidRPr="00067884">
        <w:rPr>
          <w:bCs/>
          <w:sz w:val="9"/>
          <w:szCs w:val="9"/>
        </w:rPr>
        <w:tab/>
        <w:t>$21,073</w:t>
      </w:r>
      <w:r w:rsidRPr="00067884">
        <w:rPr>
          <w:bCs/>
          <w:sz w:val="9"/>
          <w:szCs w:val="9"/>
        </w:rPr>
        <w:tab/>
        <w:t>($13,514)</w:t>
      </w:r>
      <w:r w:rsidRPr="00067884">
        <w:rPr>
          <w:bCs/>
          <w:sz w:val="9"/>
          <w:szCs w:val="9"/>
        </w:rPr>
        <w:tab/>
        <w:t>$22,098</w:t>
      </w:r>
      <w:r w:rsidRPr="00067884">
        <w:rPr>
          <w:bCs/>
          <w:sz w:val="9"/>
          <w:szCs w:val="9"/>
        </w:rPr>
        <w:tab/>
        <w:t>$1,050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Ravenel town</w:t>
      </w:r>
      <w:r w:rsidRPr="00067884">
        <w:rPr>
          <w:bCs/>
          <w:sz w:val="9"/>
          <w:szCs w:val="9"/>
        </w:rPr>
        <w:tab/>
        <w:t>$91,412</w:t>
      </w:r>
      <w:r w:rsidRPr="00067884">
        <w:rPr>
          <w:bCs/>
          <w:sz w:val="9"/>
          <w:szCs w:val="9"/>
        </w:rPr>
        <w:tab/>
        <w:t>$55,736</w:t>
      </w:r>
      <w:r w:rsidRPr="00067884">
        <w:rPr>
          <w:bCs/>
          <w:sz w:val="9"/>
          <w:szCs w:val="9"/>
        </w:rPr>
        <w:tab/>
        <w:t>($35,736)</w:t>
      </w:r>
      <w:r w:rsidRPr="00067884">
        <w:rPr>
          <w:bCs/>
          <w:sz w:val="9"/>
          <w:szCs w:val="9"/>
        </w:rPr>
        <w:tab/>
        <w:t>$58,446</w:t>
      </w:r>
      <w:r w:rsidRPr="00067884">
        <w:rPr>
          <w:bCs/>
          <w:sz w:val="9"/>
          <w:szCs w:val="9"/>
        </w:rPr>
        <w:tab/>
        <w:t>$2,770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Reevesville town</w:t>
      </w:r>
      <w:r w:rsidRPr="00067884">
        <w:rPr>
          <w:bCs/>
          <w:sz w:val="9"/>
          <w:szCs w:val="9"/>
        </w:rPr>
        <w:tab/>
        <w:t>$7,268</w:t>
      </w:r>
      <w:r w:rsidRPr="00067884">
        <w:rPr>
          <w:bCs/>
          <w:sz w:val="9"/>
          <w:szCs w:val="9"/>
        </w:rPr>
        <w:tab/>
        <w:t>$4,432</w:t>
      </w:r>
      <w:r w:rsidRPr="00067884">
        <w:rPr>
          <w:bCs/>
          <w:sz w:val="9"/>
          <w:szCs w:val="9"/>
        </w:rPr>
        <w:tab/>
        <w:t>($2,842)</w:t>
      </w:r>
      <w:r w:rsidRPr="00067884">
        <w:rPr>
          <w:bCs/>
          <w:sz w:val="9"/>
          <w:szCs w:val="9"/>
        </w:rPr>
        <w:tab/>
        <w:t>$4,647</w:t>
      </w:r>
      <w:r w:rsidRPr="00067884">
        <w:rPr>
          <w:bCs/>
          <w:sz w:val="9"/>
          <w:szCs w:val="9"/>
        </w:rPr>
        <w:tab/>
        <w:t>$221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Reidville town</w:t>
      </w:r>
      <w:r w:rsidRPr="00067884">
        <w:rPr>
          <w:bCs/>
          <w:sz w:val="9"/>
          <w:szCs w:val="9"/>
        </w:rPr>
        <w:tab/>
        <w:t>$22,287</w:t>
      </w:r>
      <w:r w:rsidRPr="00067884">
        <w:rPr>
          <w:bCs/>
          <w:sz w:val="9"/>
          <w:szCs w:val="9"/>
        </w:rPr>
        <w:tab/>
        <w:t>$13,589</w:t>
      </w:r>
      <w:r w:rsidRPr="00067884">
        <w:rPr>
          <w:bCs/>
          <w:sz w:val="9"/>
          <w:szCs w:val="9"/>
        </w:rPr>
        <w:tab/>
        <w:t>($8,715)</w:t>
      </w:r>
      <w:r w:rsidRPr="00067884">
        <w:rPr>
          <w:bCs/>
          <w:sz w:val="9"/>
          <w:szCs w:val="9"/>
        </w:rPr>
        <w:tab/>
        <w:t>$14,250</w:t>
      </w:r>
      <w:r w:rsidRPr="00067884">
        <w:rPr>
          <w:bCs/>
          <w:sz w:val="9"/>
          <w:szCs w:val="9"/>
        </w:rPr>
        <w:tab/>
        <w:t>$677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Richburg town</w:t>
      </w:r>
      <w:r w:rsidRPr="00067884">
        <w:rPr>
          <w:bCs/>
          <w:sz w:val="9"/>
          <w:szCs w:val="9"/>
        </w:rPr>
        <w:tab/>
        <w:t>$10,198</w:t>
      </w:r>
      <w:r w:rsidRPr="00067884">
        <w:rPr>
          <w:bCs/>
          <w:sz w:val="9"/>
          <w:szCs w:val="9"/>
        </w:rPr>
        <w:tab/>
        <w:t>$6,218</w:t>
      </w:r>
      <w:r w:rsidRPr="00067884">
        <w:rPr>
          <w:bCs/>
          <w:sz w:val="9"/>
          <w:szCs w:val="9"/>
        </w:rPr>
        <w:tab/>
        <w:t>($3,989)</w:t>
      </w:r>
      <w:r w:rsidRPr="00067884">
        <w:rPr>
          <w:bCs/>
          <w:sz w:val="9"/>
          <w:szCs w:val="9"/>
        </w:rPr>
        <w:tab/>
        <w:t>$6,520</w:t>
      </w:r>
      <w:r w:rsidRPr="00067884">
        <w:rPr>
          <w:bCs/>
          <w:sz w:val="9"/>
          <w:szCs w:val="9"/>
        </w:rPr>
        <w:tab/>
        <w:t>$311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Ridgeland town</w:t>
      </w:r>
      <w:r w:rsidRPr="00067884">
        <w:rPr>
          <w:bCs/>
          <w:sz w:val="9"/>
          <w:szCs w:val="9"/>
        </w:rPr>
        <w:tab/>
        <w:t>$149,670</w:t>
      </w:r>
      <w:r w:rsidRPr="00067884">
        <w:rPr>
          <w:bCs/>
          <w:sz w:val="9"/>
          <w:szCs w:val="9"/>
        </w:rPr>
        <w:tab/>
        <w:t>$16,664</w:t>
      </w:r>
      <w:r w:rsidRPr="00067884">
        <w:rPr>
          <w:bCs/>
          <w:sz w:val="9"/>
          <w:szCs w:val="9"/>
        </w:rPr>
        <w:tab/>
        <w:t>($58,510)</w:t>
      </w:r>
      <w:r w:rsidRPr="00067884">
        <w:rPr>
          <w:bCs/>
          <w:sz w:val="9"/>
          <w:szCs w:val="9"/>
        </w:rPr>
        <w:tab/>
        <w:t>$95,695</w:t>
      </w:r>
      <w:r w:rsidRPr="00067884">
        <w:rPr>
          <w:bCs/>
          <w:sz w:val="9"/>
          <w:szCs w:val="9"/>
        </w:rPr>
        <w:tab/>
        <w:t>$4,535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 Spring town</w:t>
      </w:r>
      <w:r w:rsidRPr="00067884">
        <w:rPr>
          <w:bCs/>
          <w:sz w:val="9"/>
          <w:szCs w:val="9"/>
        </w:rPr>
        <w:tab/>
        <w:t>$27,331</w:t>
      </w:r>
      <w:r w:rsidRPr="00067884">
        <w:rPr>
          <w:bCs/>
          <w:sz w:val="9"/>
          <w:szCs w:val="9"/>
        </w:rPr>
        <w:tab/>
        <w:t>$91,258</w:t>
      </w:r>
      <w:r w:rsidRPr="00067884">
        <w:rPr>
          <w:bCs/>
          <w:sz w:val="9"/>
          <w:szCs w:val="9"/>
        </w:rPr>
        <w:tab/>
        <w:t>($10,687)</w:t>
      </w:r>
      <w:r w:rsidRPr="00067884">
        <w:rPr>
          <w:bCs/>
          <w:sz w:val="9"/>
          <w:szCs w:val="9"/>
        </w:rPr>
        <w:tab/>
        <w:t>$17,475</w:t>
      </w:r>
      <w:r w:rsidRPr="00067884">
        <w:rPr>
          <w:bCs/>
          <w:sz w:val="9"/>
          <w:szCs w:val="9"/>
        </w:rPr>
        <w:tab/>
        <w:t>$831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Ridgeville town</w:t>
      </w:r>
      <w:r w:rsidRPr="00067884">
        <w:rPr>
          <w:bCs/>
          <w:sz w:val="9"/>
          <w:szCs w:val="9"/>
        </w:rPr>
        <w:tab/>
        <w:t>$73,389</w:t>
      </w:r>
      <w:r w:rsidRPr="00067884">
        <w:rPr>
          <w:bCs/>
          <w:sz w:val="9"/>
          <w:szCs w:val="9"/>
        </w:rPr>
        <w:tab/>
        <w:t>$44,747</w:t>
      </w:r>
      <w:r w:rsidRPr="00067884">
        <w:rPr>
          <w:bCs/>
          <w:sz w:val="9"/>
          <w:szCs w:val="9"/>
        </w:rPr>
        <w:tab/>
        <w:t>($28,691)</w:t>
      </w:r>
      <w:r w:rsidRPr="00067884">
        <w:rPr>
          <w:bCs/>
          <w:sz w:val="9"/>
          <w:szCs w:val="9"/>
        </w:rPr>
        <w:tab/>
        <w:t>$46,923</w:t>
      </w:r>
      <w:r w:rsidRPr="00067884">
        <w:rPr>
          <w:bCs/>
          <w:sz w:val="9"/>
          <w:szCs w:val="9"/>
        </w:rPr>
        <w:tab/>
        <w:t>$2,225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Ridgeway town</w:t>
      </w:r>
      <w:r w:rsidRPr="00067884">
        <w:rPr>
          <w:bCs/>
          <w:sz w:val="9"/>
          <w:szCs w:val="9"/>
        </w:rPr>
        <w:tab/>
        <w:t>$11,830</w:t>
      </w:r>
      <w:r w:rsidRPr="00067884">
        <w:rPr>
          <w:bCs/>
          <w:sz w:val="9"/>
          <w:szCs w:val="9"/>
        </w:rPr>
        <w:tab/>
        <w:t>$7,213</w:t>
      </w:r>
      <w:r w:rsidRPr="00067884">
        <w:rPr>
          <w:bCs/>
          <w:sz w:val="9"/>
          <w:szCs w:val="9"/>
        </w:rPr>
        <w:tab/>
        <w:t>($4,626)</w:t>
      </w:r>
      <w:r w:rsidRPr="00067884">
        <w:rPr>
          <w:bCs/>
          <w:sz w:val="9"/>
          <w:szCs w:val="9"/>
        </w:rPr>
        <w:tab/>
        <w:t>$7,564</w:t>
      </w:r>
      <w:r w:rsidRPr="00067884">
        <w:rPr>
          <w:bCs/>
          <w:sz w:val="9"/>
          <w:szCs w:val="9"/>
        </w:rPr>
        <w:tab/>
        <w:t>$360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Rock Hill city</w:t>
      </w:r>
      <w:r w:rsidRPr="00067884">
        <w:rPr>
          <w:bCs/>
          <w:sz w:val="9"/>
          <w:szCs w:val="9"/>
        </w:rPr>
        <w:tab/>
        <w:t>$2,453,242</w:t>
      </w:r>
      <w:r w:rsidRPr="00067884">
        <w:rPr>
          <w:bCs/>
          <w:sz w:val="9"/>
          <w:szCs w:val="9"/>
        </w:rPr>
        <w:tab/>
        <w:t>$1,495,811</w:t>
      </w:r>
      <w:r w:rsidRPr="00067884">
        <w:rPr>
          <w:bCs/>
          <w:sz w:val="9"/>
          <w:szCs w:val="9"/>
        </w:rPr>
        <w:tab/>
        <w:t>($959,007)</w:t>
      </w:r>
      <w:r w:rsidRPr="00067884">
        <w:rPr>
          <w:bCs/>
          <w:sz w:val="9"/>
          <w:szCs w:val="9"/>
        </w:rPr>
        <w:tab/>
        <w:t>$1,568,542</w:t>
      </w:r>
      <w:r w:rsidRPr="00067884">
        <w:rPr>
          <w:bCs/>
          <w:sz w:val="9"/>
          <w:szCs w:val="9"/>
        </w:rPr>
        <w:tab/>
        <w:t>$74,307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Rockville town</w:t>
      </w:r>
      <w:r w:rsidRPr="00067884">
        <w:rPr>
          <w:bCs/>
          <w:sz w:val="9"/>
          <w:szCs w:val="9"/>
        </w:rPr>
        <w:tab/>
        <w:t>$4,969</w:t>
      </w:r>
      <w:r w:rsidRPr="00067884">
        <w:rPr>
          <w:bCs/>
          <w:sz w:val="9"/>
          <w:szCs w:val="9"/>
        </w:rPr>
        <w:tab/>
        <w:t>$3,030</w:t>
      </w:r>
      <w:r w:rsidRPr="00067884">
        <w:rPr>
          <w:bCs/>
          <w:sz w:val="9"/>
          <w:szCs w:val="9"/>
        </w:rPr>
        <w:tab/>
        <w:t>($1,943)</w:t>
      </w:r>
      <w:r w:rsidRPr="00067884">
        <w:rPr>
          <w:bCs/>
          <w:sz w:val="9"/>
          <w:szCs w:val="9"/>
        </w:rPr>
        <w:tab/>
        <w:t>$3,178</w:t>
      </w:r>
      <w:r w:rsidRPr="00067884">
        <w:rPr>
          <w:bCs/>
          <w:sz w:val="9"/>
          <w:szCs w:val="9"/>
        </w:rPr>
        <w:tab/>
        <w:t>$152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Rowesville town</w:t>
      </w:r>
      <w:r w:rsidRPr="00067884">
        <w:rPr>
          <w:bCs/>
          <w:sz w:val="9"/>
          <w:szCs w:val="9"/>
        </w:rPr>
        <w:tab/>
        <w:t>$11,273</w:t>
      </w:r>
      <w:r w:rsidRPr="00067884">
        <w:rPr>
          <w:bCs/>
          <w:sz w:val="9"/>
          <w:szCs w:val="9"/>
        </w:rPr>
        <w:tab/>
        <w:t>$6,874</w:t>
      </w:r>
      <w:r w:rsidRPr="00067884">
        <w:rPr>
          <w:bCs/>
          <w:sz w:val="9"/>
          <w:szCs w:val="9"/>
        </w:rPr>
        <w:tab/>
        <w:t>($4,409)</w:t>
      </w:r>
      <w:r w:rsidRPr="00067884">
        <w:rPr>
          <w:bCs/>
          <w:sz w:val="9"/>
          <w:szCs w:val="9"/>
        </w:rPr>
        <w:tab/>
        <w:t>$7,208</w:t>
      </w:r>
      <w:r w:rsidRPr="00067884">
        <w:rPr>
          <w:bCs/>
          <w:sz w:val="9"/>
          <w:szCs w:val="9"/>
        </w:rPr>
        <w:tab/>
        <w:t>$343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Ruby town</w:t>
      </w:r>
      <w:r w:rsidRPr="00067884">
        <w:rPr>
          <w:bCs/>
          <w:sz w:val="9"/>
          <w:szCs w:val="9"/>
        </w:rPr>
        <w:tab/>
        <w:t>$13,350</w:t>
      </w:r>
      <w:r w:rsidRPr="00067884">
        <w:rPr>
          <w:bCs/>
          <w:sz w:val="9"/>
          <w:szCs w:val="9"/>
        </w:rPr>
        <w:tab/>
        <w:t>$8,140</w:t>
      </w:r>
      <w:r w:rsidRPr="00067884">
        <w:rPr>
          <w:bCs/>
          <w:sz w:val="9"/>
          <w:szCs w:val="9"/>
        </w:rPr>
        <w:tab/>
        <w:t>($5,220)</w:t>
      </w:r>
      <w:r w:rsidRPr="00067884">
        <w:rPr>
          <w:bCs/>
          <w:sz w:val="9"/>
          <w:szCs w:val="9"/>
        </w:rPr>
        <w:tab/>
        <w:t>$8,536</w:t>
      </w:r>
      <w:r w:rsidRPr="00067884">
        <w:rPr>
          <w:bCs/>
          <w:sz w:val="9"/>
          <w:szCs w:val="9"/>
        </w:rPr>
        <w:tab/>
        <w:t>$406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George</w:t>
      </w:r>
      <w:r w:rsidRPr="00067884">
        <w:rPr>
          <w:bCs/>
          <w:sz w:val="9"/>
          <w:szCs w:val="9"/>
        </w:rPr>
        <w:tab/>
        <w:t>$77,283</w:t>
      </w:r>
      <w:r w:rsidRPr="00067884">
        <w:rPr>
          <w:bCs/>
          <w:sz w:val="9"/>
          <w:szCs w:val="9"/>
        </w:rPr>
        <w:tab/>
        <w:t>$47,121</w:t>
      </w:r>
      <w:r w:rsidRPr="00067884">
        <w:rPr>
          <w:bCs/>
          <w:sz w:val="9"/>
          <w:szCs w:val="9"/>
        </w:rPr>
        <w:tab/>
        <w:t>($30,214)</w:t>
      </w:r>
      <w:r w:rsidRPr="00067884">
        <w:rPr>
          <w:bCs/>
          <w:sz w:val="9"/>
          <w:szCs w:val="9"/>
        </w:rPr>
        <w:tab/>
        <w:t>$49,413</w:t>
      </w:r>
      <w:r w:rsidRPr="00067884">
        <w:rPr>
          <w:bCs/>
          <w:sz w:val="9"/>
          <w:szCs w:val="9"/>
        </w:rPr>
        <w:tab/>
        <w:t>$2,344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Matthews town</w:t>
      </w:r>
      <w:r w:rsidRPr="00067884">
        <w:rPr>
          <w:bCs/>
          <w:sz w:val="9"/>
          <w:szCs w:val="9"/>
        </w:rPr>
        <w:tab/>
        <w:t>$74,946</w:t>
      </w:r>
      <w:r w:rsidRPr="00067884">
        <w:rPr>
          <w:bCs/>
          <w:sz w:val="9"/>
          <w:szCs w:val="9"/>
        </w:rPr>
        <w:tab/>
        <w:t>$45,697</w:t>
      </w:r>
      <w:r w:rsidRPr="00067884">
        <w:rPr>
          <w:bCs/>
          <w:sz w:val="9"/>
          <w:szCs w:val="9"/>
        </w:rPr>
        <w:tab/>
        <w:t>($29,299)</w:t>
      </w:r>
      <w:r w:rsidRPr="00067884">
        <w:rPr>
          <w:bCs/>
          <w:sz w:val="9"/>
          <w:szCs w:val="9"/>
        </w:rPr>
        <w:tab/>
        <w:t>$47,919</w:t>
      </w:r>
      <w:r w:rsidRPr="00067884">
        <w:rPr>
          <w:bCs/>
          <w:sz w:val="9"/>
          <w:szCs w:val="9"/>
        </w:rPr>
        <w:tab/>
        <w:t>$2,272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Stephen town</w:t>
      </w:r>
      <w:r w:rsidRPr="00067884">
        <w:rPr>
          <w:bCs/>
          <w:sz w:val="9"/>
          <w:szCs w:val="9"/>
        </w:rPr>
        <w:tab/>
        <w:t>$62,931</w:t>
      </w:r>
      <w:r w:rsidRPr="00067884">
        <w:rPr>
          <w:bCs/>
          <w:sz w:val="9"/>
          <w:szCs w:val="9"/>
        </w:rPr>
        <w:tab/>
        <w:t>$38,371</w:t>
      </w:r>
      <w:r w:rsidRPr="00067884">
        <w:rPr>
          <w:bCs/>
          <w:sz w:val="9"/>
          <w:szCs w:val="9"/>
        </w:rPr>
        <w:tab/>
        <w:t>($24,603)</w:t>
      </w:r>
      <w:r w:rsidRPr="00067884">
        <w:rPr>
          <w:bCs/>
          <w:sz w:val="9"/>
          <w:szCs w:val="9"/>
        </w:rPr>
        <w:tab/>
        <w:t>$40,237</w:t>
      </w:r>
      <w:r w:rsidRPr="00067884">
        <w:rPr>
          <w:bCs/>
          <w:sz w:val="9"/>
          <w:szCs w:val="9"/>
        </w:rPr>
        <w:tab/>
        <w:t>$1,908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Salem town</w:t>
      </w:r>
      <w:r w:rsidRPr="00067884">
        <w:rPr>
          <w:bCs/>
          <w:sz w:val="9"/>
          <w:szCs w:val="9"/>
        </w:rPr>
        <w:tab/>
        <w:t>$5,006</w:t>
      </w:r>
      <w:r w:rsidRPr="00067884">
        <w:rPr>
          <w:bCs/>
          <w:sz w:val="9"/>
          <w:szCs w:val="9"/>
        </w:rPr>
        <w:tab/>
        <w:t>$3,052</w:t>
      </w:r>
      <w:r w:rsidRPr="00067884">
        <w:rPr>
          <w:bCs/>
          <w:sz w:val="9"/>
          <w:szCs w:val="9"/>
        </w:rPr>
        <w:tab/>
        <w:t>($1,957)</w:t>
      </w:r>
      <w:r w:rsidRPr="00067884">
        <w:rPr>
          <w:bCs/>
          <w:sz w:val="9"/>
          <w:szCs w:val="9"/>
        </w:rPr>
        <w:tab/>
        <w:t>$3,201</w:t>
      </w:r>
      <w:r w:rsidRPr="00067884">
        <w:rPr>
          <w:bCs/>
          <w:sz w:val="9"/>
          <w:szCs w:val="9"/>
        </w:rPr>
        <w:tab/>
        <w:t>$152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Salley town</w:t>
      </w:r>
      <w:r w:rsidRPr="00067884">
        <w:rPr>
          <w:bCs/>
          <w:sz w:val="9"/>
          <w:szCs w:val="9"/>
        </w:rPr>
        <w:tab/>
        <w:t>$14,759</w:t>
      </w:r>
      <w:r w:rsidRPr="00067884">
        <w:rPr>
          <w:bCs/>
          <w:sz w:val="9"/>
          <w:szCs w:val="9"/>
        </w:rPr>
        <w:tab/>
        <w:t>$8,999</w:t>
      </w:r>
      <w:r w:rsidRPr="00067884">
        <w:rPr>
          <w:bCs/>
          <w:sz w:val="9"/>
          <w:szCs w:val="9"/>
        </w:rPr>
        <w:tab/>
        <w:t>($5,773)</w:t>
      </w:r>
      <w:r w:rsidRPr="00067884">
        <w:rPr>
          <w:bCs/>
          <w:sz w:val="9"/>
          <w:szCs w:val="9"/>
        </w:rPr>
        <w:tab/>
        <w:t>$9,437</w:t>
      </w:r>
      <w:r w:rsidRPr="00067884">
        <w:rPr>
          <w:bCs/>
          <w:sz w:val="9"/>
          <w:szCs w:val="9"/>
        </w:rPr>
        <w:tab/>
        <w:t>$450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Saluda town</w:t>
      </w:r>
      <w:r w:rsidRPr="00067884">
        <w:rPr>
          <w:bCs/>
          <w:sz w:val="9"/>
          <w:szCs w:val="9"/>
        </w:rPr>
        <w:tab/>
        <w:t>$132,204</w:t>
      </w:r>
      <w:r w:rsidRPr="00067884">
        <w:rPr>
          <w:bCs/>
          <w:sz w:val="9"/>
          <w:szCs w:val="9"/>
        </w:rPr>
        <w:tab/>
        <w:t>$80,608</w:t>
      </w:r>
      <w:r w:rsidRPr="00067884">
        <w:rPr>
          <w:bCs/>
          <w:sz w:val="9"/>
          <w:szCs w:val="9"/>
        </w:rPr>
        <w:tab/>
        <w:t>($51,683)</w:t>
      </w:r>
      <w:r w:rsidRPr="00067884">
        <w:rPr>
          <w:bCs/>
          <w:sz w:val="9"/>
          <w:szCs w:val="9"/>
        </w:rPr>
        <w:tab/>
        <w:t>$84,528</w:t>
      </w:r>
      <w:r w:rsidRPr="00067884">
        <w:rPr>
          <w:bCs/>
          <w:sz w:val="9"/>
          <w:szCs w:val="9"/>
        </w:rPr>
        <w:tab/>
        <w:t>$4,007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Santee town</w:t>
      </w:r>
      <w:r w:rsidRPr="00067884">
        <w:rPr>
          <w:bCs/>
          <w:sz w:val="9"/>
          <w:szCs w:val="9"/>
        </w:rPr>
        <w:tab/>
        <w:t>$35,638</w:t>
      </w:r>
      <w:r w:rsidRPr="00067884">
        <w:rPr>
          <w:bCs/>
          <w:sz w:val="9"/>
          <w:szCs w:val="9"/>
        </w:rPr>
        <w:tab/>
        <w:t>$21,729</w:t>
      </w:r>
      <w:r w:rsidRPr="00067884">
        <w:rPr>
          <w:bCs/>
          <w:sz w:val="9"/>
          <w:szCs w:val="9"/>
        </w:rPr>
        <w:tab/>
        <w:t>($13,935)</w:t>
      </w:r>
      <w:r w:rsidRPr="00067884">
        <w:rPr>
          <w:bCs/>
          <w:sz w:val="9"/>
          <w:szCs w:val="9"/>
        </w:rPr>
        <w:tab/>
        <w:t>$22,786</w:t>
      </w:r>
      <w:r w:rsidRPr="00067884">
        <w:rPr>
          <w:bCs/>
          <w:sz w:val="9"/>
          <w:szCs w:val="9"/>
        </w:rPr>
        <w:tab/>
        <w:t>$1,083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Scotia town</w:t>
      </w:r>
      <w:r w:rsidRPr="00067884">
        <w:rPr>
          <w:bCs/>
          <w:sz w:val="9"/>
          <w:szCs w:val="9"/>
        </w:rPr>
        <w:tab/>
        <w:t>$7,973</w:t>
      </w:r>
      <w:r w:rsidRPr="00067884">
        <w:rPr>
          <w:bCs/>
          <w:sz w:val="9"/>
          <w:szCs w:val="9"/>
        </w:rPr>
        <w:tab/>
        <w:t>$4,861</w:t>
      </w:r>
      <w:r w:rsidRPr="00067884">
        <w:rPr>
          <w:bCs/>
          <w:sz w:val="9"/>
          <w:szCs w:val="9"/>
        </w:rPr>
        <w:tab/>
        <w:t>($3,119)</w:t>
      </w:r>
      <w:r w:rsidRPr="00067884">
        <w:rPr>
          <w:bCs/>
          <w:sz w:val="9"/>
          <w:szCs w:val="9"/>
        </w:rPr>
        <w:tab/>
        <w:t>$5,098</w:t>
      </w:r>
      <w:r w:rsidRPr="00067884">
        <w:rPr>
          <w:bCs/>
          <w:sz w:val="9"/>
          <w:szCs w:val="9"/>
        </w:rPr>
        <w:tab/>
        <w:t>$243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Scranton town</w:t>
      </w:r>
      <w:r w:rsidRPr="00067884">
        <w:rPr>
          <w:bCs/>
          <w:sz w:val="9"/>
          <w:szCs w:val="9"/>
        </w:rPr>
        <w:tab/>
        <w:t>$34,562</w:t>
      </w:r>
      <w:r w:rsidRPr="00067884">
        <w:rPr>
          <w:bCs/>
          <w:sz w:val="9"/>
          <w:szCs w:val="9"/>
        </w:rPr>
        <w:tab/>
        <w:t>$21,073</w:t>
      </w:r>
      <w:r w:rsidRPr="00067884">
        <w:rPr>
          <w:bCs/>
          <w:sz w:val="9"/>
          <w:szCs w:val="9"/>
        </w:rPr>
        <w:tab/>
        <w:t>($13,514)</w:t>
      </w:r>
      <w:r w:rsidRPr="00067884">
        <w:rPr>
          <w:bCs/>
          <w:sz w:val="9"/>
          <w:szCs w:val="9"/>
        </w:rPr>
        <w:tab/>
        <w:t>$22,098</w:t>
      </w:r>
      <w:r w:rsidRPr="00067884">
        <w:rPr>
          <w:bCs/>
          <w:sz w:val="9"/>
          <w:szCs w:val="9"/>
        </w:rPr>
        <w:tab/>
        <w:t>$1,050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Seabrook Island</w:t>
      </w:r>
      <w:r w:rsidRPr="00067884">
        <w:rPr>
          <w:bCs/>
          <w:sz w:val="9"/>
          <w:szCs w:val="9"/>
        </w:rPr>
        <w:tab/>
        <w:t>$63,562</w:t>
      </w:r>
      <w:r w:rsidRPr="00067884">
        <w:rPr>
          <w:bCs/>
          <w:sz w:val="9"/>
          <w:szCs w:val="9"/>
        </w:rPr>
        <w:tab/>
        <w:t>$38,755</w:t>
      </w:r>
      <w:r w:rsidRPr="00067884">
        <w:rPr>
          <w:bCs/>
          <w:sz w:val="9"/>
          <w:szCs w:val="9"/>
        </w:rPr>
        <w:tab/>
        <w:t>($24,850)</w:t>
      </w:r>
      <w:r w:rsidRPr="00067884">
        <w:rPr>
          <w:bCs/>
          <w:sz w:val="9"/>
          <w:szCs w:val="9"/>
        </w:rPr>
        <w:tab/>
        <w:t>$40,640</w:t>
      </w:r>
      <w:r w:rsidRPr="00067884">
        <w:rPr>
          <w:bCs/>
          <w:sz w:val="9"/>
          <w:szCs w:val="9"/>
        </w:rPr>
        <w:tab/>
        <w:t>$1,928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Sellers town</w:t>
      </w:r>
      <w:r w:rsidRPr="00067884">
        <w:rPr>
          <w:bCs/>
          <w:sz w:val="9"/>
          <w:szCs w:val="9"/>
        </w:rPr>
        <w:tab/>
        <w:t>$8,121</w:t>
      </w:r>
      <w:r w:rsidRPr="00067884">
        <w:rPr>
          <w:bCs/>
          <w:sz w:val="9"/>
          <w:szCs w:val="9"/>
        </w:rPr>
        <w:tab/>
        <w:t>$4,952</w:t>
      </w:r>
      <w:r w:rsidRPr="00067884">
        <w:rPr>
          <w:bCs/>
          <w:sz w:val="9"/>
          <w:szCs w:val="9"/>
        </w:rPr>
        <w:tab/>
        <w:t>($3,178)</w:t>
      </w:r>
      <w:r w:rsidRPr="00067884">
        <w:rPr>
          <w:bCs/>
          <w:sz w:val="9"/>
          <w:szCs w:val="9"/>
        </w:rPr>
        <w:tab/>
        <w:t>$5,193</w:t>
      </w:r>
      <w:r w:rsidRPr="00067884">
        <w:rPr>
          <w:bCs/>
          <w:sz w:val="9"/>
          <w:szCs w:val="9"/>
        </w:rPr>
        <w:tab/>
        <w:t>$249</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Seneca city</w:t>
      </w:r>
      <w:r w:rsidRPr="00067884">
        <w:rPr>
          <w:bCs/>
          <w:sz w:val="9"/>
          <w:szCs w:val="9"/>
        </w:rPr>
        <w:tab/>
        <w:t>$300,453</w:t>
      </w:r>
      <w:r w:rsidRPr="00067884">
        <w:rPr>
          <w:bCs/>
          <w:sz w:val="9"/>
          <w:szCs w:val="9"/>
        </w:rPr>
        <w:tab/>
        <w:t>$183,195</w:t>
      </w:r>
      <w:r w:rsidRPr="00067884">
        <w:rPr>
          <w:bCs/>
          <w:sz w:val="9"/>
          <w:szCs w:val="9"/>
        </w:rPr>
        <w:tab/>
        <w:t>($117,452)</w:t>
      </w:r>
      <w:r w:rsidRPr="00067884">
        <w:rPr>
          <w:bCs/>
          <w:sz w:val="9"/>
          <w:szCs w:val="9"/>
        </w:rPr>
        <w:tab/>
        <w:t>$192,102</w:t>
      </w:r>
      <w:r w:rsidRPr="00067884">
        <w:rPr>
          <w:bCs/>
          <w:sz w:val="9"/>
          <w:szCs w:val="9"/>
        </w:rPr>
        <w:tab/>
        <w:t>$9,101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Sharon town</w:t>
      </w:r>
      <w:r w:rsidRPr="00067884">
        <w:rPr>
          <w:bCs/>
          <w:sz w:val="9"/>
          <w:szCs w:val="9"/>
        </w:rPr>
        <w:tab/>
        <w:t>$18,319</w:t>
      </w:r>
      <w:r w:rsidRPr="00067884">
        <w:rPr>
          <w:bCs/>
          <w:sz w:val="9"/>
          <w:szCs w:val="9"/>
        </w:rPr>
        <w:tab/>
        <w:t>$11,170</w:t>
      </w:r>
      <w:r w:rsidRPr="00067884">
        <w:rPr>
          <w:bCs/>
          <w:sz w:val="9"/>
          <w:szCs w:val="9"/>
        </w:rPr>
        <w:tab/>
        <w:t>($7,163)</w:t>
      </w:r>
      <w:r w:rsidRPr="00067884">
        <w:rPr>
          <w:bCs/>
          <w:sz w:val="9"/>
          <w:szCs w:val="9"/>
        </w:rPr>
        <w:tab/>
        <w:t>$11,713</w:t>
      </w:r>
      <w:r w:rsidRPr="00067884">
        <w:rPr>
          <w:bCs/>
          <w:sz w:val="9"/>
          <w:szCs w:val="9"/>
        </w:rPr>
        <w:tab/>
        <w:t>$556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Silverstreet town</w:t>
      </w:r>
      <w:r w:rsidRPr="00067884">
        <w:rPr>
          <w:bCs/>
          <w:sz w:val="9"/>
          <w:szCs w:val="9"/>
        </w:rPr>
        <w:tab/>
        <w:t>$6,008</w:t>
      </w:r>
      <w:r w:rsidRPr="00067884">
        <w:rPr>
          <w:bCs/>
          <w:sz w:val="9"/>
          <w:szCs w:val="9"/>
        </w:rPr>
        <w:tab/>
        <w:t>$3,663</w:t>
      </w:r>
      <w:r w:rsidRPr="00067884">
        <w:rPr>
          <w:bCs/>
          <w:sz w:val="9"/>
          <w:szCs w:val="9"/>
        </w:rPr>
        <w:tab/>
        <w:t>($2,352)</w:t>
      </w:r>
      <w:r w:rsidRPr="00067884">
        <w:rPr>
          <w:bCs/>
          <w:sz w:val="9"/>
          <w:szCs w:val="9"/>
        </w:rPr>
        <w:tab/>
        <w:t>$3,841</w:t>
      </w:r>
      <w:r w:rsidRPr="00067884">
        <w:rPr>
          <w:bCs/>
          <w:sz w:val="9"/>
          <w:szCs w:val="9"/>
        </w:rPr>
        <w:tab/>
        <w:t>$185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Simpsonville city</w:t>
      </w:r>
      <w:r w:rsidRPr="00067884">
        <w:rPr>
          <w:bCs/>
          <w:sz w:val="9"/>
          <w:szCs w:val="9"/>
        </w:rPr>
        <w:tab/>
        <w:t>$676,334</w:t>
      </w:r>
      <w:r w:rsidRPr="00067884">
        <w:rPr>
          <w:bCs/>
          <w:sz w:val="9"/>
          <w:szCs w:val="9"/>
        </w:rPr>
        <w:tab/>
        <w:t>$412,380</w:t>
      </w:r>
      <w:r w:rsidRPr="00067884">
        <w:rPr>
          <w:bCs/>
          <w:sz w:val="9"/>
          <w:szCs w:val="9"/>
        </w:rPr>
        <w:tab/>
        <w:t>($264,391)</w:t>
      </w:r>
      <w:r w:rsidRPr="00067884">
        <w:rPr>
          <w:bCs/>
          <w:sz w:val="9"/>
          <w:szCs w:val="9"/>
        </w:rPr>
        <w:tab/>
        <w:t>$432,431</w:t>
      </w:r>
      <w:r w:rsidRPr="00067884">
        <w:rPr>
          <w:bCs/>
          <w:sz w:val="9"/>
          <w:szCs w:val="9"/>
        </w:rPr>
        <w:tab/>
        <w:t>$20,488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Six Mile town</w:t>
      </w:r>
      <w:r w:rsidRPr="00067884">
        <w:rPr>
          <w:bCs/>
          <w:sz w:val="9"/>
          <w:szCs w:val="9"/>
        </w:rPr>
        <w:tab/>
        <w:t>$25,032</w:t>
      </w:r>
      <w:r w:rsidRPr="00067884">
        <w:rPr>
          <w:bCs/>
          <w:sz w:val="9"/>
          <w:szCs w:val="9"/>
        </w:rPr>
        <w:tab/>
        <w:t>$15,262</w:t>
      </w:r>
      <w:r w:rsidRPr="00067884">
        <w:rPr>
          <w:bCs/>
          <w:sz w:val="9"/>
          <w:szCs w:val="9"/>
        </w:rPr>
        <w:tab/>
        <w:t>($9,787)</w:t>
      </w:r>
      <w:r w:rsidRPr="00067884">
        <w:rPr>
          <w:bCs/>
          <w:sz w:val="9"/>
          <w:szCs w:val="9"/>
        </w:rPr>
        <w:tab/>
        <w:t>$16,005</w:t>
      </w:r>
      <w:r w:rsidRPr="00067884">
        <w:rPr>
          <w:bCs/>
          <w:sz w:val="9"/>
          <w:szCs w:val="9"/>
        </w:rPr>
        <w:tab/>
        <w:t>$760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Smoaks town</w:t>
      </w:r>
      <w:r w:rsidRPr="00067884">
        <w:rPr>
          <w:bCs/>
          <w:sz w:val="9"/>
          <w:szCs w:val="9"/>
        </w:rPr>
        <w:tab/>
        <w:t>$4,673</w:t>
      </w:r>
      <w:r w:rsidRPr="00067884">
        <w:rPr>
          <w:bCs/>
          <w:sz w:val="9"/>
          <w:szCs w:val="9"/>
        </w:rPr>
        <w:tab/>
        <w:t>$2,849</w:t>
      </w:r>
      <w:r w:rsidRPr="00067884">
        <w:rPr>
          <w:bCs/>
          <w:sz w:val="9"/>
          <w:szCs w:val="9"/>
        </w:rPr>
        <w:tab/>
        <w:t>($1,828)</w:t>
      </w:r>
      <w:r w:rsidRPr="00067884">
        <w:rPr>
          <w:bCs/>
          <w:sz w:val="9"/>
          <w:szCs w:val="9"/>
        </w:rPr>
        <w:tab/>
        <w:t>$2,988</w:t>
      </w:r>
      <w:r w:rsidRPr="00067884">
        <w:rPr>
          <w:bCs/>
          <w:sz w:val="9"/>
          <w:szCs w:val="9"/>
        </w:rPr>
        <w:tab/>
        <w:t>$143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Smyrna town</w:t>
      </w:r>
      <w:r w:rsidRPr="00067884">
        <w:rPr>
          <w:bCs/>
          <w:sz w:val="9"/>
          <w:szCs w:val="9"/>
        </w:rPr>
        <w:tab/>
        <w:t>$1,669</w:t>
      </w:r>
      <w:r w:rsidRPr="00067884">
        <w:rPr>
          <w:bCs/>
          <w:sz w:val="9"/>
          <w:szCs w:val="9"/>
        </w:rPr>
        <w:tab/>
        <w:t>$1,018</w:t>
      </w:r>
      <w:r w:rsidRPr="00067884">
        <w:rPr>
          <w:bCs/>
          <w:sz w:val="9"/>
          <w:szCs w:val="9"/>
        </w:rPr>
        <w:tab/>
        <w:t>($652)</w:t>
      </w:r>
      <w:r w:rsidRPr="00067884">
        <w:rPr>
          <w:bCs/>
          <w:sz w:val="9"/>
          <w:szCs w:val="9"/>
        </w:rPr>
        <w:tab/>
        <w:t>$1,067</w:t>
      </w:r>
      <w:r w:rsidRPr="00067884">
        <w:rPr>
          <w:bCs/>
          <w:sz w:val="9"/>
          <w:szCs w:val="9"/>
        </w:rPr>
        <w:tab/>
        <w:t>$51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Snelling town</w:t>
      </w:r>
      <w:r w:rsidRPr="00067884">
        <w:rPr>
          <w:bCs/>
          <w:sz w:val="9"/>
          <w:szCs w:val="9"/>
        </w:rPr>
        <w:tab/>
        <w:t>$10,161</w:t>
      </w:r>
      <w:r w:rsidRPr="00067884">
        <w:rPr>
          <w:bCs/>
          <w:sz w:val="9"/>
          <w:szCs w:val="9"/>
        </w:rPr>
        <w:tab/>
        <w:t>$6,195</w:t>
      </w:r>
      <w:r w:rsidRPr="00067884">
        <w:rPr>
          <w:bCs/>
          <w:sz w:val="9"/>
          <w:szCs w:val="9"/>
        </w:rPr>
        <w:tab/>
        <w:t>($3,974)</w:t>
      </w:r>
      <w:r w:rsidRPr="00067884">
        <w:rPr>
          <w:bCs/>
          <w:sz w:val="9"/>
          <w:szCs w:val="9"/>
        </w:rPr>
        <w:tab/>
        <w:t>$6,497</w:t>
      </w:r>
      <w:r w:rsidRPr="00067884">
        <w:rPr>
          <w:bCs/>
          <w:sz w:val="9"/>
          <w:szCs w:val="9"/>
        </w:rPr>
        <w:tab/>
        <w:t>$310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Society Hill town</w:t>
      </w:r>
      <w:r w:rsidRPr="00067884">
        <w:rPr>
          <w:bCs/>
          <w:sz w:val="9"/>
          <w:szCs w:val="9"/>
        </w:rPr>
        <w:tab/>
        <w:t>$20,878</w:t>
      </w:r>
      <w:r w:rsidRPr="00067884">
        <w:rPr>
          <w:bCs/>
          <w:sz w:val="9"/>
          <w:szCs w:val="9"/>
        </w:rPr>
        <w:tab/>
        <w:t>$12,730</w:t>
      </w:r>
      <w:r w:rsidRPr="00067884">
        <w:rPr>
          <w:bCs/>
          <w:sz w:val="9"/>
          <w:szCs w:val="9"/>
        </w:rPr>
        <w:tab/>
        <w:t>($8,162)</w:t>
      </w:r>
      <w:r w:rsidRPr="00067884">
        <w:rPr>
          <w:bCs/>
          <w:sz w:val="9"/>
          <w:szCs w:val="9"/>
        </w:rPr>
        <w:tab/>
        <w:t>$13,349</w:t>
      </w:r>
      <w:r w:rsidRPr="00067884">
        <w:rPr>
          <w:bCs/>
          <w:sz w:val="9"/>
          <w:szCs w:val="9"/>
        </w:rPr>
        <w:tab/>
        <w:t>$632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 xml:space="preserve">South Congaree </w:t>
      </w:r>
      <w:r w:rsidRPr="00067884">
        <w:rPr>
          <w:bCs/>
          <w:sz w:val="9"/>
          <w:szCs w:val="9"/>
        </w:rPr>
        <w:tab/>
        <w:t>$85,515</w:t>
      </w:r>
      <w:r w:rsidRPr="00067884">
        <w:rPr>
          <w:bCs/>
          <w:sz w:val="9"/>
          <w:szCs w:val="9"/>
        </w:rPr>
        <w:tab/>
        <w:t>$52,141</w:t>
      </w:r>
      <w:r w:rsidRPr="00067884">
        <w:rPr>
          <w:bCs/>
          <w:sz w:val="9"/>
          <w:szCs w:val="9"/>
        </w:rPr>
        <w:tab/>
        <w:t>($33,432)</w:t>
      </w:r>
      <w:r w:rsidRPr="00067884">
        <w:rPr>
          <w:bCs/>
          <w:sz w:val="9"/>
          <w:szCs w:val="9"/>
        </w:rPr>
        <w:tab/>
        <w:t>$54,676</w:t>
      </w:r>
      <w:r w:rsidRPr="00067884">
        <w:rPr>
          <w:bCs/>
          <w:sz w:val="9"/>
          <w:szCs w:val="9"/>
        </w:rPr>
        <w:tab/>
        <w:t>$2,593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Spartanburg city</w:t>
      </w:r>
      <w:r w:rsidRPr="00067884">
        <w:rPr>
          <w:bCs/>
          <w:sz w:val="9"/>
          <w:szCs w:val="9"/>
        </w:rPr>
        <w:tab/>
        <w:t>$1,372,583</w:t>
      </w:r>
      <w:r w:rsidRPr="00067884">
        <w:rPr>
          <w:bCs/>
          <w:sz w:val="9"/>
          <w:szCs w:val="9"/>
        </w:rPr>
        <w:tab/>
        <w:t>$836,903</w:t>
      </w:r>
      <w:r w:rsidRPr="00067884">
        <w:rPr>
          <w:bCs/>
          <w:sz w:val="9"/>
          <w:szCs w:val="9"/>
        </w:rPr>
        <w:tab/>
        <w:t>($536,563)</w:t>
      </w:r>
      <w:r w:rsidRPr="00067884">
        <w:rPr>
          <w:bCs/>
          <w:sz w:val="9"/>
          <w:szCs w:val="9"/>
        </w:rPr>
        <w:tab/>
        <w:t>$877,595</w:t>
      </w:r>
      <w:r w:rsidRPr="00067884">
        <w:rPr>
          <w:bCs/>
          <w:sz w:val="9"/>
          <w:szCs w:val="9"/>
        </w:rPr>
        <w:tab/>
        <w:t>$41,576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Springdale town</w:t>
      </w:r>
      <w:r w:rsidRPr="00067884">
        <w:rPr>
          <w:bCs/>
          <w:sz w:val="9"/>
          <w:szCs w:val="9"/>
        </w:rPr>
        <w:tab/>
        <w:t>$97,753</w:t>
      </w:r>
      <w:r w:rsidRPr="00067884">
        <w:rPr>
          <w:bCs/>
          <w:sz w:val="9"/>
          <w:szCs w:val="9"/>
        </w:rPr>
        <w:tab/>
        <w:t>$59,603</w:t>
      </w:r>
      <w:r w:rsidRPr="00067884">
        <w:rPr>
          <w:bCs/>
          <w:sz w:val="9"/>
          <w:szCs w:val="9"/>
        </w:rPr>
        <w:tab/>
        <w:t>($38,213)</w:t>
      </w:r>
      <w:r w:rsidRPr="00067884">
        <w:rPr>
          <w:bCs/>
          <w:sz w:val="9"/>
          <w:szCs w:val="9"/>
        </w:rPr>
        <w:tab/>
        <w:t>$62,501</w:t>
      </w:r>
      <w:r w:rsidRPr="00067884">
        <w:rPr>
          <w:bCs/>
          <w:sz w:val="9"/>
          <w:szCs w:val="9"/>
        </w:rPr>
        <w:tab/>
        <w:t>$2,961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Springfield town</w:t>
      </w:r>
      <w:r w:rsidRPr="00067884">
        <w:rPr>
          <w:bCs/>
          <w:sz w:val="9"/>
          <w:szCs w:val="9"/>
        </w:rPr>
        <w:tab/>
        <w:t>$19,432</w:t>
      </w:r>
      <w:r w:rsidRPr="00067884">
        <w:rPr>
          <w:bCs/>
          <w:sz w:val="9"/>
          <w:szCs w:val="9"/>
        </w:rPr>
        <w:tab/>
        <w:t>$11,848</w:t>
      </w:r>
      <w:r w:rsidRPr="00067884">
        <w:rPr>
          <w:bCs/>
          <w:sz w:val="9"/>
          <w:szCs w:val="9"/>
        </w:rPr>
        <w:tab/>
        <w:t>($7,598)</w:t>
      </w:r>
      <w:r w:rsidRPr="00067884">
        <w:rPr>
          <w:bCs/>
          <w:sz w:val="9"/>
          <w:szCs w:val="9"/>
        </w:rPr>
        <w:tab/>
        <w:t>$12,424</w:t>
      </w:r>
      <w:r w:rsidRPr="00067884">
        <w:rPr>
          <w:bCs/>
          <w:sz w:val="9"/>
          <w:szCs w:val="9"/>
        </w:rPr>
        <w:tab/>
        <w:t>$590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Starr town</w:t>
      </w:r>
      <w:r w:rsidRPr="00067884">
        <w:rPr>
          <w:bCs/>
          <w:sz w:val="9"/>
          <w:szCs w:val="9"/>
        </w:rPr>
        <w:tab/>
        <w:t>$6,415</w:t>
      </w:r>
      <w:r w:rsidRPr="00067884">
        <w:rPr>
          <w:bCs/>
          <w:sz w:val="9"/>
          <w:szCs w:val="9"/>
        </w:rPr>
        <w:tab/>
        <w:t>$3,912</w:t>
      </w:r>
      <w:r w:rsidRPr="00067884">
        <w:rPr>
          <w:bCs/>
          <w:sz w:val="9"/>
          <w:szCs w:val="9"/>
        </w:rPr>
        <w:tab/>
        <w:t>($2,510)</w:t>
      </w:r>
      <w:r w:rsidRPr="00067884">
        <w:rPr>
          <w:bCs/>
          <w:sz w:val="9"/>
          <w:szCs w:val="9"/>
        </w:rPr>
        <w:tab/>
        <w:t>$4,102</w:t>
      </w:r>
      <w:r w:rsidRPr="00067884">
        <w:rPr>
          <w:bCs/>
          <w:sz w:val="9"/>
          <w:szCs w:val="9"/>
        </w:rPr>
        <w:tab/>
        <w:t>$197</w:t>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r w:rsidRPr="00067884">
        <w:rPr>
          <w:bCs/>
          <w:sz w:val="9"/>
          <w:szCs w:val="9"/>
        </w:rPr>
        <w:t xml:space="preserve"> Stuckey town</w:t>
      </w:r>
      <w:r w:rsidRPr="00067884">
        <w:rPr>
          <w:bCs/>
          <w:sz w:val="9"/>
          <w:szCs w:val="9"/>
        </w:rPr>
        <w:tab/>
      </w:r>
      <w:r w:rsidRPr="00067884">
        <w:rPr>
          <w:bCs/>
          <w:sz w:val="9"/>
          <w:szCs w:val="9"/>
        </w:rPr>
        <w:tab/>
        <w:t>$9,086</w:t>
      </w:r>
      <w:r w:rsidRPr="00067884">
        <w:rPr>
          <w:bCs/>
          <w:sz w:val="9"/>
          <w:szCs w:val="9"/>
        </w:rPr>
        <w:tab/>
        <w:t>$5,540</w:t>
      </w:r>
      <w:r w:rsidRPr="00067884">
        <w:rPr>
          <w:bCs/>
          <w:sz w:val="9"/>
          <w:szCs w:val="9"/>
        </w:rPr>
        <w:tab/>
        <w:t>($3,554)</w:t>
      </w:r>
      <w:r w:rsidRPr="00067884">
        <w:rPr>
          <w:bCs/>
          <w:sz w:val="9"/>
          <w:szCs w:val="9"/>
        </w:rPr>
        <w:tab/>
        <w:t>$5,809</w:t>
      </w:r>
      <w:r w:rsidRPr="00067884">
        <w:rPr>
          <w:bCs/>
          <w:sz w:val="9"/>
          <w:szCs w:val="9"/>
        </w:rPr>
        <w:tab/>
        <w:t>$2</w:t>
      </w:r>
      <w:r w:rsidRPr="00067884">
        <w:rPr>
          <w:rFonts w:eastAsiaTheme="minorHAnsi"/>
          <w:sz w:val="9"/>
          <w:szCs w:val="9"/>
        </w:rPr>
        <w:t>77</w:t>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04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DIFFERENCE BETWEEN</w:t>
      </w:r>
      <w:r w:rsidRPr="00067884">
        <w:rPr>
          <w:bCs/>
          <w:sz w:val="8"/>
          <w:szCs w:val="8"/>
        </w:rPr>
        <w:tab/>
        <w:t>FY 2019‐20</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04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500"/>
          <w:tab w:val="left" w:pos="4590"/>
          <w:tab w:val="left" w:pos="4770"/>
          <w:tab w:val="left" w:pos="4860"/>
          <w:tab w:val="left" w:pos="504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APPROPRIATION AND</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jc w:val="left"/>
        <w:rPr>
          <w:bCs/>
          <w:sz w:val="8"/>
          <w:szCs w:val="8"/>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8"/>
          <w:szCs w:val="8"/>
        </w:rPr>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Sullivan's Island</w:t>
      </w:r>
      <w:r w:rsidRPr="00067884">
        <w:rPr>
          <w:bCs/>
          <w:sz w:val="9"/>
          <w:szCs w:val="9"/>
        </w:rPr>
        <w:tab/>
        <w:t>$66,417</w:t>
      </w:r>
      <w:r w:rsidRPr="00067884">
        <w:rPr>
          <w:bCs/>
          <w:sz w:val="9"/>
          <w:szCs w:val="9"/>
        </w:rPr>
        <w:tab/>
        <w:t>$40,496</w:t>
      </w:r>
      <w:r w:rsidRPr="00067884">
        <w:rPr>
          <w:bCs/>
          <w:sz w:val="9"/>
          <w:szCs w:val="9"/>
        </w:rPr>
        <w:tab/>
        <w:t>($25,967)</w:t>
      </w:r>
      <w:r w:rsidRPr="00067884">
        <w:rPr>
          <w:bCs/>
          <w:sz w:val="9"/>
          <w:szCs w:val="9"/>
        </w:rPr>
        <w:tab/>
        <w:t>$42,465</w:t>
      </w:r>
      <w:r w:rsidRPr="00067884">
        <w:rPr>
          <w:bCs/>
          <w:sz w:val="9"/>
          <w:szCs w:val="9"/>
        </w:rPr>
        <w:tab/>
        <w:t>$2,015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Summerton town</w:t>
      </w:r>
      <w:r w:rsidRPr="00067884">
        <w:rPr>
          <w:bCs/>
          <w:sz w:val="9"/>
          <w:szCs w:val="9"/>
        </w:rPr>
        <w:tab/>
        <w:t>$37,084</w:t>
      </w:r>
      <w:r w:rsidRPr="00067884">
        <w:rPr>
          <w:bCs/>
          <w:sz w:val="9"/>
          <w:szCs w:val="9"/>
        </w:rPr>
        <w:tab/>
        <w:t>$22,611</w:t>
      </w:r>
      <w:r w:rsidRPr="00067884">
        <w:rPr>
          <w:bCs/>
          <w:sz w:val="9"/>
          <w:szCs w:val="9"/>
        </w:rPr>
        <w:tab/>
        <w:t>($14,499)</w:t>
      </w:r>
      <w:r w:rsidRPr="00067884">
        <w:rPr>
          <w:bCs/>
          <w:sz w:val="9"/>
          <w:szCs w:val="9"/>
        </w:rPr>
        <w:tab/>
        <w:t>$23,710</w:t>
      </w:r>
      <w:r w:rsidRPr="00067884">
        <w:rPr>
          <w:bCs/>
          <w:sz w:val="9"/>
          <w:szCs w:val="9"/>
        </w:rPr>
        <w:tab/>
        <w:t>$1,125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Summerville town</w:t>
      </w:r>
      <w:r w:rsidRPr="00067884">
        <w:rPr>
          <w:bCs/>
          <w:sz w:val="9"/>
          <w:szCs w:val="9"/>
        </w:rPr>
        <w:tab/>
        <w:t>$1,609,140</w:t>
      </w:r>
      <w:r w:rsidRPr="00067884">
        <w:rPr>
          <w:bCs/>
          <w:sz w:val="9"/>
          <w:szCs w:val="9"/>
        </w:rPr>
        <w:tab/>
        <w:t>$981,138</w:t>
      </w:r>
      <w:r w:rsidRPr="00067884">
        <w:rPr>
          <w:bCs/>
          <w:sz w:val="9"/>
          <w:szCs w:val="9"/>
        </w:rPr>
        <w:tab/>
        <w:t>($629,036)</w:t>
      </w:r>
      <w:r w:rsidRPr="00067884">
        <w:rPr>
          <w:bCs/>
          <w:sz w:val="9"/>
          <w:szCs w:val="9"/>
        </w:rPr>
        <w:tab/>
        <w:t>$1,028,844</w:t>
      </w:r>
      <w:r w:rsidRPr="00067884">
        <w:rPr>
          <w:bCs/>
          <w:sz w:val="9"/>
          <w:szCs w:val="9"/>
        </w:rPr>
        <w:tab/>
        <w:t>$48,740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Summit town</w:t>
      </w:r>
      <w:r w:rsidRPr="00067884">
        <w:rPr>
          <w:bCs/>
          <w:sz w:val="9"/>
          <w:szCs w:val="9"/>
        </w:rPr>
        <w:tab/>
        <w:t>$14,908</w:t>
      </w:r>
      <w:r w:rsidRPr="00067884">
        <w:rPr>
          <w:bCs/>
          <w:sz w:val="9"/>
          <w:szCs w:val="9"/>
        </w:rPr>
        <w:tab/>
        <w:t>$9,090</w:t>
      </w:r>
      <w:r w:rsidRPr="00067884">
        <w:rPr>
          <w:bCs/>
          <w:sz w:val="9"/>
          <w:szCs w:val="9"/>
        </w:rPr>
        <w:tab/>
        <w:t>($5,828)</w:t>
      </w:r>
      <w:r w:rsidRPr="00067884">
        <w:rPr>
          <w:bCs/>
          <w:sz w:val="9"/>
          <w:szCs w:val="9"/>
        </w:rPr>
        <w:tab/>
        <w:t>$9,532</w:t>
      </w:r>
      <w:r w:rsidRPr="00067884">
        <w:rPr>
          <w:bCs/>
          <w:sz w:val="9"/>
          <w:szCs w:val="9"/>
        </w:rPr>
        <w:tab/>
        <w:t>$452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Sumter city</w:t>
      </w:r>
      <w:r w:rsidRPr="00067884">
        <w:rPr>
          <w:bCs/>
          <w:sz w:val="9"/>
          <w:szCs w:val="9"/>
        </w:rPr>
        <w:tab/>
        <w:t>$1,502,784</w:t>
      </w:r>
      <w:r w:rsidRPr="00067884">
        <w:rPr>
          <w:bCs/>
          <w:sz w:val="9"/>
          <w:szCs w:val="9"/>
        </w:rPr>
        <w:tab/>
        <w:t>$916,290</w:t>
      </w:r>
      <w:r w:rsidRPr="00067884">
        <w:rPr>
          <w:bCs/>
          <w:sz w:val="9"/>
          <w:szCs w:val="9"/>
        </w:rPr>
        <w:tab/>
        <w:t>($587,461)</w:t>
      </w:r>
      <w:r w:rsidRPr="00067884">
        <w:rPr>
          <w:bCs/>
          <w:sz w:val="9"/>
          <w:szCs w:val="9"/>
        </w:rPr>
        <w:tab/>
        <w:t>$960,843</w:t>
      </w:r>
      <w:r w:rsidRPr="00067884">
        <w:rPr>
          <w:bCs/>
          <w:sz w:val="9"/>
          <w:szCs w:val="9"/>
        </w:rPr>
        <w:tab/>
        <w:t>$45,520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Surfside Beach</w:t>
      </w:r>
      <w:r w:rsidRPr="00067884">
        <w:rPr>
          <w:bCs/>
          <w:sz w:val="9"/>
          <w:szCs w:val="9"/>
        </w:rPr>
        <w:tab/>
        <w:t>$142,291</w:t>
      </w:r>
      <w:r w:rsidRPr="00067884">
        <w:rPr>
          <w:bCs/>
          <w:sz w:val="9"/>
          <w:szCs w:val="9"/>
        </w:rPr>
        <w:tab/>
        <w:t>$86,759</w:t>
      </w:r>
      <w:r w:rsidRPr="00067884">
        <w:rPr>
          <w:bCs/>
          <w:sz w:val="9"/>
          <w:szCs w:val="9"/>
        </w:rPr>
        <w:tab/>
        <w:t>($55,624)</w:t>
      </w:r>
      <w:r w:rsidRPr="00067884">
        <w:rPr>
          <w:bCs/>
          <w:sz w:val="9"/>
          <w:szCs w:val="9"/>
        </w:rPr>
        <w:tab/>
        <w:t>$90,977</w:t>
      </w:r>
      <w:r w:rsidRPr="00067884">
        <w:rPr>
          <w:bCs/>
          <w:sz w:val="9"/>
          <w:szCs w:val="9"/>
        </w:rPr>
        <w:tab/>
        <w:t>$4,310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Swansea town</w:t>
      </w:r>
      <w:r w:rsidRPr="00067884">
        <w:rPr>
          <w:bCs/>
          <w:sz w:val="9"/>
          <w:szCs w:val="9"/>
        </w:rPr>
        <w:tab/>
        <w:t>$30,668</w:t>
      </w:r>
      <w:r w:rsidRPr="00067884">
        <w:rPr>
          <w:bCs/>
          <w:sz w:val="9"/>
          <w:szCs w:val="9"/>
        </w:rPr>
        <w:tab/>
        <w:t>$18,699</w:t>
      </w:r>
      <w:r w:rsidRPr="00067884">
        <w:rPr>
          <w:bCs/>
          <w:sz w:val="9"/>
          <w:szCs w:val="9"/>
        </w:rPr>
        <w:tab/>
        <w:t>($11,992)</w:t>
      </w:r>
      <w:r w:rsidRPr="00067884">
        <w:rPr>
          <w:bCs/>
          <w:sz w:val="9"/>
          <w:szCs w:val="9"/>
        </w:rPr>
        <w:tab/>
        <w:t>$19,609</w:t>
      </w:r>
      <w:r w:rsidRPr="00067884">
        <w:rPr>
          <w:bCs/>
          <w:sz w:val="9"/>
          <w:szCs w:val="9"/>
        </w:rPr>
        <w:tab/>
        <w:t>$932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Sycamore town</w:t>
      </w:r>
      <w:r w:rsidRPr="00067884">
        <w:rPr>
          <w:bCs/>
          <w:sz w:val="9"/>
          <w:szCs w:val="9"/>
        </w:rPr>
        <w:tab/>
        <w:t>$6,675</w:t>
      </w:r>
      <w:r w:rsidRPr="00067884">
        <w:rPr>
          <w:bCs/>
          <w:sz w:val="9"/>
          <w:szCs w:val="9"/>
        </w:rPr>
        <w:tab/>
        <w:t>$4,070</w:t>
      </w:r>
      <w:r w:rsidRPr="00067884">
        <w:rPr>
          <w:bCs/>
          <w:sz w:val="9"/>
          <w:szCs w:val="9"/>
        </w:rPr>
        <w:tab/>
        <w:t>($2,610)</w:t>
      </w:r>
      <w:r w:rsidRPr="00067884">
        <w:rPr>
          <w:bCs/>
          <w:sz w:val="9"/>
          <w:szCs w:val="9"/>
        </w:rPr>
        <w:tab/>
        <w:t>$4,268</w:t>
      </w:r>
      <w:r w:rsidRPr="00067884">
        <w:rPr>
          <w:bCs/>
          <w:sz w:val="9"/>
          <w:szCs w:val="9"/>
        </w:rPr>
        <w:tab/>
        <w:t>$203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Tatum town</w:t>
      </w:r>
      <w:r w:rsidRPr="00067884">
        <w:rPr>
          <w:bCs/>
          <w:sz w:val="9"/>
          <w:szCs w:val="9"/>
        </w:rPr>
        <w:tab/>
        <w:t>$2,781</w:t>
      </w:r>
      <w:r w:rsidRPr="00067884">
        <w:rPr>
          <w:bCs/>
          <w:sz w:val="9"/>
          <w:szCs w:val="9"/>
        </w:rPr>
        <w:tab/>
        <w:t>$1,696</w:t>
      </w:r>
      <w:r w:rsidRPr="00067884">
        <w:rPr>
          <w:bCs/>
          <w:sz w:val="9"/>
          <w:szCs w:val="9"/>
        </w:rPr>
        <w:tab/>
        <w:t>($1,087)</w:t>
      </w:r>
      <w:r w:rsidRPr="00067884">
        <w:rPr>
          <w:bCs/>
          <w:sz w:val="9"/>
          <w:szCs w:val="9"/>
        </w:rPr>
        <w:tab/>
        <w:t>$1,778</w:t>
      </w:r>
      <w:r w:rsidRPr="00067884">
        <w:rPr>
          <w:bCs/>
          <w:sz w:val="9"/>
          <w:szCs w:val="9"/>
        </w:rPr>
        <w:tab/>
        <w:t>$84</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Tega Cay city</w:t>
      </w:r>
      <w:r w:rsidRPr="00067884">
        <w:rPr>
          <w:bCs/>
          <w:sz w:val="9"/>
          <w:szCs w:val="9"/>
        </w:rPr>
        <w:tab/>
        <w:t>$282,579</w:t>
      </w:r>
      <w:r w:rsidRPr="00067884">
        <w:rPr>
          <w:bCs/>
          <w:sz w:val="9"/>
          <w:szCs w:val="9"/>
        </w:rPr>
        <w:tab/>
        <w:t>$172,296</w:t>
      </w:r>
      <w:r w:rsidRPr="00067884">
        <w:rPr>
          <w:bCs/>
          <w:sz w:val="9"/>
          <w:szCs w:val="9"/>
        </w:rPr>
        <w:tab/>
        <w:t>($110,466)</w:t>
      </w:r>
      <w:r w:rsidRPr="00067884">
        <w:rPr>
          <w:bCs/>
          <w:sz w:val="9"/>
          <w:szCs w:val="9"/>
        </w:rPr>
        <w:tab/>
        <w:t>$180,674</w:t>
      </w:r>
      <w:r w:rsidRPr="00067884">
        <w:rPr>
          <w:bCs/>
          <w:sz w:val="9"/>
          <w:szCs w:val="9"/>
        </w:rPr>
        <w:tab/>
        <w:t>$8,561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Timmonsville</w:t>
      </w:r>
      <w:r w:rsidRPr="00067884">
        <w:rPr>
          <w:bCs/>
          <w:sz w:val="9"/>
          <w:szCs w:val="9"/>
        </w:rPr>
        <w:tab/>
        <w:t>$86,034</w:t>
      </w:r>
      <w:r w:rsidRPr="00067884">
        <w:rPr>
          <w:bCs/>
          <w:sz w:val="9"/>
          <w:szCs w:val="9"/>
        </w:rPr>
        <w:tab/>
        <w:t>$52,458</w:t>
      </w:r>
      <w:r w:rsidRPr="00067884">
        <w:rPr>
          <w:bCs/>
          <w:sz w:val="9"/>
          <w:szCs w:val="9"/>
        </w:rPr>
        <w:tab/>
        <w:t>($33,635)</w:t>
      </w:r>
      <w:r w:rsidRPr="00067884">
        <w:rPr>
          <w:bCs/>
          <w:sz w:val="9"/>
          <w:szCs w:val="9"/>
        </w:rPr>
        <w:tab/>
        <w:t>$55,008</w:t>
      </w:r>
      <w:r w:rsidRPr="00067884">
        <w:rPr>
          <w:bCs/>
          <w:sz w:val="9"/>
          <w:szCs w:val="9"/>
        </w:rPr>
        <w:tab/>
        <w:t>$2,608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Travelers Rest</w:t>
      </w:r>
      <w:r w:rsidRPr="00067884">
        <w:rPr>
          <w:bCs/>
          <w:sz w:val="9"/>
          <w:szCs w:val="9"/>
        </w:rPr>
        <w:tab/>
        <w:t>$169,695</w:t>
      </w:r>
      <w:r w:rsidRPr="00067884">
        <w:rPr>
          <w:bCs/>
          <w:sz w:val="9"/>
          <w:szCs w:val="9"/>
        </w:rPr>
        <w:tab/>
        <w:t>$103,468</w:t>
      </w:r>
      <w:r w:rsidRPr="00067884">
        <w:rPr>
          <w:bCs/>
          <w:sz w:val="9"/>
          <w:szCs w:val="9"/>
        </w:rPr>
        <w:tab/>
        <w:t>($66,336)</w:t>
      </w:r>
      <w:r w:rsidRPr="00067884">
        <w:rPr>
          <w:bCs/>
          <w:sz w:val="9"/>
          <w:szCs w:val="9"/>
        </w:rPr>
        <w:tab/>
        <w:t>$108,499</w:t>
      </w:r>
      <w:r w:rsidRPr="00067884">
        <w:rPr>
          <w:bCs/>
          <w:sz w:val="9"/>
          <w:szCs w:val="9"/>
        </w:rPr>
        <w:tab/>
        <w:t>$5,140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Trenton town</w:t>
      </w:r>
      <w:r w:rsidRPr="00067884">
        <w:rPr>
          <w:bCs/>
          <w:sz w:val="9"/>
          <w:szCs w:val="9"/>
        </w:rPr>
        <w:tab/>
        <w:t>$7,268</w:t>
      </w:r>
      <w:r w:rsidRPr="00067884">
        <w:rPr>
          <w:bCs/>
          <w:sz w:val="9"/>
          <w:szCs w:val="9"/>
        </w:rPr>
        <w:tab/>
        <w:t>$4,432</w:t>
      </w:r>
      <w:r w:rsidRPr="00067884">
        <w:rPr>
          <w:bCs/>
          <w:sz w:val="9"/>
          <w:szCs w:val="9"/>
        </w:rPr>
        <w:tab/>
        <w:t>($2,842)</w:t>
      </w:r>
      <w:r w:rsidRPr="00067884">
        <w:rPr>
          <w:bCs/>
          <w:sz w:val="9"/>
          <w:szCs w:val="9"/>
        </w:rPr>
        <w:tab/>
        <w:t>$4,647</w:t>
      </w:r>
      <w:r w:rsidRPr="00067884">
        <w:rPr>
          <w:bCs/>
          <w:sz w:val="9"/>
          <w:szCs w:val="9"/>
        </w:rPr>
        <w:tab/>
        <w:t>$221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Troy town</w:t>
      </w:r>
      <w:r w:rsidRPr="00067884">
        <w:rPr>
          <w:bCs/>
          <w:sz w:val="9"/>
          <w:szCs w:val="9"/>
        </w:rPr>
        <w:tab/>
        <w:t>$3,449</w:t>
      </w:r>
      <w:r w:rsidRPr="00067884">
        <w:rPr>
          <w:bCs/>
          <w:sz w:val="9"/>
          <w:szCs w:val="9"/>
        </w:rPr>
        <w:tab/>
        <w:t>$2,103</w:t>
      </w:r>
      <w:r w:rsidRPr="00067884">
        <w:rPr>
          <w:bCs/>
          <w:sz w:val="9"/>
          <w:szCs w:val="9"/>
        </w:rPr>
        <w:tab/>
        <w:t>($1,349)</w:t>
      </w:r>
      <w:r w:rsidRPr="00067884">
        <w:rPr>
          <w:bCs/>
          <w:sz w:val="9"/>
          <w:szCs w:val="9"/>
        </w:rPr>
        <w:tab/>
        <w:t>$2,205</w:t>
      </w:r>
      <w:r w:rsidRPr="00067884">
        <w:rPr>
          <w:bCs/>
          <w:sz w:val="9"/>
          <w:szCs w:val="9"/>
        </w:rPr>
        <w:tab/>
        <w:t>$106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Turbeville town</w:t>
      </w:r>
      <w:r w:rsidRPr="00067884">
        <w:rPr>
          <w:bCs/>
          <w:sz w:val="9"/>
          <w:szCs w:val="9"/>
        </w:rPr>
        <w:tab/>
        <w:t>$28,406</w:t>
      </w:r>
      <w:r w:rsidRPr="00067884">
        <w:rPr>
          <w:bCs/>
          <w:sz w:val="9"/>
          <w:szCs w:val="9"/>
        </w:rPr>
        <w:tab/>
        <w:t>$17,320</w:t>
      </w:r>
      <w:r w:rsidRPr="00067884">
        <w:rPr>
          <w:bCs/>
          <w:sz w:val="9"/>
          <w:szCs w:val="9"/>
        </w:rPr>
        <w:tab/>
        <w:t>($11,107)</w:t>
      </w:r>
      <w:r w:rsidRPr="00067884">
        <w:rPr>
          <w:bCs/>
          <w:sz w:val="9"/>
          <w:szCs w:val="9"/>
        </w:rPr>
        <w:tab/>
        <w:t>$18,162</w:t>
      </w:r>
      <w:r w:rsidRPr="00067884">
        <w:rPr>
          <w:bCs/>
          <w:sz w:val="9"/>
          <w:szCs w:val="9"/>
        </w:rPr>
        <w:tab/>
        <w:t>$863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Ulmer town</w:t>
      </w:r>
      <w:r w:rsidRPr="00067884">
        <w:rPr>
          <w:bCs/>
          <w:sz w:val="9"/>
          <w:szCs w:val="9"/>
        </w:rPr>
        <w:tab/>
        <w:t>$3,263</w:t>
      </w:r>
      <w:r w:rsidRPr="00067884">
        <w:rPr>
          <w:bCs/>
          <w:sz w:val="9"/>
          <w:szCs w:val="9"/>
        </w:rPr>
        <w:tab/>
        <w:t>$1,990</w:t>
      </w:r>
      <w:r w:rsidRPr="00067884">
        <w:rPr>
          <w:bCs/>
          <w:sz w:val="9"/>
          <w:szCs w:val="9"/>
        </w:rPr>
        <w:tab/>
        <w:t>($1,279)</w:t>
      </w:r>
      <w:r w:rsidRPr="00067884">
        <w:rPr>
          <w:bCs/>
          <w:sz w:val="9"/>
          <w:szCs w:val="9"/>
        </w:rPr>
        <w:tab/>
        <w:t>$2,087</w:t>
      </w:r>
      <w:r w:rsidRPr="00067884">
        <w:rPr>
          <w:bCs/>
          <w:sz w:val="9"/>
          <w:szCs w:val="9"/>
        </w:rPr>
        <w:tab/>
        <w:t>$102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Union city</w:t>
      </w:r>
      <w:r w:rsidRPr="00067884">
        <w:rPr>
          <w:bCs/>
          <w:sz w:val="9"/>
          <w:szCs w:val="9"/>
        </w:rPr>
        <w:tab/>
        <w:t>$311,244</w:t>
      </w:r>
      <w:r w:rsidRPr="00067884">
        <w:rPr>
          <w:bCs/>
          <w:sz w:val="9"/>
          <w:szCs w:val="9"/>
        </w:rPr>
        <w:tab/>
        <w:t>$189,775</w:t>
      </w:r>
      <w:r w:rsidRPr="00067884">
        <w:rPr>
          <w:bCs/>
          <w:sz w:val="9"/>
          <w:szCs w:val="9"/>
        </w:rPr>
        <w:tab/>
        <w:t>($121,673)</w:t>
      </w:r>
      <w:r w:rsidRPr="00067884">
        <w:rPr>
          <w:bCs/>
          <w:sz w:val="9"/>
          <w:szCs w:val="9"/>
        </w:rPr>
        <w:tab/>
        <w:t>$199,002</w:t>
      </w:r>
      <w:r w:rsidRPr="00067884">
        <w:rPr>
          <w:bCs/>
          <w:sz w:val="9"/>
          <w:szCs w:val="9"/>
        </w:rPr>
        <w:tab/>
        <w:t>$9,430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lastRenderedPageBreak/>
        <w:t>Vance town</w:t>
      </w:r>
      <w:r w:rsidRPr="00067884">
        <w:rPr>
          <w:bCs/>
          <w:sz w:val="9"/>
          <w:szCs w:val="9"/>
        </w:rPr>
        <w:tab/>
        <w:t>$6,304</w:t>
      </w:r>
      <w:r w:rsidRPr="00067884">
        <w:rPr>
          <w:bCs/>
          <w:sz w:val="9"/>
          <w:szCs w:val="9"/>
        </w:rPr>
        <w:tab/>
        <w:t>$3,844</w:t>
      </w:r>
      <w:r w:rsidRPr="00067884">
        <w:rPr>
          <w:bCs/>
          <w:sz w:val="9"/>
          <w:szCs w:val="9"/>
        </w:rPr>
        <w:tab/>
        <w:t>($2,466)</w:t>
      </w:r>
      <w:r w:rsidRPr="00067884">
        <w:rPr>
          <w:bCs/>
          <w:sz w:val="9"/>
          <w:szCs w:val="9"/>
        </w:rPr>
        <w:tab/>
        <w:t>$4,031</w:t>
      </w:r>
      <w:r w:rsidRPr="00067884">
        <w:rPr>
          <w:bCs/>
          <w:sz w:val="9"/>
          <w:szCs w:val="9"/>
        </w:rPr>
        <w:tab/>
        <w:t>$193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Van Wyck</w:t>
      </w:r>
      <w:r w:rsidRPr="00067884">
        <w:rPr>
          <w:bCs/>
          <w:sz w:val="9"/>
          <w:szCs w:val="9"/>
        </w:rPr>
        <w:tab/>
        <w:t>$15,909</w:t>
      </w:r>
      <w:r w:rsidRPr="00067884">
        <w:rPr>
          <w:bCs/>
          <w:sz w:val="9"/>
          <w:szCs w:val="9"/>
        </w:rPr>
        <w:tab/>
        <w:t>$9,700</w:t>
      </w:r>
      <w:r w:rsidRPr="00067884">
        <w:rPr>
          <w:bCs/>
          <w:sz w:val="9"/>
          <w:szCs w:val="9"/>
        </w:rPr>
        <w:tab/>
        <w:t>($5,568)</w:t>
      </w:r>
      <w:r w:rsidRPr="00067884">
        <w:rPr>
          <w:bCs/>
          <w:sz w:val="9"/>
          <w:szCs w:val="9"/>
        </w:rPr>
        <w:tab/>
        <w:t>$10,172</w:t>
      </w:r>
      <w:r w:rsidRPr="00067884">
        <w:rPr>
          <w:bCs/>
          <w:sz w:val="9"/>
          <w:szCs w:val="9"/>
        </w:rPr>
        <w:tab/>
        <w:t>$486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Varnville town</w:t>
      </w:r>
      <w:r w:rsidRPr="00067884">
        <w:rPr>
          <w:bCs/>
          <w:sz w:val="9"/>
          <w:szCs w:val="9"/>
        </w:rPr>
        <w:tab/>
        <w:t>$80,175</w:t>
      </w:r>
      <w:r w:rsidRPr="00067884">
        <w:rPr>
          <w:bCs/>
          <w:sz w:val="9"/>
          <w:szCs w:val="9"/>
        </w:rPr>
        <w:tab/>
        <w:t>$18,021</w:t>
      </w:r>
      <w:r w:rsidRPr="00067884">
        <w:rPr>
          <w:bCs/>
          <w:sz w:val="9"/>
          <w:szCs w:val="9"/>
        </w:rPr>
        <w:tab/>
        <w:t>($31,342)</w:t>
      </w:r>
      <w:r w:rsidRPr="00067884">
        <w:rPr>
          <w:bCs/>
          <w:sz w:val="9"/>
          <w:szCs w:val="9"/>
        </w:rPr>
        <w:tab/>
        <w:t>$51,262</w:t>
      </w:r>
      <w:r w:rsidRPr="00067884">
        <w:rPr>
          <w:bCs/>
          <w:sz w:val="9"/>
          <w:szCs w:val="9"/>
        </w:rPr>
        <w:tab/>
        <w:t>$2,428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Wagener town</w:t>
      </w:r>
      <w:r w:rsidRPr="00067884">
        <w:rPr>
          <w:bCs/>
          <w:sz w:val="9"/>
          <w:szCs w:val="9"/>
        </w:rPr>
        <w:tab/>
        <w:t>$29,556</w:t>
      </w:r>
      <w:r w:rsidRPr="00067884">
        <w:rPr>
          <w:bCs/>
          <w:sz w:val="9"/>
          <w:szCs w:val="9"/>
        </w:rPr>
        <w:tab/>
        <w:t>$96,391</w:t>
      </w:r>
      <w:r w:rsidRPr="00067884">
        <w:rPr>
          <w:bCs/>
          <w:sz w:val="9"/>
          <w:szCs w:val="9"/>
        </w:rPr>
        <w:tab/>
        <w:t>($11,557)</w:t>
      </w:r>
      <w:r w:rsidRPr="00067884">
        <w:rPr>
          <w:bCs/>
          <w:sz w:val="9"/>
          <w:szCs w:val="9"/>
        </w:rPr>
        <w:tab/>
        <w:t>$18,897</w:t>
      </w:r>
      <w:r w:rsidRPr="00067884">
        <w:rPr>
          <w:bCs/>
          <w:sz w:val="9"/>
          <w:szCs w:val="9"/>
        </w:rPr>
        <w:tab/>
        <w:t>$898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Walhalla city</w:t>
      </w:r>
      <w:r w:rsidRPr="00067884">
        <w:rPr>
          <w:bCs/>
          <w:sz w:val="9"/>
          <w:szCs w:val="9"/>
        </w:rPr>
        <w:tab/>
        <w:t>$158,088</w:t>
      </w:r>
      <w:r w:rsidRPr="00067884">
        <w:rPr>
          <w:bCs/>
          <w:sz w:val="9"/>
          <w:szCs w:val="9"/>
        </w:rPr>
        <w:tab/>
        <w:t>$122,054</w:t>
      </w:r>
      <w:r w:rsidRPr="00067884">
        <w:rPr>
          <w:bCs/>
          <w:sz w:val="9"/>
          <w:szCs w:val="9"/>
        </w:rPr>
        <w:tab/>
        <w:t>($61,802)</w:t>
      </w:r>
      <w:r w:rsidRPr="00067884">
        <w:rPr>
          <w:bCs/>
          <w:sz w:val="9"/>
          <w:szCs w:val="9"/>
        </w:rPr>
        <w:tab/>
        <w:t>$101,078</w:t>
      </w:r>
      <w:r w:rsidRPr="00067884">
        <w:rPr>
          <w:bCs/>
          <w:sz w:val="9"/>
          <w:szCs w:val="9"/>
        </w:rPr>
        <w:tab/>
        <w:t>$4,792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Walterboro city</w:t>
      </w:r>
      <w:r w:rsidRPr="00067884">
        <w:rPr>
          <w:bCs/>
          <w:sz w:val="9"/>
          <w:szCs w:val="9"/>
        </w:rPr>
        <w:tab/>
        <w:t>$200,178</w:t>
      </w:r>
      <w:r w:rsidRPr="00067884">
        <w:rPr>
          <w:bCs/>
          <w:sz w:val="9"/>
          <w:szCs w:val="9"/>
        </w:rPr>
        <w:tab/>
        <w:t>$2,058</w:t>
      </w:r>
      <w:r w:rsidRPr="00067884">
        <w:rPr>
          <w:bCs/>
          <w:sz w:val="9"/>
          <w:szCs w:val="9"/>
        </w:rPr>
        <w:tab/>
        <w:t>($78,254)</w:t>
      </w:r>
      <w:r w:rsidRPr="00067884">
        <w:rPr>
          <w:bCs/>
          <w:sz w:val="9"/>
          <w:szCs w:val="9"/>
        </w:rPr>
        <w:tab/>
        <w:t>$127,989</w:t>
      </w:r>
      <w:r w:rsidRPr="00067884">
        <w:rPr>
          <w:bCs/>
          <w:sz w:val="9"/>
          <w:szCs w:val="9"/>
        </w:rPr>
        <w:tab/>
        <w:t>$6,065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Ward town</w:t>
      </w:r>
      <w:r w:rsidRPr="00067884">
        <w:rPr>
          <w:bCs/>
          <w:sz w:val="9"/>
          <w:szCs w:val="9"/>
        </w:rPr>
        <w:tab/>
        <w:t>$3,375</w:t>
      </w:r>
      <w:r w:rsidRPr="00067884">
        <w:rPr>
          <w:bCs/>
          <w:sz w:val="9"/>
          <w:szCs w:val="9"/>
        </w:rPr>
        <w:tab/>
        <w:t>$49,066</w:t>
      </w:r>
      <w:r w:rsidRPr="00067884">
        <w:rPr>
          <w:bCs/>
          <w:sz w:val="9"/>
          <w:szCs w:val="9"/>
        </w:rPr>
        <w:tab/>
        <w:t>($1,320)</w:t>
      </w:r>
      <w:r w:rsidRPr="00067884">
        <w:rPr>
          <w:bCs/>
          <w:sz w:val="9"/>
          <w:szCs w:val="9"/>
        </w:rPr>
        <w:tab/>
        <w:t>$2,158</w:t>
      </w:r>
      <w:r w:rsidRPr="00067884">
        <w:rPr>
          <w:bCs/>
          <w:sz w:val="9"/>
          <w:szCs w:val="9"/>
        </w:rPr>
        <w:tab/>
        <w:t>$103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Ware Shoals town</w:t>
      </w:r>
      <w:r w:rsidRPr="00067884">
        <w:rPr>
          <w:bCs/>
          <w:sz w:val="9"/>
          <w:szCs w:val="9"/>
        </w:rPr>
        <w:tab/>
        <w:t>$80,472</w:t>
      </w:r>
      <w:r w:rsidRPr="00067884">
        <w:rPr>
          <w:bCs/>
          <w:sz w:val="9"/>
          <w:szCs w:val="9"/>
        </w:rPr>
        <w:tab/>
        <w:t>$3,753</w:t>
      </w:r>
      <w:r w:rsidRPr="00067884">
        <w:rPr>
          <w:bCs/>
          <w:sz w:val="9"/>
          <w:szCs w:val="9"/>
        </w:rPr>
        <w:tab/>
        <w:t>($31,460)</w:t>
      </w:r>
      <w:r w:rsidRPr="00067884">
        <w:rPr>
          <w:bCs/>
          <w:sz w:val="9"/>
          <w:szCs w:val="9"/>
        </w:rPr>
        <w:tab/>
        <w:t>$51,452</w:t>
      </w:r>
      <w:r w:rsidRPr="00067884">
        <w:rPr>
          <w:bCs/>
          <w:sz w:val="9"/>
          <w:szCs w:val="9"/>
        </w:rPr>
        <w:tab/>
        <w:t>$2,439</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Waterloo town</w:t>
      </w:r>
      <w:r w:rsidRPr="00067884">
        <w:rPr>
          <w:bCs/>
          <w:sz w:val="9"/>
          <w:szCs w:val="9"/>
        </w:rPr>
        <w:tab/>
        <w:t>$6,156</w:t>
      </w:r>
      <w:r w:rsidRPr="00067884">
        <w:rPr>
          <w:bCs/>
          <w:sz w:val="9"/>
          <w:szCs w:val="9"/>
        </w:rPr>
        <w:tab/>
        <w:t>$53,769</w:t>
      </w:r>
      <w:r w:rsidRPr="00067884">
        <w:rPr>
          <w:bCs/>
          <w:sz w:val="9"/>
          <w:szCs w:val="9"/>
        </w:rPr>
        <w:tab/>
        <w:t>($2,407)</w:t>
      </w:r>
      <w:r w:rsidRPr="00067884">
        <w:rPr>
          <w:bCs/>
          <w:sz w:val="9"/>
          <w:szCs w:val="9"/>
        </w:rPr>
        <w:tab/>
        <w:t>$3,936</w:t>
      </w:r>
      <w:r w:rsidRPr="00067884">
        <w:rPr>
          <w:bCs/>
          <w:sz w:val="9"/>
          <w:szCs w:val="9"/>
        </w:rPr>
        <w:tab/>
        <w:t>$187</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Wellford city</w:t>
      </w:r>
      <w:r w:rsidRPr="00067884">
        <w:rPr>
          <w:bCs/>
          <w:sz w:val="9"/>
          <w:szCs w:val="9"/>
        </w:rPr>
        <w:tab/>
        <w:t>$88,185</w:t>
      </w:r>
      <w:r w:rsidRPr="00067884">
        <w:rPr>
          <w:bCs/>
          <w:sz w:val="9"/>
          <w:szCs w:val="9"/>
        </w:rPr>
        <w:tab/>
        <w:t>$338,894</w:t>
      </w:r>
      <w:r w:rsidRPr="00067884">
        <w:rPr>
          <w:bCs/>
          <w:sz w:val="9"/>
          <w:szCs w:val="9"/>
        </w:rPr>
        <w:tab/>
        <w:t>($34,475)</w:t>
      </w:r>
      <w:r w:rsidRPr="00067884">
        <w:rPr>
          <w:bCs/>
          <w:sz w:val="9"/>
          <w:szCs w:val="9"/>
        </w:rPr>
        <w:tab/>
        <w:t>$56,383</w:t>
      </w:r>
      <w:r w:rsidRPr="00067884">
        <w:rPr>
          <w:bCs/>
          <w:sz w:val="9"/>
          <w:szCs w:val="9"/>
        </w:rPr>
        <w:tab/>
        <w:t>$2,673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Columbia city</w:t>
      </w:r>
      <w:r w:rsidRPr="00067884">
        <w:rPr>
          <w:bCs/>
          <w:sz w:val="9"/>
          <w:szCs w:val="9"/>
        </w:rPr>
        <w:tab/>
        <w:t>$555,812</w:t>
      </w:r>
      <w:r w:rsidRPr="00067884">
        <w:rPr>
          <w:bCs/>
          <w:sz w:val="9"/>
          <w:szCs w:val="9"/>
        </w:rPr>
        <w:tab/>
        <w:t>$19,898</w:t>
      </w:r>
      <w:r w:rsidRPr="00067884">
        <w:rPr>
          <w:bCs/>
          <w:sz w:val="9"/>
          <w:szCs w:val="9"/>
        </w:rPr>
        <w:tab/>
        <w:t>($217,275)</w:t>
      </w:r>
      <w:r w:rsidRPr="00067884">
        <w:rPr>
          <w:bCs/>
          <w:sz w:val="9"/>
          <w:szCs w:val="9"/>
        </w:rPr>
        <w:tab/>
        <w:t>$355,372</w:t>
      </w:r>
      <w:r w:rsidRPr="00067884">
        <w:rPr>
          <w:bCs/>
          <w:sz w:val="9"/>
          <w:szCs w:val="9"/>
        </w:rPr>
        <w:tab/>
        <w:t>$16,835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Westminster city</w:t>
      </w:r>
      <w:r w:rsidRPr="00067884">
        <w:rPr>
          <w:bCs/>
          <w:sz w:val="9"/>
          <w:szCs w:val="9"/>
        </w:rPr>
        <w:tab/>
        <w:t>$89,669</w:t>
      </w:r>
      <w:r w:rsidRPr="00067884">
        <w:rPr>
          <w:bCs/>
          <w:sz w:val="9"/>
          <w:szCs w:val="9"/>
        </w:rPr>
        <w:tab/>
        <w:t>$6,580</w:t>
      </w:r>
      <w:r w:rsidRPr="00067884">
        <w:rPr>
          <w:bCs/>
          <w:sz w:val="9"/>
          <w:szCs w:val="9"/>
        </w:rPr>
        <w:tab/>
        <w:t>($35,054)</w:t>
      </w:r>
      <w:r w:rsidRPr="00067884">
        <w:rPr>
          <w:bCs/>
          <w:sz w:val="9"/>
          <w:szCs w:val="9"/>
        </w:rPr>
        <w:tab/>
        <w:t>$20,865</w:t>
      </w:r>
      <w:r w:rsidRPr="00067884">
        <w:rPr>
          <w:bCs/>
          <w:sz w:val="9"/>
          <w:szCs w:val="9"/>
        </w:rPr>
        <w:tab/>
        <w:t>($33,750)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Pelzer town</w:t>
      </w:r>
      <w:r w:rsidRPr="00067884">
        <w:rPr>
          <w:bCs/>
          <w:sz w:val="9"/>
          <w:szCs w:val="9"/>
        </w:rPr>
        <w:tab/>
        <w:t>$32,634</w:t>
      </w:r>
      <w:r w:rsidRPr="00067884">
        <w:rPr>
          <w:bCs/>
          <w:sz w:val="9"/>
          <w:szCs w:val="9"/>
        </w:rPr>
        <w:tab/>
        <w:t>$54,674</w:t>
      </w:r>
      <w:r w:rsidRPr="00067884">
        <w:rPr>
          <w:bCs/>
          <w:sz w:val="9"/>
          <w:szCs w:val="9"/>
        </w:rPr>
        <w:tab/>
        <w:t>($12,759)</w:t>
      </w:r>
      <w:r w:rsidRPr="00067884">
        <w:rPr>
          <w:bCs/>
          <w:sz w:val="9"/>
          <w:szCs w:val="9"/>
        </w:rPr>
        <w:tab/>
        <w:t>$6,900</w:t>
      </w:r>
      <w:r w:rsidRPr="00067884">
        <w:rPr>
          <w:bCs/>
          <w:sz w:val="9"/>
          <w:szCs w:val="9"/>
        </w:rPr>
        <w:tab/>
        <w:t>($12,975)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Union town</w:t>
      </w:r>
      <w:r w:rsidRPr="00067884">
        <w:rPr>
          <w:bCs/>
          <w:sz w:val="9"/>
          <w:szCs w:val="9"/>
        </w:rPr>
        <w:tab/>
        <w:t>$10,791</w:t>
      </w:r>
      <w:r w:rsidRPr="00067884">
        <w:rPr>
          <w:bCs/>
          <w:sz w:val="9"/>
          <w:szCs w:val="9"/>
        </w:rPr>
        <w:tab/>
        <w:t>$32,583</w:t>
      </w:r>
      <w:r w:rsidRPr="00067884">
        <w:rPr>
          <w:bCs/>
          <w:sz w:val="9"/>
          <w:szCs w:val="9"/>
        </w:rPr>
        <w:tab/>
        <w:t>($4,221)</w:t>
      </w:r>
      <w:r w:rsidRPr="00067884">
        <w:rPr>
          <w:bCs/>
          <w:sz w:val="9"/>
          <w:szCs w:val="9"/>
        </w:rPr>
        <w:tab/>
        <w:t>$57,332</w:t>
      </w:r>
      <w:r w:rsidRPr="00067884">
        <w:rPr>
          <w:bCs/>
          <w:sz w:val="9"/>
          <w:szCs w:val="9"/>
        </w:rPr>
        <w:tab/>
        <w:t>$50,761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Whitmire town</w:t>
      </w:r>
      <w:r w:rsidRPr="00067884">
        <w:rPr>
          <w:bCs/>
          <w:sz w:val="9"/>
          <w:szCs w:val="9"/>
        </w:rPr>
        <w:tab/>
        <w:t>$53,438</w:t>
      </w:r>
      <w:r w:rsidRPr="00067884">
        <w:rPr>
          <w:bCs/>
          <w:sz w:val="9"/>
          <w:szCs w:val="9"/>
        </w:rPr>
        <w:tab/>
        <w:t>$2,645</w:t>
      </w:r>
      <w:r w:rsidRPr="00067884">
        <w:rPr>
          <w:bCs/>
          <w:sz w:val="9"/>
          <w:szCs w:val="9"/>
        </w:rPr>
        <w:tab/>
        <w:t>($20,891)</w:t>
      </w:r>
      <w:r w:rsidRPr="00067884">
        <w:rPr>
          <w:bCs/>
          <w:sz w:val="9"/>
          <w:szCs w:val="9"/>
        </w:rPr>
        <w:tab/>
        <w:t>$34,167</w:t>
      </w:r>
      <w:r w:rsidRPr="00067884">
        <w:rPr>
          <w:bCs/>
          <w:sz w:val="9"/>
          <w:szCs w:val="9"/>
        </w:rPr>
        <w:tab/>
        <w:t>$1,620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Williams town</w:t>
      </w:r>
      <w:r w:rsidRPr="00067884">
        <w:rPr>
          <w:bCs/>
          <w:sz w:val="9"/>
          <w:szCs w:val="9"/>
        </w:rPr>
        <w:tab/>
        <w:t>$4,339</w:t>
      </w:r>
      <w:r w:rsidRPr="00067884">
        <w:rPr>
          <w:bCs/>
          <w:sz w:val="9"/>
          <w:szCs w:val="9"/>
        </w:rPr>
        <w:tab/>
        <w:t>$88,952</w:t>
      </w:r>
      <w:r w:rsidRPr="00067884">
        <w:rPr>
          <w:bCs/>
          <w:sz w:val="9"/>
          <w:szCs w:val="9"/>
        </w:rPr>
        <w:tab/>
        <w:t>($1,699)</w:t>
      </w:r>
      <w:r w:rsidRPr="00067884">
        <w:rPr>
          <w:bCs/>
          <w:sz w:val="9"/>
          <w:szCs w:val="9"/>
        </w:rPr>
        <w:tab/>
        <w:t>$2,774</w:t>
      </w:r>
      <w:r w:rsidRPr="00067884">
        <w:rPr>
          <w:bCs/>
          <w:sz w:val="9"/>
          <w:szCs w:val="9"/>
        </w:rPr>
        <w:tab/>
        <w:t>$135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Williamston town</w:t>
      </w:r>
      <w:r w:rsidRPr="00067884">
        <w:rPr>
          <w:bCs/>
          <w:sz w:val="9"/>
          <w:szCs w:val="9"/>
        </w:rPr>
        <w:tab/>
        <w:t>$145,888</w:t>
      </w:r>
      <w:r w:rsidRPr="00067884">
        <w:rPr>
          <w:bCs/>
          <w:sz w:val="9"/>
          <w:szCs w:val="9"/>
        </w:rPr>
        <w:tab/>
        <w:t>$70,976</w:t>
      </w:r>
      <w:r w:rsidRPr="00067884">
        <w:rPr>
          <w:bCs/>
          <w:sz w:val="9"/>
          <w:szCs w:val="9"/>
        </w:rPr>
        <w:tab/>
        <w:t>($57,032)</w:t>
      </w:r>
      <w:r w:rsidRPr="00067884">
        <w:rPr>
          <w:bCs/>
          <w:sz w:val="9"/>
          <w:szCs w:val="9"/>
        </w:rPr>
        <w:tab/>
        <w:t>$93,277</w:t>
      </w:r>
      <w:r w:rsidRPr="00067884">
        <w:rPr>
          <w:bCs/>
          <w:sz w:val="9"/>
          <w:szCs w:val="9"/>
        </w:rPr>
        <w:tab/>
        <w:t>$4,421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Williston town</w:t>
      </w:r>
      <w:r w:rsidRPr="00067884">
        <w:rPr>
          <w:bCs/>
          <w:sz w:val="9"/>
          <w:szCs w:val="9"/>
        </w:rPr>
        <w:tab/>
        <w:t>$116,406</w:t>
      </w:r>
      <w:r w:rsidRPr="00067884">
        <w:rPr>
          <w:bCs/>
          <w:sz w:val="9"/>
          <w:szCs w:val="9"/>
        </w:rPr>
        <w:tab/>
        <w:t>$2,736</w:t>
      </w:r>
      <w:r w:rsidRPr="00067884">
        <w:rPr>
          <w:bCs/>
          <w:sz w:val="9"/>
          <w:szCs w:val="9"/>
        </w:rPr>
        <w:tab/>
        <w:t>($45,505)</w:t>
      </w:r>
      <w:r w:rsidRPr="00067884">
        <w:rPr>
          <w:bCs/>
          <w:sz w:val="9"/>
          <w:szCs w:val="9"/>
        </w:rPr>
        <w:tab/>
        <w:t>$74,427</w:t>
      </w:r>
      <w:r w:rsidRPr="00067884">
        <w:rPr>
          <w:bCs/>
          <w:sz w:val="9"/>
          <w:szCs w:val="9"/>
        </w:rPr>
        <w:tab/>
        <w:t>$3,526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Windsor town</w:t>
      </w:r>
      <w:r w:rsidRPr="00067884">
        <w:rPr>
          <w:bCs/>
          <w:sz w:val="9"/>
          <w:szCs w:val="9"/>
        </w:rPr>
        <w:tab/>
        <w:t>$4,487</w:t>
      </w:r>
      <w:r w:rsidRPr="00067884">
        <w:rPr>
          <w:bCs/>
          <w:sz w:val="9"/>
          <w:szCs w:val="9"/>
        </w:rPr>
        <w:tab/>
        <w:t>$80,269</w:t>
      </w:r>
      <w:r w:rsidRPr="00067884">
        <w:rPr>
          <w:bCs/>
          <w:sz w:val="9"/>
          <w:szCs w:val="9"/>
        </w:rPr>
        <w:tab/>
        <w:t>($1,755)</w:t>
      </w:r>
      <w:r w:rsidRPr="00067884">
        <w:rPr>
          <w:bCs/>
          <w:sz w:val="9"/>
          <w:szCs w:val="9"/>
        </w:rPr>
        <w:tab/>
        <w:t>$2,869</w:t>
      </w:r>
      <w:r w:rsidRPr="00067884">
        <w:rPr>
          <w:bCs/>
          <w:sz w:val="9"/>
          <w:szCs w:val="9"/>
        </w:rPr>
        <w:tab/>
        <w:t>$137</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Winnsboro town</w:t>
      </w:r>
      <w:r w:rsidRPr="00067884">
        <w:rPr>
          <w:bCs/>
          <w:sz w:val="9"/>
          <w:szCs w:val="9"/>
        </w:rPr>
        <w:tab/>
        <w:t>$131,648</w:t>
      </w:r>
      <w:r w:rsidRPr="00067884">
        <w:rPr>
          <w:bCs/>
          <w:sz w:val="9"/>
          <w:szCs w:val="9"/>
        </w:rPr>
        <w:tab/>
        <w:t>$4,183</w:t>
      </w:r>
      <w:r w:rsidRPr="00067884">
        <w:rPr>
          <w:bCs/>
          <w:sz w:val="9"/>
          <w:szCs w:val="9"/>
        </w:rPr>
        <w:tab/>
        <w:t>($51,466)</w:t>
      </w:r>
      <w:r w:rsidRPr="00067884">
        <w:rPr>
          <w:bCs/>
          <w:sz w:val="9"/>
          <w:szCs w:val="9"/>
        </w:rPr>
        <w:tab/>
        <w:t>$84,172</w:t>
      </w:r>
      <w:r w:rsidRPr="00067884">
        <w:rPr>
          <w:bCs/>
          <w:sz w:val="9"/>
          <w:szCs w:val="9"/>
        </w:rPr>
        <w:tab/>
        <w:t>$3,990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Woodford town</w:t>
      </w:r>
      <w:r w:rsidRPr="00067884">
        <w:rPr>
          <w:bCs/>
          <w:sz w:val="9"/>
          <w:szCs w:val="9"/>
        </w:rPr>
        <w:tab/>
        <w:t>$6,861</w:t>
      </w:r>
      <w:r w:rsidRPr="00067884">
        <w:rPr>
          <w:bCs/>
          <w:sz w:val="9"/>
          <w:szCs w:val="9"/>
        </w:rPr>
        <w:tab/>
        <w:t>$92,479</w:t>
      </w:r>
      <w:r w:rsidRPr="00067884">
        <w:rPr>
          <w:bCs/>
          <w:sz w:val="9"/>
          <w:szCs w:val="9"/>
        </w:rPr>
        <w:tab/>
        <w:t>($2,684)</w:t>
      </w:r>
      <w:r w:rsidRPr="00067884">
        <w:rPr>
          <w:bCs/>
          <w:sz w:val="9"/>
          <w:szCs w:val="9"/>
        </w:rPr>
        <w:tab/>
        <w:t>$4,386</w:t>
      </w:r>
      <w:r w:rsidRPr="00067884">
        <w:rPr>
          <w:bCs/>
          <w:sz w:val="9"/>
          <w:szCs w:val="9"/>
        </w:rPr>
        <w:tab/>
        <w:t>$210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Woodruff city</w:t>
      </w:r>
      <w:r w:rsidRPr="00067884">
        <w:rPr>
          <w:bCs/>
          <w:sz w:val="9"/>
          <w:szCs w:val="9"/>
        </w:rPr>
        <w:tab/>
        <w:t>$151,673</w:t>
      </w:r>
      <w:r w:rsidRPr="00067884">
        <w:rPr>
          <w:bCs/>
          <w:sz w:val="9"/>
          <w:szCs w:val="9"/>
        </w:rPr>
        <w:tab/>
        <w:t>$23,222</w:t>
      </w:r>
      <w:r w:rsidRPr="00067884">
        <w:rPr>
          <w:bCs/>
          <w:sz w:val="9"/>
          <w:szCs w:val="9"/>
        </w:rPr>
        <w:tab/>
        <w:t>($59,292)</w:t>
      </w:r>
      <w:r w:rsidRPr="00067884">
        <w:rPr>
          <w:bCs/>
          <w:sz w:val="9"/>
          <w:szCs w:val="9"/>
        </w:rPr>
        <w:tab/>
        <w:t>$96,976</w:t>
      </w:r>
      <w:r w:rsidRPr="00067884">
        <w:rPr>
          <w:bCs/>
          <w:sz w:val="9"/>
          <w:szCs w:val="9"/>
        </w:rPr>
        <w:tab/>
        <w:t>$4,595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Yemassee town</w:t>
      </w:r>
      <w:r w:rsidRPr="00067884">
        <w:rPr>
          <w:bCs/>
          <w:sz w:val="9"/>
          <w:szCs w:val="9"/>
        </w:rPr>
        <w:tab/>
        <w:t>$38,085</w:t>
      </w:r>
      <w:r w:rsidRPr="00067884">
        <w:rPr>
          <w:bCs/>
          <w:sz w:val="9"/>
          <w:szCs w:val="9"/>
        </w:rPr>
        <w:tab/>
        <w:t>$174,919</w:t>
      </w:r>
      <w:r w:rsidRPr="00067884">
        <w:rPr>
          <w:bCs/>
          <w:sz w:val="9"/>
          <w:szCs w:val="9"/>
        </w:rPr>
        <w:tab/>
        <w:t>($14,889)</w:t>
      </w:r>
      <w:r w:rsidRPr="00067884">
        <w:rPr>
          <w:bCs/>
          <w:sz w:val="9"/>
          <w:szCs w:val="9"/>
        </w:rPr>
        <w:tab/>
        <w:t>$24,351</w:t>
      </w:r>
      <w:r w:rsidRPr="00067884">
        <w:rPr>
          <w:bCs/>
          <w:sz w:val="9"/>
          <w:szCs w:val="9"/>
        </w:rPr>
        <w:tab/>
        <w:t>$1,155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York city</w:t>
      </w:r>
      <w:r w:rsidRPr="00067884">
        <w:rPr>
          <w:bCs/>
          <w:sz w:val="9"/>
          <w:szCs w:val="9"/>
        </w:rPr>
        <w:tab/>
        <w:t>$286,880</w:t>
      </w:r>
      <w:r w:rsidRPr="00067884">
        <w:rPr>
          <w:bCs/>
          <w:sz w:val="9"/>
          <w:szCs w:val="9"/>
        </w:rPr>
        <w:tab/>
        <w:t>$175,271</w:t>
      </w:r>
      <w:r w:rsidRPr="00067884">
        <w:rPr>
          <w:bCs/>
          <w:sz w:val="9"/>
          <w:szCs w:val="9"/>
        </w:rPr>
        <w:tab/>
        <w:t>($111,609)</w:t>
      </w:r>
      <w:r w:rsidRPr="00067884">
        <w:rPr>
          <w:bCs/>
          <w:sz w:val="9"/>
          <w:szCs w:val="9"/>
        </w:rPr>
        <w:tab/>
        <w:t>$183,424</w:t>
      </w:r>
      <w:r w:rsidRPr="00067884">
        <w:rPr>
          <w:bCs/>
          <w:sz w:val="9"/>
          <w:szCs w:val="9"/>
        </w:rPr>
        <w:tab/>
        <w:t>$8,153</w:t>
      </w:r>
    </w:p>
    <w:p w:rsid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Total</w:t>
      </w:r>
      <w:r w:rsidRPr="00067884">
        <w:rPr>
          <w:bCs/>
          <w:sz w:val="9"/>
          <w:szCs w:val="9"/>
        </w:rPr>
        <w:tab/>
        <w:t>$61,134,283</w:t>
      </w:r>
      <w:r w:rsidRPr="00067884">
        <w:rPr>
          <w:bCs/>
          <w:sz w:val="9"/>
          <w:szCs w:val="9"/>
        </w:rPr>
        <w:tab/>
        <w:t>$37,226,418</w:t>
      </w:r>
      <w:r w:rsidRPr="00067884">
        <w:rPr>
          <w:bCs/>
          <w:sz w:val="9"/>
          <w:szCs w:val="9"/>
        </w:rPr>
        <w:tab/>
        <w:t>($23,898,179)</w:t>
      </w:r>
      <w:r w:rsidRPr="00067884">
        <w:rPr>
          <w:bCs/>
          <w:sz w:val="9"/>
          <w:szCs w:val="9"/>
        </w:rPr>
        <w:tab/>
        <w:t>$39,087,740</w:t>
      </w:r>
      <w:r w:rsidRPr="00067884">
        <w:rPr>
          <w:bCs/>
          <w:sz w:val="9"/>
          <w:szCs w:val="9"/>
        </w:rPr>
        <w:tab/>
        <w:t>$1,851,635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sz w:val="12"/>
          <w:szCs w:val="12"/>
        </w:rPr>
      </w:pPr>
      <w:r w:rsidRPr="00067884">
        <w:rPr>
          <w:sz w:val="12"/>
          <w:szCs w:val="12"/>
        </w:rPr>
        <w:t>Notes: Statutory formula amounts are based upon the fully funded formula pursuant to Section 6‐27‐40. FY 2019‐20 estimated appropriations are based upon FY 2018‐19 recurring funds of $222,619,411 as ratified by the General Assembly on June 29, 2018. Of the $222,619,411, the current municipal allocation is 16.722%, which results in a distribution of $37,226,418. Under this proposal, the municipal allocation results in $37,236,104. These estimates include the newly incorporated Town of Van Wyck.</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rPr>
          <w:u w:color="000000" w:themeColor="text1"/>
        </w:rPr>
        <w:tab/>
      </w:r>
      <w:r w:rsidRPr="00CF7AE3">
        <w:t>Section 6</w:t>
      </w:r>
      <w:r w:rsidRPr="00CF7AE3">
        <w:noBreakHyphen/>
        <w:t>27</w:t>
      </w:r>
      <w:r w:rsidRPr="00CF7AE3">
        <w:noBreakHyphen/>
        <w:t>30.</w:t>
      </w:r>
      <w:r w:rsidRPr="00CF7AE3">
        <w:tab/>
      </w:r>
      <w:r w:rsidRPr="00CF7AE3">
        <w:rPr>
          <w:u w:val="single" w:color="000000" w:themeColor="text1"/>
        </w:rPr>
        <w:t>(A)</w:t>
      </w:r>
      <w:r w:rsidRPr="00CF7AE3">
        <w:tab/>
        <w:t xml:space="preserve">In the annual general appropriations act, </w:t>
      </w:r>
      <w:r w:rsidRPr="00CF7AE3">
        <w:rPr>
          <w:strike/>
        </w:rPr>
        <w:t>an amount equal to not less than four and one</w:t>
      </w:r>
      <w:r w:rsidRPr="00CF7AE3">
        <w:rPr>
          <w:strike/>
        </w:rPr>
        <w:noBreakHyphen/>
        <w:t>half percent of general fund revenues of the latest completed fiscal year must be appropriated</w:t>
      </w:r>
      <w:r w:rsidRPr="00CF7AE3">
        <w:t xml:space="preserve"> </w:t>
      </w:r>
      <w:r w:rsidRPr="00CF7AE3">
        <w:rPr>
          <w:u w:val="single" w:color="000000" w:themeColor="text1"/>
        </w:rPr>
        <w:t>the General Assembly must appropriate funds</w:t>
      </w:r>
      <w:r w:rsidRPr="00CF7AE3">
        <w:t xml:space="preserve"> to the Local Government Fund.</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rPr>
          <w:u w:val="single" w:color="000000" w:themeColor="text1"/>
        </w:rPr>
        <w:t>(B)(1)</w:t>
      </w:r>
      <w:r w:rsidRPr="00CF7AE3">
        <w:tab/>
      </w:r>
      <w:r w:rsidRPr="00CF7AE3">
        <w:rPr>
          <w:u w:val="single" w:color="000000" w:themeColor="text1"/>
        </w:rPr>
        <w:t>In any fiscal year in which general fund revenues are projected to increase, the appropriation to the Local Government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Pr="00CF7AE3">
        <w:rPr>
          <w:u w:val="single" w:color="000000" w:themeColor="text1"/>
        </w:rPr>
        <w:noBreakHyphen/>
        <w:t>9</w:t>
      </w:r>
      <w:r w:rsidRPr="00CF7AE3">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CF7AE3">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lastRenderedPageBreak/>
        <w:tab/>
      </w:r>
      <w:r w:rsidRPr="00CF7AE3">
        <w:tab/>
      </w:r>
      <w:r w:rsidRPr="00CF7AE3">
        <w:rPr>
          <w:u w:val="single" w:color="000000" w:themeColor="text1"/>
        </w:rPr>
        <w:t>(2)</w:t>
      </w:r>
      <w:r w:rsidRPr="00CF7AE3">
        <w:tab/>
      </w:r>
      <w:r w:rsidRPr="00CF7AE3">
        <w:rPr>
          <w:u w:val="single" w:color="000000" w:themeColor="text1"/>
        </w:rPr>
        <w:t xml:space="preserve">The Governor shall include the appropriation increase to the Local Government Fund in the Executive Budget.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r>
      <w:r w:rsidRPr="00CF7AE3">
        <w:rPr>
          <w:u w:val="single" w:color="000000" w:themeColor="text1"/>
        </w:rPr>
        <w:t>(3)</w:t>
      </w:r>
      <w:r w:rsidRPr="00CF7AE3">
        <w:tab/>
      </w:r>
      <w:r w:rsidRPr="00CF7AE3">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38388C"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8388C" w:rsidRPr="0019281C">
        <w:rPr>
          <w:u w:val="single"/>
        </w:rPr>
        <w:t>(C)</w:t>
      </w:r>
      <w:r w:rsidR="0038388C" w:rsidRPr="0019281C">
        <w:tab/>
      </w:r>
      <w:r w:rsidR="0038388C" w:rsidRPr="0019281C">
        <w:rPr>
          <w:u w:val="single"/>
        </w:rPr>
        <w:t>For purposes of this section:</w:t>
      </w:r>
    </w:p>
    <w:p w:rsidR="0038388C" w:rsidRPr="0019281C" w:rsidRDefault="0038388C" w:rsidP="0038388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0001768D" w:rsidRPr="0001768D">
        <w:rPr>
          <w:rFonts w:cs="Times New Roman"/>
          <w:u w:val="single"/>
        </w:rPr>
        <w:t>‘</w:t>
      </w:r>
      <w:r w:rsidRPr="0019281C">
        <w:rPr>
          <w:rFonts w:cs="Times New Roman"/>
          <w:u w:val="single"/>
        </w:rPr>
        <w:t>Recurring general fund revenue</w:t>
      </w:r>
      <w:r w:rsidR="0001768D" w:rsidRPr="0001768D">
        <w:rPr>
          <w:rFonts w:cs="Times New Roman"/>
          <w:u w:val="single"/>
        </w:rPr>
        <w:t>’</w:t>
      </w:r>
      <w:r w:rsidRPr="0019281C">
        <w:rPr>
          <w:rFonts w:cs="Times New Roman"/>
          <w:u w:val="single"/>
        </w:rPr>
        <w:t xml:space="preserve"> means the forecast of recurring general fund revenues pursuant to Section 11</w:t>
      </w:r>
      <w:r w:rsidR="0001768D">
        <w:rPr>
          <w:rFonts w:cs="Times New Roman"/>
          <w:u w:val="single"/>
        </w:rPr>
        <w:noBreakHyphen/>
      </w:r>
      <w:r w:rsidRPr="0019281C">
        <w:rPr>
          <w:rFonts w:cs="Times New Roman"/>
          <w:u w:val="single"/>
        </w:rPr>
        <w:t>9</w:t>
      </w:r>
      <w:r w:rsidR="0001768D">
        <w:rPr>
          <w:rFonts w:cs="Times New Roman"/>
          <w:u w:val="single"/>
        </w:rPr>
        <w:noBreakHyphen/>
      </w:r>
      <w:r w:rsidRPr="0019281C">
        <w:rPr>
          <w:rFonts w:cs="Times New Roman"/>
          <w:u w:val="single"/>
        </w:rPr>
        <w:t>880 after the amount apportioned to the Trust Fund for Tax Relief, as required in Section 11</w:t>
      </w:r>
      <w:r w:rsidR="0001768D">
        <w:rPr>
          <w:rFonts w:cs="Times New Roman"/>
          <w:u w:val="single"/>
        </w:rPr>
        <w:noBreakHyphen/>
      </w:r>
      <w:r w:rsidRPr="0019281C">
        <w:rPr>
          <w:rFonts w:cs="Times New Roman"/>
          <w:u w:val="single"/>
        </w:rPr>
        <w:t>11</w:t>
      </w:r>
      <w:r w:rsidR="0001768D">
        <w:rPr>
          <w:rFonts w:cs="Times New Roman"/>
          <w:u w:val="single"/>
        </w:rPr>
        <w:noBreakHyphen/>
      </w:r>
      <w:r w:rsidRPr="0019281C">
        <w:rPr>
          <w:rFonts w:cs="Times New Roman"/>
          <w:u w:val="single"/>
        </w:rPr>
        <w:t>150, is deducted.</w:t>
      </w:r>
    </w:p>
    <w:p w:rsidR="0038388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tab/>
      </w:r>
      <w:r w:rsidRPr="0019281C">
        <w:rPr>
          <w:u w:val="single"/>
        </w:rPr>
        <w:t>(2)</w:t>
      </w:r>
      <w:r w:rsidRPr="0019281C">
        <w:tab/>
      </w:r>
      <w:r w:rsidR="0001768D" w:rsidRPr="0001768D">
        <w:rPr>
          <w:u w:val="single"/>
        </w:rPr>
        <w:t>‘</w:t>
      </w:r>
      <w:r w:rsidRPr="0019281C">
        <w:rPr>
          <w:u w:val="single"/>
        </w:rPr>
        <w:t>Recurring general fund expenditure base</w:t>
      </w:r>
      <w:r w:rsidR="0001768D" w:rsidRPr="0001768D">
        <w:rPr>
          <w:u w:val="single"/>
        </w:rPr>
        <w:t>’</w:t>
      </w:r>
      <w:r w:rsidRPr="0019281C">
        <w:rPr>
          <w:u w:val="single"/>
        </w:rPr>
        <w:t xml:space="preserve"> means the total recurring general fund appropriations authorized in the current general appropriations act less any reduced appropriations mandated by the General Assembly or the Executive Budget Office pursuant to Section 11</w:t>
      </w:r>
      <w:r w:rsidR="0001768D">
        <w:rPr>
          <w:u w:val="single"/>
        </w:rPr>
        <w:noBreakHyphen/>
      </w:r>
      <w:r w:rsidRPr="0019281C">
        <w:rPr>
          <w:u w:val="single"/>
        </w:rPr>
        <w:t>9</w:t>
      </w:r>
      <w:r w:rsidR="0001768D">
        <w:rPr>
          <w:u w:val="single"/>
        </w:rPr>
        <w:noBreakHyphen/>
      </w:r>
      <w:r w:rsidRPr="0019281C">
        <w:rPr>
          <w:u w:val="single"/>
        </w:rPr>
        <w:t>890B.</w:t>
      </w:r>
    </w:p>
    <w:p w:rsidR="009F292D" w:rsidRPr="00DF1BAF"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t>Section 6</w:t>
      </w:r>
      <w:r w:rsidRPr="00CF7AE3">
        <w:noBreakHyphen/>
        <w:t>27</w:t>
      </w:r>
      <w:r w:rsidRPr="00CF7AE3">
        <w:noBreakHyphen/>
        <w:t>40.</w:t>
      </w:r>
      <w:r w:rsidRPr="00CF7AE3">
        <w:tab/>
        <w:t>(A)</w:t>
      </w:r>
      <w:r w:rsidRPr="00CF7AE3">
        <w:tab/>
        <w:t>Not later than thirty days after the end of the calendar quarter, the State Treasurer shall distribute the monies appropriated to the Local Government Fund as follows:</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t>(1)</w:t>
      </w:r>
      <w:r w:rsidRPr="00CF7AE3">
        <w:tab/>
        <w:t>Eighty</w:t>
      </w:r>
      <w:r w:rsidRPr="00CF7AE3">
        <w:noBreakHyphen/>
        <w:t>three and two hundred seventy</w:t>
      </w:r>
      <w:r w:rsidRPr="00CF7AE3">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tab/>
      </w:r>
      <w:r w:rsidRPr="00CF7AE3">
        <w:tab/>
        <w:t>(2)</w:t>
      </w:r>
      <w:r w:rsidRPr="00CF7AE3">
        <w:tab/>
        <w:t>Sixteen and seven hundred twenty</w:t>
      </w:r>
      <w:r w:rsidRPr="00CF7AE3">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Pr>
          <w:color w:val="000000" w:themeColor="text1"/>
          <w:u w:color="000000" w:themeColor="text1"/>
        </w:rPr>
        <w:noBreakHyphen/>
      </w:r>
      <w:r w:rsidRPr="00DF1BAF">
        <w:rPr>
          <w:color w:val="000000" w:themeColor="text1"/>
          <w:u w:color="000000" w:themeColor="text1"/>
        </w:rPr>
        <w:t>five percent of the revenue derived pursuant to Section 12</w:t>
      </w:r>
      <w:r w:rsidR="0001768D">
        <w:rPr>
          <w:color w:val="000000" w:themeColor="text1"/>
          <w:u w:color="000000" w:themeColor="text1"/>
        </w:rPr>
        <w:noBreakHyphen/>
      </w:r>
      <w:r w:rsidRPr="00DF1BAF">
        <w:rPr>
          <w:color w:val="000000" w:themeColor="text1"/>
          <w:u w:color="000000" w:themeColor="text1"/>
        </w:rPr>
        <w:t>33</w:t>
      </w:r>
      <w:r w:rsidR="0001768D">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r>
      <w:r w:rsidRPr="00DF1BAF">
        <w:rPr>
          <w:strike/>
          <w:color w:val="000000" w:themeColor="text1"/>
          <w:u w:color="000000" w:themeColor="text1"/>
        </w:rPr>
        <w:t>Section 6</w:t>
      </w:r>
      <w:r w:rsidR="0001768D">
        <w:rPr>
          <w:strike/>
          <w:color w:val="000000" w:themeColor="text1"/>
          <w:u w:color="000000" w:themeColor="text1"/>
        </w:rPr>
        <w:noBreakHyphen/>
      </w:r>
      <w:r w:rsidRPr="00DF1BAF">
        <w:rPr>
          <w:strike/>
          <w:color w:val="000000" w:themeColor="text1"/>
          <w:u w:color="000000" w:themeColor="text1"/>
        </w:rPr>
        <w:t>27</w:t>
      </w:r>
      <w:r w:rsidR="0001768D">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94E" w:rsidRDefault="001350E9"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234">
        <w:rPr>
          <w:u w:color="000000" w:themeColor="text1"/>
        </w:rPr>
        <w:t>SECTION</w:t>
      </w:r>
      <w:r w:rsidRPr="00FA0234">
        <w:rPr>
          <w:u w:color="000000" w:themeColor="text1"/>
        </w:rPr>
        <w:tab/>
        <w:t>2.</w:t>
      </w:r>
      <w:r w:rsidRPr="00FA0234">
        <w:rPr>
          <w:u w:color="000000" w:themeColor="text1"/>
        </w:rPr>
        <w:tab/>
        <w:t>This act takes effect upon approval by the Governor and first applies for the annual general appropriations bill process for Fiscal Year 2019</w:t>
      </w:r>
      <w:r w:rsidRPr="00FA0234">
        <w:rPr>
          <w:u w:color="000000" w:themeColor="text1"/>
        </w:rPr>
        <w:noBreakHyphen/>
        <w:t>2020.</w:t>
      </w:r>
    </w:p>
    <w:p w:rsidR="007D1E9C" w:rsidRDefault="0001768D" w:rsidP="007D1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D1E9C"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2BE2A1D-C725-4A16-887D-FE2D7CF9261F}"/>
    <w:embedBold r:id="rId2" w:fontKey="{18A4663F-8DED-4E1D-91AD-5FD17D0CE234}"/>
  </w:font>
  <w:font w:name="Calibri">
    <w:panose1 w:val="020F0502020204030204"/>
    <w:charset w:val="00"/>
    <w:family w:val="swiss"/>
    <w:pitch w:val="variable"/>
    <w:sig w:usb0="E0002AFF" w:usb1="C000247B" w:usb2="00000009" w:usb3="00000000" w:csb0="000001FF" w:csb1="00000000"/>
    <w:embedRegular r:id="rId3" w:fontKey="{C5A04258-269E-4235-8CEB-6FC39888C13F}"/>
    <w:embedBold r:id="rId4" w:fontKey="{7AB9343F-9CC9-4509-8F0C-8DC5C23A3061}"/>
  </w:font>
  <w:font w:name="Segoe UI">
    <w:panose1 w:val="020B0502040204020203"/>
    <w:charset w:val="00"/>
    <w:family w:val="swiss"/>
    <w:pitch w:val="variable"/>
    <w:sig w:usb0="E4002EFF" w:usb1="C000E47F" w:usb2="00000009" w:usb3="00000000" w:csb0="000001FF" w:csb1="00000000"/>
    <w:embedRegular r:id="rId5" w:fontKey="{C98B16DE-43D6-4226-A81F-89CCC3C68EF7}"/>
  </w:font>
  <w:font w:name="Cambria">
    <w:panose1 w:val="02040503050406030204"/>
    <w:charset w:val="00"/>
    <w:family w:val="roman"/>
    <w:pitch w:val="variable"/>
    <w:sig w:usb0="E00006FF" w:usb1="420024FF" w:usb2="02000000" w:usb3="00000000" w:csb0="0000019F" w:csb1="00000000"/>
    <w:embedRegular r:id="rId6" w:fontKey="{22D7363F-DF1E-443A-BEE2-D1EC54062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7D1E9C">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7D1E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7D1E9C"/>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D216E"/>
    <w:rsid w:val="00BE3C22"/>
    <w:rsid w:val="00C0345E"/>
    <w:rsid w:val="00C31C95"/>
    <w:rsid w:val="00C3483A"/>
    <w:rsid w:val="00C54696"/>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ECE4-6E58-4016-A420-B6D5B505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13</Pages>
  <Words>5204</Words>
  <Characters>32526</Characters>
  <Application>Microsoft Office Word</Application>
  <DocSecurity>0</DocSecurity>
  <Lines>735</Lines>
  <Paragraphs>435</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37783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(Apr. 10, 2019) - South Carolina Legislature Online</dc:title>
  <dc:creator>Niki Downey</dc:creator>
  <cp:lastModifiedBy>Lavarres Lynch</cp:lastModifiedBy>
  <cp:revision>2</cp:revision>
  <cp:lastPrinted>2019-04-09T23:04:00Z</cp:lastPrinted>
  <dcterms:created xsi:type="dcterms:W3CDTF">2019-04-10T16:44:00Z</dcterms:created>
  <dcterms:modified xsi:type="dcterms:W3CDTF">2019-04-10T16:44:00Z</dcterms:modified>
</cp:coreProperties>
</file>