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9CB" w:rsidRDefault="00EC79CB"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26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D816EB" w:rsidRPr="00071C90">
        <w:rPr>
          <w:color w:val="000000" w:themeColor="text1"/>
          <w:u w:color="000000" w:themeColor="text1"/>
        </w:rPr>
        <w:t xml:space="preserve">O AMEND THE CODE OF LAWS OF SOUTH CAROLINA, 1976, BY ADDING ARTICLE </w:t>
      </w:r>
      <w:r w:rsidR="00D816EB">
        <w:rPr>
          <w:color w:val="000000" w:themeColor="text1"/>
          <w:u w:color="000000" w:themeColor="text1"/>
        </w:rPr>
        <w:t>21</w:t>
      </w:r>
      <w:r w:rsidR="00D816EB" w:rsidRPr="00071C90">
        <w:rPr>
          <w:color w:val="000000" w:themeColor="text1"/>
          <w:u w:color="000000" w:themeColor="text1"/>
        </w:rPr>
        <w:t xml:space="preserve"> TO CHAPTER </w:t>
      </w:r>
      <w:r w:rsidR="00D816EB">
        <w:rPr>
          <w:color w:val="000000" w:themeColor="text1"/>
          <w:u w:color="000000" w:themeColor="text1"/>
        </w:rPr>
        <w:t>1</w:t>
      </w:r>
      <w:r w:rsidR="00D816EB" w:rsidRPr="00071C90">
        <w:rPr>
          <w:color w:val="000000" w:themeColor="text1"/>
          <w:u w:color="000000" w:themeColor="text1"/>
        </w:rPr>
        <w:t xml:space="preserve">, TITLE </w:t>
      </w:r>
      <w:r w:rsidR="00D816EB">
        <w:rPr>
          <w:color w:val="000000" w:themeColor="text1"/>
          <w:u w:color="000000" w:themeColor="text1"/>
        </w:rPr>
        <w:t>25</w:t>
      </w:r>
      <w:r w:rsidR="00D816EB" w:rsidRPr="00071C90">
        <w:rPr>
          <w:color w:val="000000" w:themeColor="text1"/>
          <w:u w:color="000000" w:themeColor="text1"/>
        </w:rPr>
        <w:t xml:space="preserve"> SO AS TO </w:t>
      </w:r>
      <w:r w:rsidR="00D816EB">
        <w:rPr>
          <w:color w:val="000000" w:themeColor="text1"/>
          <w:u w:color="000000" w:themeColor="text1"/>
        </w:rPr>
        <w:t>ENACT THE “SOUTH CAROLINA SERVICEMEMBERS CIVIL RELIEF ACT”; TO DEFINE THE ACT</w:t>
      </w:r>
      <w:r w:rsidR="00690675" w:rsidRPr="00690675">
        <w:rPr>
          <w:color w:val="000000" w:themeColor="text1"/>
          <w:u w:color="000000" w:themeColor="text1"/>
        </w:rPr>
        <w:t>’</w:t>
      </w:r>
      <w:r w:rsidR="00D816EB">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EB" w:rsidRPr="000F18EB" w:rsidRDefault="00F1263C"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EB" w:rsidRPr="000F18EB">
        <w:rPr>
          <w:color w:val="000000" w:themeColor="text1"/>
          <w:u w:color="000000" w:themeColor="text1"/>
        </w:rPr>
        <w:t>Chapter 1, Title 25 of the 1976 Code is amended by adding: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690675" w:rsidRPr="00690675">
        <w:rPr>
          <w:color w:val="000000" w:themeColor="text1"/>
          <w:u w:color="000000" w:themeColor="text1"/>
        </w:rPr>
        <w:t>‘</w:t>
      </w:r>
      <w:r w:rsidRPr="000F18EB">
        <w:rPr>
          <w:color w:val="000000" w:themeColor="text1"/>
          <w:u w:color="000000" w:themeColor="text1"/>
        </w:rPr>
        <w:t>South Carolina Servicemembers Civil Relief Act</w:t>
      </w:r>
      <w:r w:rsidR="00690675" w:rsidRPr="00690675">
        <w:rPr>
          <w:color w:val="000000" w:themeColor="text1"/>
          <w:u w:color="000000" w:themeColor="text1"/>
        </w:rPr>
        <w:t>’</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on the rights, benefits, and protections granted to a servicemember </w:t>
      </w:r>
      <w:r w:rsidRPr="000F18EB">
        <w:rPr>
          <w:color w:val="000000" w:themeColor="text1"/>
          <w:u w:color="000000" w:themeColor="text1"/>
        </w:rPr>
        <w:lastRenderedPageBreak/>
        <w:t>pursuant to federal law.  A violation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constitut</w:t>
      </w:r>
      <w:r>
        <w:rPr>
          <w:color w:val="000000" w:themeColor="text1"/>
          <w:u w:color="000000" w:themeColor="text1"/>
        </w:rPr>
        <w:t>es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Dependent</w:t>
      </w:r>
      <w:r w:rsidR="00690675" w:rsidRPr="00690675">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Military service</w:t>
      </w:r>
      <w:r w:rsidR="00690675" w:rsidRPr="00690675">
        <w:rPr>
          <w:color w:val="000000" w:themeColor="text1"/>
          <w:u w:color="000000" w:themeColor="text1"/>
        </w:rPr>
        <w:t>’</w:t>
      </w:r>
      <w:r w:rsidRPr="000F18EB">
        <w:rPr>
          <w:color w:val="000000" w:themeColor="text1"/>
          <w:u w:color="000000" w:themeColor="text1"/>
        </w:rPr>
        <w:t xml:space="preserve"> means any of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690675">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690675">
        <w:rPr>
          <w:color w:val="000000" w:themeColor="text1"/>
          <w:u w:color="000000" w:themeColor="text1"/>
        </w:rPr>
        <w:noBreakHyphen/>
      </w:r>
      <w:r w:rsidRPr="000F18EB">
        <w:rPr>
          <w:color w:val="000000" w:themeColor="text1"/>
          <w:u w:color="000000" w:themeColor="text1"/>
        </w:rPr>
        <w:t>time training duty;</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duty authorized pursuant to Article 15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Period of military service</w:t>
      </w:r>
      <w:r w:rsidR="00690675" w:rsidRPr="00690675">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Servicemember</w:t>
      </w:r>
      <w:r w:rsidR="00690675" w:rsidRPr="00690675">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Pr>
          <w:color w:val="000000" w:themeColor="text1"/>
          <w:u w:color="000000" w:themeColor="text1"/>
        </w:rPr>
        <w:t xml:space="preserve"> that term is defined 50 U.S.C</w:t>
      </w:r>
      <w:r w:rsidRPr="000F18EB">
        <w:rPr>
          <w:color w:val="000000" w:themeColor="text1"/>
          <w:u w:color="000000" w:themeColor="text1"/>
        </w:rPr>
        <w:t xml:space="preserve"> Section 3911(1).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apply to a servicemember engaged in military service</w:t>
      </w:r>
      <w:r>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Pr>
          <w:color w:val="000000" w:themeColor="text1"/>
          <w:u w:color="000000" w:themeColor="text1"/>
        </w:rPr>
        <w:t xml:space="preserve"> engaged in military service</w:t>
      </w:r>
      <w:r w:rsidRPr="000F18EB">
        <w:rPr>
          <w:color w:val="000000" w:themeColor="text1"/>
          <w:u w:color="000000" w:themeColor="text1"/>
        </w:rPr>
        <w:t xml:space="preserve"> has the same rights and protections provided to a servicemember pursuant to </w:t>
      </w:r>
      <w:r>
        <w:rPr>
          <w:color w:val="000000" w:themeColor="text1"/>
          <w:u w:color="000000" w:themeColor="text1"/>
        </w:rPr>
        <w:t>Section 25</w:t>
      </w:r>
      <w:r w:rsidR="00690675">
        <w:rPr>
          <w:color w:val="000000" w:themeColor="text1"/>
          <w:u w:color="000000" w:themeColor="text1"/>
        </w:rPr>
        <w:noBreakHyphen/>
      </w:r>
      <w:r>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 xml:space="preserve">4060 and </w:t>
      </w:r>
      <w:r w:rsidRPr="000F18EB">
        <w:rPr>
          <w:color w:val="000000" w:themeColor="text1"/>
          <w:u w:color="000000" w:themeColor="text1"/>
        </w:rPr>
        <w:t>Subchapter II of Chapter 50, Title 50 of the U.S.C.</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4060.</w:t>
      </w:r>
      <w:r>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Pr>
          <w:color w:val="000000" w:themeColor="text1"/>
          <w:u w:color="000000" w:themeColor="text1"/>
        </w:rPr>
        <w:tab/>
      </w:r>
      <w:r w:rsidRPr="000F18EB">
        <w:rPr>
          <w:color w:val="000000" w:themeColor="text1"/>
          <w:u w:color="000000" w:themeColor="text1"/>
        </w:rPr>
        <w:t>telecommunication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Pr>
          <w:color w:val="000000" w:themeColor="text1"/>
          <w:u w:color="000000" w:themeColor="text1"/>
        </w:rPr>
        <w:tab/>
      </w:r>
      <w:r w:rsidRPr="00577F18">
        <w:rPr>
          <w:color w:val="000000" w:themeColor="text1"/>
          <w:u w:color="000000" w:themeColor="text1"/>
        </w:rPr>
        <w:t>I</w:t>
      </w:r>
      <w:r w:rsidRPr="000F18EB">
        <w:rPr>
          <w:color w:val="000000" w:themeColor="text1"/>
          <w:u w:color="000000" w:themeColor="text1"/>
        </w:rPr>
        <w:t>nternet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Pr>
          <w:color w:val="000000" w:themeColor="text1"/>
          <w:u w:color="000000" w:themeColor="text1"/>
        </w:rPr>
        <w:tab/>
      </w:r>
      <w:r w:rsidRPr="000F18EB">
        <w:rPr>
          <w:color w:val="000000" w:themeColor="text1"/>
          <w:u w:color="000000" w:themeColor="text1"/>
        </w:rPr>
        <w:t>athletic club or gym memberships;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Pr>
          <w:color w:val="000000" w:themeColor="text1"/>
          <w:u w:color="000000" w:themeColor="text1"/>
        </w:rPr>
        <w:tab/>
      </w:r>
      <w:r w:rsidRPr="000F18EB">
        <w:rPr>
          <w:color w:val="000000" w:themeColor="text1"/>
          <w:u w:color="000000" w:themeColor="text1"/>
        </w:rPr>
        <w:t>satellite radio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A servicemember shall give to the service provider written or electronic notice of the termination and a written or electronic copy of the order to relocate.  If a servicemember terminates a contract, the service provider shall provide the servicemember with a written or electronic notice of the servicemember</w:t>
      </w:r>
      <w:r w:rsidR="00690675" w:rsidRPr="00690675">
        <w:rPr>
          <w:color w:val="000000" w:themeColor="text1"/>
          <w:u w:color="000000" w:themeColor="text1"/>
        </w:rPr>
        <w:t>’</w:t>
      </w:r>
      <w:r w:rsidRPr="000F18EB">
        <w:rPr>
          <w:color w:val="000000" w:themeColor="text1"/>
          <w:u w:color="000000" w:themeColor="text1"/>
        </w:rPr>
        <w:t xml:space="preserve">s rights posted on the </w:t>
      </w:r>
      <w:r>
        <w:rPr>
          <w:color w:val="000000" w:themeColor="text1"/>
          <w:u w:color="000000" w:themeColor="text1"/>
        </w:rPr>
        <w:t>South Carolina</w:t>
      </w:r>
      <w:r w:rsidRPr="000F18EB">
        <w:rPr>
          <w:color w:val="000000" w:themeColor="text1"/>
          <w:u w:color="000000" w:themeColor="text1"/>
        </w:rPr>
        <w:t xml:space="preserve"> National Guard</w:t>
      </w:r>
      <w:r w:rsidR="00690675" w:rsidRPr="00690675">
        <w:rPr>
          <w:color w:val="000000" w:themeColor="text1"/>
          <w:u w:color="000000" w:themeColor="text1"/>
        </w:rPr>
        <w:t>’</w:t>
      </w:r>
      <w:r w:rsidRPr="000F18EB">
        <w:rPr>
          <w:color w:val="000000" w:themeColor="text1"/>
          <w:u w:color="000000" w:themeColor="text1"/>
        </w:rPr>
        <w:t>s Internet website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w:t>
      </w:r>
      <w:r>
        <w:rPr>
          <w:color w:val="000000" w:themeColor="text1"/>
          <w:u w:color="000000" w:themeColor="text1"/>
        </w:rPr>
        <w:t>8</w:t>
      </w:r>
      <w:r w:rsidRPr="000F18EB">
        <w:rPr>
          <w:color w:val="000000" w:themeColor="text1"/>
          <w:u w:color="000000" w:themeColor="text1"/>
        </w:rPr>
        <w:t>0.  A termination of services pursuant to this section is effective on the day written or electronic notice is provided pursuant to this subsection.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(D)</w:t>
      </w:r>
      <w:r w:rsidRPr="000F18EB">
        <w:rPr>
          <w:color w:val="000000" w:themeColor="text1"/>
          <w:u w:color="000000" w:themeColor="text1"/>
        </w:rPr>
        <w:tab/>
        <w:t>The service provider may not impose an early termination penalty, charge, or fee for a contract terminated pursuant to this 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(E)</w:t>
      </w:r>
      <w:r w:rsidRPr="000F18EB">
        <w:rPr>
          <w:color w:val="000000" w:themeColor="text1"/>
          <w:u w:color="000000" w:themeColor="text1"/>
        </w:rPr>
        <w:tab/>
        <w:t>Not later than sixty days after the termination date of the contact, the service provider shall refund to the servicemember any fee paid for a service that extends beyond the termination date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4070.</w:t>
      </w:r>
      <w:r w:rsidRPr="000F18EB">
        <w:rPr>
          <w:color w:val="000000" w:themeColor="text1"/>
          <w:u w:color="000000" w:themeColor="text1"/>
        </w:rPr>
        <w:tab/>
        <w:t>(A)</w:t>
      </w:r>
      <w:r w:rsidRPr="000F18EB">
        <w:rPr>
          <w:color w:val="000000" w:themeColor="text1"/>
          <w:u w:color="000000" w:themeColor="text1"/>
        </w:rPr>
        <w:tab/>
        <w:t>The South Carolina Attorney General may bring a civil action against a person who intentionally violates a provision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4080.</w:t>
      </w:r>
      <w:r>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690675" w:rsidRPr="00690675">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Pr>
          <w:color w:val="000000" w:themeColor="text1"/>
          <w:u w:color="000000" w:themeColor="text1"/>
        </w:rPr>
        <w:t>, 50 U.S.C. Section 3901, et seq</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2.</w:t>
      </w:r>
      <w:r>
        <w:rPr>
          <w:color w:val="000000" w:themeColor="text1"/>
          <w:u w:color="000000" w:themeColor="text1"/>
        </w:rPr>
        <w:tab/>
      </w:r>
      <w:r w:rsidRPr="000F18EB">
        <w:rPr>
          <w:color w:val="000000" w:themeColor="text1"/>
          <w:u w:color="000000" w:themeColor="text1"/>
        </w:rPr>
        <w:t xml:space="preserve">The provisions of this act are severable. </w:t>
      </w:r>
      <w:r>
        <w:rPr>
          <w:color w:val="000000" w:themeColor="text1"/>
          <w:u w:color="000000" w:themeColor="text1"/>
        </w:rPr>
        <w:t xml:space="preserve"> </w:t>
      </w:r>
      <w:r w:rsidRPr="000F18EB">
        <w:rPr>
          <w:color w:val="000000" w:themeColor="text1"/>
          <w:u w:color="000000" w:themeColor="text1"/>
        </w:rPr>
        <w:t xml:space="preserve">If any section, subsection, paragraph, subparagraph, item, subitem, sentence, clause, phrase, or word of this act is for any reason held to </w:t>
      </w:r>
      <w:r w:rsidRPr="000F18EB">
        <w:rPr>
          <w:color w:val="000000" w:themeColor="text1"/>
          <w:u w:color="000000" w:themeColor="text1"/>
        </w:rPr>
        <w:lastRenderedPageBreak/>
        <w:t>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color w:val="000000" w:themeColor="text1"/>
          <w:u w:color="000000" w:themeColor="text1"/>
        </w:rPr>
        <w:t>alid, or otherwise ineffective.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63C"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FD0D3D" w:rsidRDefault="006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9CB" w:rsidRDefault="00EC79CB" w:rsidP="00EC79CB">
      <w:pPr>
        <w:suppressAutoHyphens/>
      </w:pPr>
    </w:p>
    <w:sectPr w:rsidR="00EC79CB" w:rsidSect="00EC79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63C" w:rsidRDefault="00F1263C" w:rsidP="009F0C77">
      <w:r>
        <w:separator/>
      </w:r>
    </w:p>
  </w:endnote>
  <w:endnote w:type="continuationSeparator" w:id="0">
    <w:p w:rsidR="00F1263C" w:rsidRDefault="00F12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6F645C-8BD3-474B-8AAE-A78E05566B14}"/>
    <w:embedBold r:id="rId2" w:fontKey="{20F37862-6BDD-4819-A8E8-46CD09DDA5F2}"/>
  </w:font>
  <w:font w:name="Calibri">
    <w:panose1 w:val="020F0502020204030204"/>
    <w:charset w:val="00"/>
    <w:family w:val="swiss"/>
    <w:pitch w:val="variable"/>
    <w:sig w:usb0="E00002FF" w:usb1="4000ACFF" w:usb2="00000001" w:usb3="00000000" w:csb0="0000019F" w:csb1="00000000"/>
    <w:embedRegular r:id="rId3" w:fontKey="{7CD41A06-5AD7-40CD-8468-105DDEFDE30D}"/>
  </w:font>
  <w:font w:name="Segoe UI">
    <w:panose1 w:val="020B0502040204020203"/>
    <w:charset w:val="00"/>
    <w:family w:val="swiss"/>
    <w:pitch w:val="variable"/>
    <w:sig w:usb0="E10022FF" w:usb1="C000E47F" w:usb2="00000029" w:usb3="00000000" w:csb0="000001DF" w:csb1="00000000"/>
    <w:embedRegular r:id="rId4" w:fontKey="{53540606-0B59-4C9F-BFB7-AAE90940B90E}"/>
  </w:font>
  <w:font w:name="Cambria">
    <w:panose1 w:val="02040503050406030204"/>
    <w:charset w:val="00"/>
    <w:family w:val="roman"/>
    <w:pitch w:val="variable"/>
    <w:sig w:usb0="E00002FF" w:usb1="400004FF" w:usb2="00000000" w:usb3="00000000" w:csb0="0000019F" w:csb1="00000000"/>
    <w:embedRegular r:id="rId5" w:fontKey="{37B3137D-DE79-4F32-88F1-6EAEACDB45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3D" w:rsidRPr="00EC79CB" w:rsidRDefault="00EC79CB" w:rsidP="00EC79CB">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63C" w:rsidRDefault="00F1263C" w:rsidP="009F0C77">
      <w:r>
        <w:separator/>
      </w:r>
    </w:p>
  </w:footnote>
  <w:footnote w:type="continuationSeparator" w:id="0">
    <w:p w:rsidR="00F1263C" w:rsidRDefault="00F12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4ZW19"/>
    <w:docVar w:name="CoverBillType" w:val="b"/>
    <w:docVar w:name="DocPath" w:val="L:\Council\bills\CC\15384ZW19.DOCX"/>
    <w:docVar w:name="dvBillNumber" w:val="3180"/>
    <w:docVar w:name="dvBillNumberPrefix" w:val="H. "/>
    <w:docVar w:name="dvOriginalBody" w:val="House"/>
    <w:docVar w:name="dvSteno" w:val="CC"/>
    <w:docVar w:name="NameofBody" w:val="h"/>
    <w:docVar w:name="vGroup2" w:val="Council"/>
  </w:docVars>
  <w:rsids>
    <w:rsidRoot w:val="00F1263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74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664"/>
    <w:rsid w:val="005A62FE"/>
    <w:rsid w:val="005C2FE2"/>
    <w:rsid w:val="005E2BC9"/>
    <w:rsid w:val="00605102"/>
    <w:rsid w:val="006215AA"/>
    <w:rsid w:val="00687901"/>
    <w:rsid w:val="00690675"/>
    <w:rsid w:val="006913C9"/>
    <w:rsid w:val="0069470D"/>
    <w:rsid w:val="006D58AA"/>
    <w:rsid w:val="00734F00"/>
    <w:rsid w:val="007A70AE"/>
    <w:rsid w:val="008362E8"/>
    <w:rsid w:val="00847D3C"/>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6AE"/>
    <w:rsid w:val="00B23D8A"/>
    <w:rsid w:val="00B412D4"/>
    <w:rsid w:val="00BE3C22"/>
    <w:rsid w:val="00C0345E"/>
    <w:rsid w:val="00C31C95"/>
    <w:rsid w:val="00C3483A"/>
    <w:rsid w:val="00C3524E"/>
    <w:rsid w:val="00C74E9D"/>
    <w:rsid w:val="00C826DD"/>
    <w:rsid w:val="00C82FD3"/>
    <w:rsid w:val="00C92819"/>
    <w:rsid w:val="00CC6B7B"/>
    <w:rsid w:val="00CD2089"/>
    <w:rsid w:val="00CF01AC"/>
    <w:rsid w:val="00D73A67"/>
    <w:rsid w:val="00D816EB"/>
    <w:rsid w:val="00D970A9"/>
    <w:rsid w:val="00DF3845"/>
    <w:rsid w:val="00E41911"/>
    <w:rsid w:val="00E44B57"/>
    <w:rsid w:val="00E92EEF"/>
    <w:rsid w:val="00EA6372"/>
    <w:rsid w:val="00EB6CF0"/>
    <w:rsid w:val="00EC79CB"/>
    <w:rsid w:val="00EF2368"/>
    <w:rsid w:val="00F1263C"/>
    <w:rsid w:val="00F24442"/>
    <w:rsid w:val="00F50AE3"/>
    <w:rsid w:val="00F655B7"/>
    <w:rsid w:val="00F656BA"/>
    <w:rsid w:val="00F67CF1"/>
    <w:rsid w:val="00F728AA"/>
    <w:rsid w:val="00F840F0"/>
    <w:rsid w:val="00FB0D0D"/>
    <w:rsid w:val="00FB43B4"/>
    <w:rsid w:val="00FB6B0B"/>
    <w:rsid w:val="00FD0D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C6FC7-8213-46C8-8460-B192F2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5C71B-94F0-4D5D-9FDC-AA67C0798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1375</Words>
  <Characters>7234</Characters>
  <Application>Microsoft Office Word</Application>
  <DocSecurity>0</DocSecurity>
  <Lines>182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3180 Text of Previous Version (Dec. 18, 2018) - South Carolina Legislature Online</dc:title>
  <dc:creator>Chris Charlton</dc:creator>
  <cp:lastModifiedBy>S Volk</cp:lastModifiedBy>
  <cp:revision>2</cp:revision>
  <cp:lastPrinted>2018-12-13T22:45:00Z</cp:lastPrinted>
  <dcterms:created xsi:type="dcterms:W3CDTF">2018-12-18T20:00:00Z</dcterms:created>
  <dcterms:modified xsi:type="dcterms:W3CDTF">2018-12-18T20:00:00Z</dcterms:modified>
</cp:coreProperties>
</file>