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52AEF" w:rsidRP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10, 2019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Pr="00452AEF" w:rsidRDefault="00452AEF" w:rsidP="00452A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327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Default="00452AEF" w:rsidP="00452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F37DE">
        <w:t>Senator Shealy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1/10/19--S.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452AEF" w:rsidRPr="00452AEF" w:rsidRDefault="00452AEF" w:rsidP="00452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Pr="00452AEF" w:rsidRDefault="00452AEF" w:rsidP="00452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FAMILY AND VETERANS SERVICES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327) to amend Section 1-25-60(A)(5)(b) of the 1976 Code, relating to the State Interagency Planning and Evaluation Advisory Committee, to redesignate, etc., respectfully</w:t>
      </w:r>
    </w:p>
    <w:p w:rsidR="00452AEF" w:rsidRPr="00452AEF" w:rsidRDefault="00452AEF" w:rsidP="00452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AEF" w:rsidRDefault="00452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52AEF" w:rsidSect="00452AE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158B" w:rsidRPr="00522CE0" w:rsidRDefault="00571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1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C78D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1-25-60(A)(5)(b) OF THE 1976 CODE, RELATING TO THE STATE INTERAGENCY PLANNING AND EVALUATION ADVISORY COMMITTEE, TO REDESIGNATE THE GENERAL COMMITTEE AS THE FAMILY AND VETERANS</w:t>
      </w:r>
      <w:r w:rsidR="00982321">
        <w:rPr>
          <w:rFonts w:eastAsia="Times New Roman"/>
        </w:rPr>
        <w:t>’</w:t>
      </w:r>
      <w:r>
        <w:rPr>
          <w:rFonts w:eastAsia="Times New Roman"/>
        </w:rPr>
        <w:t xml:space="preserve"> SERVICES COMMITTEE.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299B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0299B">
        <w:rPr>
          <w:rFonts w:eastAsia="Times New Roman"/>
        </w:rPr>
        <w:t>Section 1-25-60(A)(5)(b) of the 1976 Code is amended to read:</w:t>
      </w:r>
    </w:p>
    <w:p w:rsidR="0020299B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D8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t>(b)</w:t>
      </w:r>
      <w:r>
        <w:tab/>
      </w:r>
      <w:r w:rsidRPr="000F1D45">
        <w:t xml:space="preserve">Senate </w:t>
      </w:r>
      <w:r w:rsidRPr="0020299B">
        <w:rPr>
          <w:strike/>
        </w:rPr>
        <w:t>General</w:t>
      </w:r>
      <w:r>
        <w:t xml:space="preserve"> </w:t>
      </w:r>
      <w:r w:rsidRPr="00966A67">
        <w:rPr>
          <w:rFonts w:eastAsia="Calibri"/>
          <w:u w:val="single"/>
        </w:rPr>
        <w:t>Family and Veterans Services</w:t>
      </w:r>
      <w:r w:rsidR="00982321">
        <w:rPr>
          <w:rFonts w:eastAsia="Calibri"/>
          <w:u w:val="single"/>
        </w:rPr>
        <w:t>’</w:t>
      </w:r>
      <w:r w:rsidRPr="000F1D45">
        <w:t xml:space="preserve"> Committee;</w:t>
      </w:r>
      <w:r>
        <w:rPr>
          <w:rFonts w:eastAsia="Times New Roman"/>
        </w:rPr>
        <w:t>”</w:t>
      </w:r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D8" w:rsidRPr="00522CE0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0299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14AB" w:rsidRDefault="00592B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F00E2" w:rsidRDefault="00FF00E2" w:rsidP="00FF00E2">
      <w:pPr>
        <w:suppressAutoHyphens/>
        <w:jc w:val="both"/>
        <w:rPr>
          <w:rFonts w:eastAsia="Times New Roman"/>
        </w:rPr>
      </w:pPr>
    </w:p>
    <w:sectPr w:rsidR="00FF00E2" w:rsidSect="00452A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8D8" w:rsidRDefault="00CC78D8" w:rsidP="00522CE0">
      <w:r>
        <w:separator/>
      </w:r>
    </w:p>
  </w:endnote>
  <w:endnote w:type="continuationSeparator" w:id="0">
    <w:p w:rsidR="00CC78D8" w:rsidRDefault="00CC78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2B093A-63EA-49A4-99C1-C5E794855A7B}"/>
    <w:embedBold r:id="rId2" w:fontKey="{86B9336D-E58B-4E21-8198-AC9D6F81F1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A6F26EE-1FBD-4776-9112-8BC7551E4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82725E-A1D8-4650-A8E2-30BBF5C57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AB" w:rsidRPr="0057158B" w:rsidRDefault="0057158B" w:rsidP="00571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</w:t>
    </w:r>
    <w:r w:rsidR="00452AEF">
      <w:t>-</w:t>
    </w:r>
    <w:r w:rsidR="00452AEF">
      <w:fldChar w:fldCharType="begin"/>
    </w:r>
    <w:r w:rsidR="00452AEF">
      <w:instrText xml:space="preserve"> PAGE  \* MERGEFORMAT </w:instrText>
    </w:r>
    <w:r w:rsidR="00452AEF">
      <w:fldChar w:fldCharType="separate"/>
    </w:r>
    <w:r w:rsidR="00DB5443">
      <w:rPr>
        <w:noProof/>
      </w:rPr>
      <w:t>1</w:t>
    </w:r>
    <w:r w:rsidR="00452AEF">
      <w:fldChar w:fldCharType="end"/>
    </w:r>
    <w:r w:rsidR="00452AE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AEF" w:rsidRPr="0057158B" w:rsidRDefault="00452AEF" w:rsidP="00571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00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8D8" w:rsidRDefault="00CC78D8" w:rsidP="00522CE0">
      <w:r>
        <w:separator/>
      </w:r>
    </w:p>
  </w:footnote>
  <w:footnote w:type="continuationSeparator" w:id="0">
    <w:p w:rsidR="00CC78D8" w:rsidRDefault="00CC78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FAMI.KMM.KS"/>
    <w:docVar w:name="CoverAttorneyInitials" w:val="KMM"/>
    <w:docVar w:name="CoverAttorneyLastName" w:val="Moffitt"/>
    <w:docVar w:name="CoverBillType" w:val="b"/>
    <w:docVar w:name="CoverSenator" w:val="KS"/>
    <w:docVar w:name="dvBillNumber" w:val="327"/>
    <w:docVar w:name="dvBillNumberPrefix" w:val="S. "/>
    <w:docVar w:name="dvOriginalBody" w:val="Senate"/>
    <w:docVar w:name="fulldraftpath" w:val="L:\S-RES\KS\012FAMI.KMM.KS.DOCX"/>
    <w:docVar w:name="NameofBody" w:val="S"/>
    <w:docVar w:name="vgroup2" w:val="S-RES"/>
  </w:docVars>
  <w:rsids>
    <w:rsidRoot w:val="00CC78D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1126"/>
    <w:rsid w:val="001D3BAC"/>
    <w:rsid w:val="0020299B"/>
    <w:rsid w:val="00216025"/>
    <w:rsid w:val="00245C4E"/>
    <w:rsid w:val="002C1321"/>
    <w:rsid w:val="002C2031"/>
    <w:rsid w:val="002C5896"/>
    <w:rsid w:val="002D3BED"/>
    <w:rsid w:val="00307C2B"/>
    <w:rsid w:val="00315D04"/>
    <w:rsid w:val="00351FFD"/>
    <w:rsid w:val="00383247"/>
    <w:rsid w:val="003D6E2B"/>
    <w:rsid w:val="003E7597"/>
    <w:rsid w:val="00413EBF"/>
    <w:rsid w:val="0044020F"/>
    <w:rsid w:val="00450668"/>
    <w:rsid w:val="00452AEF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158B"/>
    <w:rsid w:val="00575B2E"/>
    <w:rsid w:val="00592B0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4383"/>
    <w:rsid w:val="0098232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335"/>
    <w:rsid w:val="00C74052"/>
    <w:rsid w:val="00CB187A"/>
    <w:rsid w:val="00CC0EC7"/>
    <w:rsid w:val="00CC251A"/>
    <w:rsid w:val="00CC78D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443"/>
    <w:rsid w:val="00DE5635"/>
    <w:rsid w:val="00E058D3"/>
    <w:rsid w:val="00E12CA0"/>
    <w:rsid w:val="00E2236D"/>
    <w:rsid w:val="00E714A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11DC046-F514-41ED-B932-912728B2B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F746721</Template>
  <TotalTime>0</TotalTime>
  <Pages>2</Pages>
  <Words>155</Words>
  <Characters>852</Characters>
  <Application>Microsoft Office Word</Application>
  <DocSecurity>0</DocSecurity>
  <Lines>51</Lines>
  <Paragraphs>20</Paragraphs>
  <ScaleCrop>false</ScaleCrop>
  <Company> 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 Text of Previous Version (Jan. 10,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2019-01-10T18:28:00Z</dcterms:created>
  <dcterms:modified xsi:type="dcterms:W3CDTF">2019-01-10T18:28:00Z</dcterms:modified>
</cp:coreProperties>
</file>