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FDB" w:rsidRDefault="00B71FDB"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5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24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603B">
        <w:t>TO AMEND THE CODE OF LAWS OF SOUTH CAROLINA, 1976, BY ADDING SECTION 38</w:t>
      </w:r>
      <w:r w:rsidR="0026568E">
        <w:noBreakHyphen/>
      </w:r>
      <w:r w:rsidRPr="00F0603B">
        <w:t>71</w:t>
      </w:r>
      <w:r w:rsidR="0026568E">
        <w:noBreakHyphen/>
      </w:r>
      <w:r w:rsidRPr="00F0603B">
        <w:t>48 SO AS TO</w:t>
      </w:r>
      <w:r>
        <w:t xml:space="preserve"> ENACT THE “HEARING AID COVERAGE FOR CHILDREN ACT”, TO PROVIDE DEFINITIONS, TO REQUIRE GROUP HEALTH INSURANCE AND GROUP HEALTH BENEFIT PLANS TO COVER HEARING AIDS AND REPLACEMENT HEARING AIDS FOR AN INSURED WITH IMPAIRED HEARING WHO IS EIGHTEEN YEARS OF AGE OR YOUNGER, TO PROVIDE FOR THE SCOPE OF COVERAGE,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ED38AD">
        <w:rPr>
          <w:color w:val="000000"/>
        </w:rPr>
        <w:t xml:space="preserve"> </w:t>
      </w:r>
      <w:r w:rsidRPr="00ED38AD">
        <w:rPr>
          <w:rStyle w:val="Strong"/>
          <w:rFonts w:eastAsiaTheme="majorEastAsia"/>
          <w:b w:val="0"/>
          <w:color w:val="000000"/>
        </w:rPr>
        <w:t>millions of dollars in</w:t>
      </w:r>
      <w:r w:rsidRPr="00F0603B">
        <w:rPr>
          <w:rStyle w:val="Strong"/>
          <w:rFonts w:eastAsiaTheme="majorEastAsia"/>
          <w:color w:val="000000"/>
        </w:rPr>
        <w:t xml:space="preserve"> </w:t>
      </w:r>
      <w:r w:rsidRPr="00F0603B">
        <w:rPr>
          <w:b/>
          <w:color w:val="000000"/>
        </w:rPr>
        <w:t>s</w:t>
      </w:r>
      <w:r w:rsidRPr="00F0603B">
        <w:rPr>
          <w:color w:val="000000"/>
        </w:rPr>
        <w:t>pecial education service costs, lost wages, and compounding health complications</w:t>
      </w:r>
      <w:r w:rsidRPr="00F0603B">
        <w:t>;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 xml:space="preserve">Whereas, the </w:t>
      </w:r>
      <w:r>
        <w:t>many</w:t>
      </w:r>
      <w:r w:rsidRPr="00F0603B">
        <w:t xml:space="preserve"> states that provide hearing aid insurance coverage for children</w:t>
      </w:r>
      <w:r>
        <w:t xml:space="preserve">, including neighboring North Carolina and Georgia, </w:t>
      </w:r>
      <w:r w:rsidRPr="00F0603B">
        <w:t>help increase the accessibility and affordability of hearing health care for its citizens who use them. Now, therefore</w:t>
      </w:r>
      <w:r>
        <w:t>,</w:t>
      </w:r>
    </w:p>
    <w:p w:rsidR="00E724BE" w:rsidRDefault="00E724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590" w:rsidRDefault="00B57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590" w:rsidRDefault="00B57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590" w:rsidRDefault="00B57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24BE" w:rsidRPr="0098781A">
        <w:t>This act shall be known and may be cited as the “Hearing Aid Coverage for Children Act”.</w:t>
      </w:r>
    </w:p>
    <w:p w:rsidR="00E724BE" w:rsidRDefault="00E724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F0603B">
        <w:t>Article 1, Chapter 71, Title 38 of the 1976 Code is amended by adding:</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6568E">
        <w:noBreakHyphen/>
      </w:r>
      <w:r>
        <w:t>71</w:t>
      </w:r>
      <w:r w:rsidR="0026568E">
        <w:noBreakHyphen/>
      </w:r>
      <w:r>
        <w:t>48.</w:t>
      </w:r>
      <w:r>
        <w:tab/>
      </w:r>
      <w:r w:rsidRPr="00F0603B">
        <w:t>(A)</w:t>
      </w:r>
      <w:r>
        <w:tab/>
      </w:r>
      <w:r w:rsidRPr="00F0603B">
        <w:t>As used in this section:</w:t>
      </w:r>
      <w:r w:rsidRPr="00ED38AD">
        <w:t xml:space="preserve"> </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0603B">
        <w:t>(1)</w:t>
      </w:r>
      <w:r>
        <w:tab/>
      </w:r>
      <w:r w:rsidR="0026568E" w:rsidRPr="0026568E">
        <w:t>‘</w:t>
      </w:r>
      <w:r w:rsidRPr="00F0603B">
        <w:t>Hearing loss</w:t>
      </w:r>
      <w:r w:rsidR="0026568E" w:rsidRPr="0026568E">
        <w:t>’</w:t>
      </w:r>
      <w:r w:rsidRPr="00F0603B">
        <w:t xml:space="preserve"> means any degree of permanent impairment of the ability to apprehend sound. </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(2)</w:t>
      </w:r>
      <w:r>
        <w:tab/>
      </w:r>
      <w:r w:rsidR="0026568E" w:rsidRPr="0026568E">
        <w:t>‘</w:t>
      </w:r>
      <w:r w:rsidRPr="00F0603B">
        <w:t>Hearing aid</w:t>
      </w:r>
      <w:r w:rsidR="0026568E" w:rsidRPr="0026568E">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0026568E" w:rsidRPr="0026568E">
        <w:t>‘</w:t>
      </w:r>
      <w:r>
        <w:t>Hearing aid</w:t>
      </w:r>
      <w:r w:rsidR="0026568E" w:rsidRPr="0026568E">
        <w:t>’</w:t>
      </w:r>
      <w:r>
        <w:t xml:space="preserve"> excludes</w:t>
      </w:r>
      <w:r w:rsidRPr="00F0603B">
        <w:t xml:space="preserve"> batteries, cords, and other</w:t>
      </w:r>
      <w:r>
        <w:t xml:space="preserve"> assistive listening devices.</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0026568E" w:rsidRPr="0026568E">
        <w:t>‘</w:t>
      </w:r>
      <w:r w:rsidRPr="00F0603B">
        <w:t>Audiologist</w:t>
      </w:r>
      <w:r w:rsidR="0026568E" w:rsidRPr="0026568E">
        <w:t>’</w:t>
      </w:r>
      <w:r w:rsidRPr="00F0603B">
        <w:t xml:space="preserve"> means an individual licensed to practice audiology </w:t>
      </w:r>
      <w:r>
        <w:t>in this State pursuant to Chapter 67, Title 40.</w:t>
      </w:r>
    </w:p>
    <w:p w:rsidR="00E724BE" w:rsidRPr="00ED38AD"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0026568E" w:rsidRPr="0026568E">
        <w:t>‘</w:t>
      </w:r>
      <w:r w:rsidRPr="00F0603B">
        <w:t>Audiologic evaluation</w:t>
      </w:r>
      <w:r w:rsidR="0026568E" w:rsidRPr="0026568E">
        <w:t>’</w:t>
      </w:r>
      <w:r w:rsidRPr="00F0603B">
        <w:t xml:space="preserve"> </w:t>
      </w:r>
      <w:r w:rsidRPr="00ED38AD">
        <w:t>means an evaluation consisting of procedures to:</w:t>
      </w:r>
    </w:p>
    <w:p w:rsidR="00E724BE" w:rsidRPr="00ED38AD"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E724BE" w:rsidRPr="00ED38AD"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 xml:space="preserve">identify appropriate treatment and referral options. Referral options for evaluation should include linkage to state Part C </w:t>
      </w:r>
      <w:r>
        <w:t xml:space="preserve">of the </w:t>
      </w:r>
      <w:r w:rsidRPr="00ED38AD">
        <w:t>Individuals with Disabilities Education Act coordinating agencies or other appropriate a</w:t>
      </w:r>
      <w:r>
        <w:t>gencies or</w:t>
      </w:r>
      <w:r w:rsidRPr="00ED38AD">
        <w:t xml:space="preserve"> medical entities</w:t>
      </w:r>
      <w:r w:rsidRPr="00F0603B">
        <w:t>.</w:t>
      </w:r>
      <w:r w:rsidRPr="00ED38AD">
        <w:t xml:space="preserve"> </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0026568E" w:rsidRPr="0026568E">
        <w:t>‘</w:t>
      </w:r>
      <w:r w:rsidRPr="00F0603B">
        <w:t>Auditory habilitation</w:t>
      </w:r>
      <w:r w:rsidR="0026568E" w:rsidRPr="0026568E">
        <w:t>’</w:t>
      </w:r>
      <w:r w:rsidRPr="00F0603B">
        <w:t xml:space="preserve"> means intervention</w:t>
      </w:r>
      <w:r>
        <w:t>,</w:t>
      </w:r>
      <w:r w:rsidRPr="00F0603B">
        <w:t xml:space="preserve"> </w:t>
      </w:r>
      <w:r>
        <w:t>including</w:t>
      </w:r>
      <w:r w:rsidRPr="00F0603B">
        <w:t xml:space="preserve"> the use of procedures, techniques, and technologies</w:t>
      </w:r>
      <w:r>
        <w:t>,</w:t>
      </w:r>
      <w:r w:rsidRPr="00F0603B">
        <w:t xml:space="preserve"> to facilitate the receptive and expressive communication abilities of a child with hearing loss.</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0026568E" w:rsidRPr="0026568E">
        <w:t>‘</w:t>
      </w:r>
      <w:r w:rsidRPr="00F0603B">
        <w:t>Insurer</w:t>
      </w:r>
      <w:r w:rsidR="0026568E" w:rsidRPr="0026568E">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rsidR="0026568E">
        <w:noBreakHyphen/>
      </w:r>
      <w:r>
        <w:t>71</w:t>
      </w:r>
      <w:r w:rsidR="0026568E">
        <w:noBreakHyphen/>
      </w:r>
      <w:r>
        <w:t>670</w:t>
      </w:r>
      <w:r w:rsidRPr="00F0603B">
        <w:t>(6)</w:t>
      </w:r>
      <w:r>
        <w:t xml:space="preserve">, </w:t>
      </w:r>
      <w:r w:rsidRPr="00F0603B">
        <w:t>is licensed to engage in the business of insurance in this State</w:t>
      </w:r>
      <w:r>
        <w:t>,</w:t>
      </w:r>
      <w:r w:rsidRPr="00F0603B">
        <w:t xml:space="preserve"> and is subject to state insurance regulation.</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0026568E" w:rsidRPr="0026568E">
        <w:t>‘</w:t>
      </w:r>
      <w:r w:rsidRPr="00F0603B">
        <w:t>Health maintenance organization</w:t>
      </w:r>
      <w:r w:rsidR="0026568E" w:rsidRPr="0026568E">
        <w:t>’</w:t>
      </w:r>
      <w:r w:rsidRPr="00F0603B">
        <w:t xml:space="preserve"> means an organization as defined in Section</w:t>
      </w:r>
      <w:r>
        <w:t xml:space="preserve"> 38</w:t>
      </w:r>
      <w:r w:rsidR="0026568E">
        <w:noBreakHyphen/>
      </w:r>
      <w:r>
        <w:t>33</w:t>
      </w:r>
      <w:r w:rsidR="0026568E">
        <w:noBreakHyphen/>
      </w:r>
      <w:r>
        <w:t>20(8).</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0026568E" w:rsidRPr="0026568E">
        <w:t>‘</w:t>
      </w:r>
      <w:r w:rsidRPr="00F0603B">
        <w:t>Health insurance plan</w:t>
      </w:r>
      <w:r w:rsidR="0026568E" w:rsidRPr="0026568E">
        <w:t>’</w:t>
      </w:r>
      <w:r w:rsidRPr="00F0603B">
        <w:t xml:space="preserve"> means a group health insurance policy or group health benefit plan offered by an insurer. </w:t>
      </w:r>
      <w:r>
        <w:t xml:space="preserve">A </w:t>
      </w:r>
      <w:r w:rsidR="0026568E" w:rsidRPr="0026568E">
        <w:t>‘</w:t>
      </w:r>
      <w:r>
        <w:t>health insurance plan</w:t>
      </w:r>
      <w:r w:rsidR="0026568E" w:rsidRPr="0026568E">
        <w:t>’</w:t>
      </w:r>
      <w:r>
        <w:t xml:space="preserve"> includes the State Health Plan</w:t>
      </w:r>
      <w:r w:rsidRPr="00F0603B">
        <w:t xml:space="preserve"> but does not otherwise include a health insurance plan offered in the individual market as defined in Section</w:t>
      </w:r>
      <w:r>
        <w:t xml:space="preserve"> 38</w:t>
      </w:r>
      <w:r w:rsidR="0026568E">
        <w:noBreakHyphen/>
      </w:r>
      <w:r>
        <w:t>71</w:t>
      </w:r>
      <w:r w:rsidR="0026568E">
        <w:noBreakHyphen/>
      </w:r>
      <w:r>
        <w:t>670(11), a</w:t>
      </w:r>
      <w:r w:rsidRPr="00F0603B">
        <w:t xml:space="preserve"> health insurance plan that is individually underwritten, or a health insurance plan provided to a small employer as defined by Section</w:t>
      </w:r>
      <w:r>
        <w:t xml:space="preserve"> 38</w:t>
      </w:r>
      <w:r w:rsidR="0026568E">
        <w:noBreakHyphen/>
      </w:r>
      <w:r>
        <w:t>71</w:t>
      </w:r>
      <w:r w:rsidR="0026568E">
        <w:noBreakHyphen/>
      </w:r>
      <w:r>
        <w:t>1330</w:t>
      </w:r>
      <w:r w:rsidRPr="00F0603B">
        <w:t>(1</w:t>
      </w:r>
      <w:r>
        <w:t>8</w:t>
      </w:r>
      <w:r w:rsidRPr="00F0603B">
        <w:t xml:space="preserve">). </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0026568E" w:rsidRPr="0026568E">
        <w:t>‘</w:t>
      </w:r>
      <w:r w:rsidRPr="00F0603B">
        <w:t>State Health Plan</w:t>
      </w:r>
      <w:r w:rsidR="0026568E" w:rsidRPr="0026568E">
        <w:t>’</w:t>
      </w:r>
      <w:r w:rsidRPr="00F0603B">
        <w:t xml:space="preserve"> means the employee and retiree insurance program provided in Article 5, Chapter 11, Title 1.</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0026568E" w:rsidRPr="0026568E">
        <w:t>‘</w:t>
      </w:r>
      <w:r w:rsidRPr="00F0603B">
        <w:t xml:space="preserve">Practice of fitting, dispensing, servicing, </w:t>
      </w:r>
      <w:r>
        <w:t>and</w:t>
      </w:r>
      <w:r w:rsidRPr="00F0603B">
        <w:t xml:space="preserve"> sale of hearing instruments</w:t>
      </w:r>
      <w:r w:rsidR="0026568E" w:rsidRPr="0026568E">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w:t>
      </w:r>
      <w:r w:rsidRPr="00F0603B">
        <w:lastRenderedPageBreak/>
        <w:t>instruments</w:t>
      </w:r>
      <w:r>
        <w:t>,</w:t>
      </w:r>
      <w:r w:rsidRPr="00F0603B">
        <w:t xml:space="preserve"> including the making of ear molds</w:t>
      </w:r>
      <w:r>
        <w:t>,</w:t>
      </w:r>
      <w:r w:rsidRPr="00F0603B">
        <w:t xml:space="preserve"> as a part of the hearing instrument.</w:t>
      </w:r>
      <w:r>
        <w:t xml:space="preserve"> An audiometer used in this section must be </w:t>
      </w:r>
      <w:r w:rsidRPr="00F0603B">
        <w:t>calibrated to the current American National Standard Institute standards</w:t>
      </w:r>
      <w:r>
        <w:t>.</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w:t>
      </w:r>
      <w:r>
        <w:t xml:space="preserve">evaluation, </w:t>
      </w:r>
      <w:r w:rsidRPr="00F0603B">
        <w:t>fitting, dispensing,</w:t>
      </w:r>
      <w:r>
        <w:t xml:space="preserve"> programming,</w:t>
      </w:r>
      <w:r w:rsidRPr="00F0603B">
        <w:t xml:space="preserve"> servicing</w:t>
      </w:r>
      <w:r>
        <w:t>, follow</w:t>
      </w:r>
      <w:r w:rsidR="0026568E">
        <w:noBreakHyphen/>
      </w:r>
      <w:r>
        <w:t>up maintenance,</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shall provide this coverage</w:t>
      </w:r>
      <w:r w:rsidRPr="00F0603B">
        <w:t xml:space="preserve"> </w:t>
      </w:r>
      <w:r>
        <w:t xml:space="preserve">to an </w:t>
      </w:r>
      <w:r w:rsidRPr="00F0603B">
        <w:t xml:space="preserve">eligible </w:t>
      </w:r>
      <w:r>
        <w:t>individual who is eighteen years of age or younger.</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w:t>
      </w:r>
      <w:r>
        <w:t>one thousand five</w:t>
      </w:r>
      <w:r w:rsidR="0026568E">
        <w:noBreakHyphen/>
      </w:r>
      <w:r>
        <w:t>hundred</w:t>
      </w:r>
      <w:r w:rsidR="0026568E">
        <w:noBreakHyphen/>
      </w:r>
      <w:r w:rsidRPr="00F0603B">
        <w:t xml:space="preserve">dollar minimum </w:t>
      </w:r>
      <w:r>
        <w:t xml:space="preserve">amount </w:t>
      </w:r>
      <w:r w:rsidRPr="00F0603B">
        <w:t xml:space="preserve">and up to </w:t>
      </w:r>
      <w:r>
        <w:t xml:space="preserve">a three thousand </w:t>
      </w:r>
      <w:r w:rsidRPr="00F0603B">
        <w:t xml:space="preserve">dollar maximum </w:t>
      </w:r>
      <w:r>
        <w:t>amount for</w:t>
      </w:r>
      <w:r w:rsidRPr="00F0603B">
        <w:t xml:space="preserve"> </w:t>
      </w:r>
      <w:r>
        <w:t xml:space="preserve">a </w:t>
      </w:r>
      <w:r w:rsidRPr="00F0603B">
        <w:t xml:space="preserve">hearing impaired ear benefit </w:t>
      </w:r>
      <w:r>
        <w:t>in a thirty</w:t>
      </w:r>
      <w:r w:rsidR="0026568E">
        <w:noBreakHyphen/>
      </w:r>
      <w:r>
        <w:t>six month period</w:t>
      </w:r>
      <w:r w:rsidRPr="00F0603B">
        <w:t xml:space="preserve">.  The insured may choose a hearing aid exceeding the coverage amount </w:t>
      </w:r>
      <w:r>
        <w:t>of the insured but must</w:t>
      </w:r>
      <w:r w:rsidRPr="00F0603B">
        <w:t xml:space="preserve"> pay the difference </w:t>
      </w:r>
      <w:r w:rsidRPr="0098781A">
        <w:t>i</w:t>
      </w:r>
      <w:r w:rsidRPr="00F0603B">
        <w:t>n cost above the amount of cove</w:t>
      </w:r>
      <w:r>
        <w:t xml:space="preserve">rage required by this section. </w:t>
      </w:r>
      <w:r w:rsidRPr="0098781A">
        <w:t>An entity covered by this section is not prohibited from providing coverage that exceeds or is more favorable to an insured than the coverage required pursuant to this section.</w:t>
      </w:r>
    </w:p>
    <w:p w:rsidR="00E724BE" w:rsidRPr="0098781A"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must</w:t>
      </w:r>
      <w:r w:rsidRPr="00F0603B">
        <w:t xml:space="preserve"> provide a new hearing aid when alterations to the existing hearing aid cannot adequately meet the needs of the cove</w:t>
      </w:r>
      <w:r w:rsidRPr="0098781A">
        <w:t>red individual as determined by the treating licensed audiologist. Coverage for the replacement must be offered within two months from the date it is determined  that the hearing aid or aids cannot be repaired or adjusted.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w:t>
      </w:r>
      <w:r>
        <w:t>on</w:t>
      </w:r>
      <w:r w:rsidRPr="00F0603B">
        <w:t xml:space="preserve"> </w:t>
      </w:r>
      <w:r>
        <w:t>an</w:t>
      </w:r>
      <w:r w:rsidRPr="00F0603B">
        <w:t xml:space="preserve"> insured or </w:t>
      </w:r>
      <w:r>
        <w:t>on</w:t>
      </w:r>
      <w:r w:rsidRPr="00F0603B">
        <w:t xml:space="preserve"> the audiologist providing the hearing aid if </w:t>
      </w:r>
      <w:r>
        <w:t>a covered individual</w:t>
      </w:r>
      <w:r w:rsidRPr="00F0603B">
        <w:t xml:space="preserve"> elects to purchase a hearing aid priced higher than the benefit amount by paying the difference between the benefit amount and</w:t>
      </w:r>
      <w:r>
        <w:t xml:space="preserve"> the price of the hearing aid.</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 xml:space="preserve">may be subject to other general exclusions and limitations of the health insurance plan including, but not limited to, coordination of benefits, participating provider requirements, restrictions on services provided by family or household members, </w:t>
      </w:r>
      <w:r>
        <w:t xml:space="preserve">and </w:t>
      </w:r>
      <w:r w:rsidRPr="00F0603B">
        <w:t>review of health care services</w:t>
      </w:r>
      <w:r>
        <w:t>,</w:t>
      </w:r>
      <w:r w:rsidRPr="00F0603B">
        <w:t xml:space="preserve"> including review of medical necessity, case management, and</w:t>
      </w:r>
      <w:r>
        <w:t xml:space="preserve"> other managed care provisions.</w:t>
      </w:r>
      <w:r w:rsidRPr="00F0603B">
        <w:t>”</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F0603B">
        <w:t>.</w:t>
      </w:r>
      <w:r>
        <w:tab/>
      </w:r>
      <w:r w:rsidRPr="00F0603B">
        <w:t xml:space="preserve">This act takes effect </w:t>
      </w:r>
      <w:r>
        <w:t>upon approval by the Governor</w:t>
      </w:r>
      <w:r w:rsidRPr="00F0603B">
        <w:t>, and applies to health insurance plans issued, renewed, delivered, or entered into on or after the effective date of this act.</w:t>
      </w:r>
    </w:p>
    <w:p w:rsidR="00B57590" w:rsidRDefault="00B57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5D9" w:rsidRDefault="00265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1FDB" w:rsidRDefault="00B71FDB" w:rsidP="00B71FDB">
      <w:pPr>
        <w:suppressAutoHyphens/>
      </w:pPr>
    </w:p>
    <w:sectPr w:rsidR="00B71FDB" w:rsidSect="00B71F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590" w:rsidRDefault="00B57590" w:rsidP="009F0C77">
      <w:r>
        <w:separator/>
      </w:r>
    </w:p>
  </w:endnote>
  <w:endnote w:type="continuationSeparator" w:id="0">
    <w:p w:rsidR="00B57590" w:rsidRDefault="00B575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8F4C75-FE02-4AA0-A9FF-71995E2F5A7F}"/>
    <w:embedBold r:id="rId2" w:fontKey="{03916006-36A4-4AC5-BEAE-00557D85E46F}"/>
  </w:font>
  <w:font w:name="Calibri">
    <w:panose1 w:val="020F0502020204030204"/>
    <w:charset w:val="00"/>
    <w:family w:val="swiss"/>
    <w:pitch w:val="variable"/>
    <w:sig w:usb0="E00002FF" w:usb1="4000ACFF" w:usb2="00000001" w:usb3="00000000" w:csb0="0000019F" w:csb1="00000000"/>
    <w:embedRegular r:id="rId3" w:fontKey="{0F1E4807-EEEE-4461-B783-87E520BFD41E}"/>
  </w:font>
  <w:font w:name="Segoe UI">
    <w:panose1 w:val="020B0502040204020203"/>
    <w:charset w:val="00"/>
    <w:family w:val="swiss"/>
    <w:pitch w:val="variable"/>
    <w:sig w:usb0="E10022FF" w:usb1="C000E47F" w:usb2="00000029" w:usb3="00000000" w:csb0="000001DF" w:csb1="00000000"/>
    <w:embedRegular r:id="rId4" w:fontKey="{94FF01E0-A598-42AB-B6E2-93E9927074A6}"/>
  </w:font>
  <w:font w:name="Cambria">
    <w:panose1 w:val="02040503050406030204"/>
    <w:charset w:val="00"/>
    <w:family w:val="roman"/>
    <w:pitch w:val="variable"/>
    <w:sig w:usb0="E00002FF" w:usb1="400004FF" w:usb2="00000000" w:usb3="00000000" w:csb0="0000019F" w:csb1="00000000"/>
    <w:embedRegular r:id="rId5" w:fontKey="{CD2435AD-79B6-47A8-BAED-B7C293264E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5D9" w:rsidRPr="00B71FDB" w:rsidRDefault="00B71FDB" w:rsidP="00B71FDB">
    <w:pPr>
      <w:pStyle w:val="Footer"/>
      <w:tabs>
        <w:tab w:val="clear" w:pos="4680"/>
        <w:tab w:val="clear" w:pos="9360"/>
        <w:tab w:val="center" w:pos="2995"/>
      </w:tabs>
      <w:spacing w:before="120"/>
    </w:pPr>
    <w:r>
      <w:t>[3284]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590" w:rsidRDefault="00B57590" w:rsidP="009F0C77">
      <w:r>
        <w:separator/>
      </w:r>
    </w:p>
  </w:footnote>
  <w:footnote w:type="continuationSeparator" w:id="0">
    <w:p w:rsidR="00B57590" w:rsidRDefault="00B575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48VR19"/>
    <w:docVar w:name="CoverBillType" w:val="b"/>
    <w:docVar w:name="DocPath" w:val="L:\Council\bills\CC\15248VR19.DOCX"/>
    <w:docVar w:name="dvBillNumber" w:val="3284"/>
    <w:docVar w:name="dvBillNumberPrefix" w:val="H. "/>
    <w:docVar w:name="dvOriginalBody" w:val="House"/>
    <w:docVar w:name="dvSteno" w:val="CC"/>
    <w:docVar w:name="NameofBody" w:val="h"/>
    <w:docVar w:name="vGroup2" w:val="Council"/>
  </w:docVars>
  <w:rsids>
    <w:rsidRoot w:val="00B57590"/>
    <w:rsid w:val="00011869"/>
    <w:rsid w:val="00015CD6"/>
    <w:rsid w:val="000E0100"/>
    <w:rsid w:val="000E1785"/>
    <w:rsid w:val="000F40FA"/>
    <w:rsid w:val="001035F1"/>
    <w:rsid w:val="0010776B"/>
    <w:rsid w:val="00133E66"/>
    <w:rsid w:val="001435A3"/>
    <w:rsid w:val="00146ED3"/>
    <w:rsid w:val="00151044"/>
    <w:rsid w:val="001A7B61"/>
    <w:rsid w:val="001D08F2"/>
    <w:rsid w:val="001D3A58"/>
    <w:rsid w:val="001D525B"/>
    <w:rsid w:val="001D7F4F"/>
    <w:rsid w:val="00205238"/>
    <w:rsid w:val="002321B6"/>
    <w:rsid w:val="00250967"/>
    <w:rsid w:val="002543C8"/>
    <w:rsid w:val="0025541D"/>
    <w:rsid w:val="0026568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252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9AE"/>
    <w:rsid w:val="00B412D4"/>
    <w:rsid w:val="00B57590"/>
    <w:rsid w:val="00B71FDB"/>
    <w:rsid w:val="00BE3C22"/>
    <w:rsid w:val="00C0345E"/>
    <w:rsid w:val="00C31C95"/>
    <w:rsid w:val="00C3483A"/>
    <w:rsid w:val="00C74E9D"/>
    <w:rsid w:val="00C826DD"/>
    <w:rsid w:val="00C82FD3"/>
    <w:rsid w:val="00C92819"/>
    <w:rsid w:val="00CC55D9"/>
    <w:rsid w:val="00CC6B7B"/>
    <w:rsid w:val="00CD2089"/>
    <w:rsid w:val="00D73A67"/>
    <w:rsid w:val="00D970A9"/>
    <w:rsid w:val="00DF3845"/>
    <w:rsid w:val="00E41911"/>
    <w:rsid w:val="00E44B57"/>
    <w:rsid w:val="00E55200"/>
    <w:rsid w:val="00E724BE"/>
    <w:rsid w:val="00E92EEF"/>
    <w:rsid w:val="00EF2368"/>
    <w:rsid w:val="00F24442"/>
    <w:rsid w:val="00F50AE3"/>
    <w:rsid w:val="00F655B7"/>
    <w:rsid w:val="00F656BA"/>
    <w:rsid w:val="00F67CF1"/>
    <w:rsid w:val="00F728AA"/>
    <w:rsid w:val="00F840F0"/>
    <w:rsid w:val="00F87DC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EDCBB-0D19-44B2-9CE6-87410C7E0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uiPriority w:val="22"/>
    <w:qFormat/>
    <w:rsid w:val="00E724BE"/>
    <w:rPr>
      <w:b/>
      <w:bCs/>
    </w:rPr>
  </w:style>
  <w:style w:type="paragraph" w:styleId="BalloonText">
    <w:name w:val="Balloon Text"/>
    <w:basedOn w:val="Normal"/>
    <w:link w:val="BalloonTextChar"/>
    <w:uiPriority w:val="99"/>
    <w:semiHidden/>
    <w:unhideWhenUsed/>
    <w:rsid w:val="008825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5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C5658-24B1-4A26-8959-71333953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5</Pages>
  <Words>1382</Words>
  <Characters>7679</Characters>
  <Application>Microsoft Office Word</Application>
  <DocSecurity>0</DocSecurity>
  <Lines>185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3284 Text of Previous Version (Dec. 18, 2018) - South Carolina Legislature Online</dc:title>
  <dc:creator>%USERNAME%</dc:creator>
  <cp:lastModifiedBy>S Volk</cp:lastModifiedBy>
  <cp:revision>2</cp:revision>
  <cp:lastPrinted>2018-11-20T15:13:00Z</cp:lastPrinted>
  <dcterms:created xsi:type="dcterms:W3CDTF">2018-12-18T21:54:00Z</dcterms:created>
  <dcterms:modified xsi:type="dcterms:W3CDTF">2018-12-18T21:54:00Z</dcterms:modified>
</cp:coreProperties>
</file>