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990" w:rsidRDefault="005219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1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383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11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DURING A MOTOR VEHICLE TRAFFIC STOP, THE DRIVER AND PASSENGERS IN A MOTOR VEHICLE MUST DISCLOSE TO THE LAW ENFORCEMENT OFFICER THE EXISTENCE OF ALL FIREARMS LOCATED IN THE MOTOR VEHICLE.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383E" w:rsidRDefault="00423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383E" w:rsidRDefault="00423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83E" w:rsidRDefault="00423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61143">
        <w:t>Article 31, Chapter 5, Title 56 of the 1976 Code is amended by adding:</w:t>
      </w:r>
    </w:p>
    <w:p w:rsidR="00061143" w:rsidRDefault="000611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143" w:rsidRDefault="000611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During any motor vehicle traffic stop conducted by a law enforcement officer, the driver and passengers in the motor vehicle immediately must disclose to the law enforcement officer the existence of all firearms located in the motor vehicle.</w:t>
      </w:r>
      <w:r w:rsidR="00121996">
        <w:t>”</w:t>
      </w:r>
    </w:p>
    <w:p w:rsidR="0042383E" w:rsidRDefault="00423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83E" w:rsidRDefault="00423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61143">
        <w:t>2</w:t>
      </w:r>
      <w:r>
        <w:t>.</w:t>
      </w:r>
      <w:r>
        <w:tab/>
        <w:t>This act takes effect upon approval by the Governor.</w:t>
      </w:r>
    </w:p>
    <w:p w:rsidR="00EB3677" w:rsidRDefault="000611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1990" w:rsidRDefault="00521990" w:rsidP="00521990">
      <w:pPr>
        <w:suppressAutoHyphens/>
      </w:pPr>
    </w:p>
    <w:sectPr w:rsidR="00521990" w:rsidSect="005219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83E" w:rsidRDefault="0042383E" w:rsidP="009F0C77">
      <w:r>
        <w:separator/>
      </w:r>
    </w:p>
  </w:endnote>
  <w:endnote w:type="continuationSeparator" w:id="0">
    <w:p w:rsidR="0042383E" w:rsidRDefault="004238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644CD8-7042-4031-B270-F6D93403E81F}"/>
    <w:embedBold r:id="rId2" w:fontKey="{6FBC1A90-359A-4912-B8A8-7862D4AF29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40DC40-1B99-4384-8F6F-5BEC6A29AC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A6DF0A-C959-495C-98C2-359E250982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609D6A-D6CA-475B-8F87-9132ECA238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677" w:rsidRPr="00521990" w:rsidRDefault="00521990" w:rsidP="005219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83E" w:rsidRDefault="0042383E" w:rsidP="009F0C77">
      <w:r>
        <w:separator/>
      </w:r>
    </w:p>
  </w:footnote>
  <w:footnote w:type="continuationSeparator" w:id="0">
    <w:p w:rsidR="0042383E" w:rsidRDefault="004238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87CM19"/>
    <w:docVar w:name="CoverBillType" w:val="b"/>
    <w:docVar w:name="DocPath" w:val="L:\Council\bills\GT\5587CM19.DOCX"/>
    <w:docVar w:name="dvBillNumber" w:val="331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2383E"/>
    <w:rsid w:val="00011869"/>
    <w:rsid w:val="00015CD6"/>
    <w:rsid w:val="00061143"/>
    <w:rsid w:val="000E0100"/>
    <w:rsid w:val="000E1785"/>
    <w:rsid w:val="000F40FA"/>
    <w:rsid w:val="001035F1"/>
    <w:rsid w:val="0010776B"/>
    <w:rsid w:val="00121996"/>
    <w:rsid w:val="00133E66"/>
    <w:rsid w:val="00137469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383E"/>
    <w:rsid w:val="004403BD"/>
    <w:rsid w:val="00461441"/>
    <w:rsid w:val="004809EE"/>
    <w:rsid w:val="004E7D54"/>
    <w:rsid w:val="0052199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7663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367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797A57-F1E2-4396-AE34-E1A57043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76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6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F0BC5-64E2-4F1E-9AA7-2915064CE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134</Words>
  <Characters>652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3311 Text of Previous Version (Dec. 18, 2018) - South Carolina Legislature Online</dc:title>
  <dc:creator>Gwen Thurmond</dc:creator>
  <cp:lastModifiedBy>S Volk</cp:lastModifiedBy>
  <cp:revision>2</cp:revision>
  <cp:lastPrinted>2018-12-17T14:15:00Z</cp:lastPrinted>
  <dcterms:created xsi:type="dcterms:W3CDTF">2018-12-18T22:26:00Z</dcterms:created>
  <dcterms:modified xsi:type="dcterms:W3CDTF">2018-12-18T22:26:00Z</dcterms:modified>
</cp:coreProperties>
</file>