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5662" w:rsidRDefault="00AA56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160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64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“DRIVING UNDER THE INFLUENCE OF AN ELECTRONIC DEVICE OR DUI</w:t>
      </w:r>
      <w:r w:rsidR="0031212C">
        <w:noBreakHyphen/>
      </w:r>
      <w:r w:rsidR="00175AA6">
        <w:t>E LAW”, TO AMEND</w:t>
      </w:r>
      <w:r>
        <w:t xml:space="preserve"> SECTION 56</w:t>
      </w:r>
      <w:r w:rsidR="0031212C">
        <w:noBreakHyphen/>
      </w:r>
      <w:r>
        <w:t>5</w:t>
      </w:r>
      <w:r w:rsidR="0031212C">
        <w:noBreakHyphen/>
      </w:r>
      <w:r>
        <w:t xml:space="preserve">3890, RELATING TO THE UNLAWFUL USE OF A WIRELESS COMMUNICATIONS DEVICE WHILE OPERATING A MOTOR VEHICLE, SO AS TO REVISE THE DEFINITION OF CERTAIN TERMS, REVISE THE CIRCUMSTANCES WHEN IT IS UNLAWFUL TO USE A WIRELESS DEVICE, TO CREATE THE OFFENSE OF DRIVING WHILE USING AN ELECTRONIC DEVICE, </w:t>
      </w:r>
      <w:r w:rsidR="00504784">
        <w:t xml:space="preserve">TO MAKE TECHNICAL REVISIONS, </w:t>
      </w:r>
      <w:r>
        <w:t>AND TO PROVIDE THAT AT CERTAIN POINTS ALONG THE STATE</w:t>
      </w:r>
      <w:r w:rsidR="0031212C" w:rsidRPr="0031212C">
        <w:t>’</w:t>
      </w:r>
      <w:r>
        <w:t>S INTERSTATE HIGHWAYS, THE DEPARTMENT OF TRANSPORTATION SHALL NOTIFY MOTORISTS OF THE PROVISIONS OF THIS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1604" w:rsidRDefault="00FF16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1604" w:rsidRDefault="00FF16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604" w:rsidRDefault="00FF16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D7FE7">
        <w:t>This act may be referred to and cited as the “Driving Under the Influence of an Electronic Device or DUI</w:t>
      </w:r>
      <w:r w:rsidR="0031212C">
        <w:noBreakHyphen/>
      </w:r>
      <w:r w:rsidR="00BD7FE7">
        <w:t>E Law”.</w:t>
      </w:r>
    </w:p>
    <w:p w:rsidR="00BD7FE7" w:rsidRDefault="00BD7F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FE7" w:rsidRDefault="00BD7F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31212C">
        <w:noBreakHyphen/>
      </w:r>
      <w:r>
        <w:t>5</w:t>
      </w:r>
      <w:r w:rsidR="0031212C">
        <w:noBreakHyphen/>
      </w:r>
      <w:r>
        <w:t>3890 of the 1976 Code is amended to read:</w:t>
      </w:r>
    </w:p>
    <w:p w:rsidR="00BD7FE7" w:rsidRDefault="00BD7F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FE7" w:rsidRDefault="00BD7FE7"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1212C">
        <w:noBreakHyphen/>
      </w:r>
      <w:r>
        <w:t>5</w:t>
      </w:r>
      <w:r w:rsidR="0031212C">
        <w:noBreakHyphen/>
      </w:r>
      <w:r>
        <w:t>3890.</w:t>
      </w:r>
      <w:r>
        <w:tab/>
      </w:r>
      <w:r w:rsidR="00164D5D">
        <w:t>(A)</w:t>
      </w:r>
      <w:r w:rsidR="00164D5D">
        <w:tab/>
      </w:r>
      <w:r w:rsidRPr="00782E73">
        <w:t>For purposes of this section:</w:t>
      </w:r>
    </w:p>
    <w:p w:rsidR="00BD7FE7" w:rsidRPr="00BD7FE7" w:rsidRDefault="00BD7FE7"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64D5D">
        <w:rPr>
          <w:strike/>
        </w:rPr>
        <w:t>“H</w:t>
      </w:r>
      <w:r w:rsidRPr="00BD7FE7">
        <w:rPr>
          <w:strike/>
        </w:rPr>
        <w:t>ands</w:t>
      </w:r>
      <w:r w:rsidR="0031212C">
        <w:rPr>
          <w:strike/>
        </w:rPr>
        <w:noBreakHyphen/>
      </w:r>
      <w:r w:rsidRPr="00BD7FE7">
        <w:rPr>
          <w:strike/>
        </w:rPr>
        <w:t>free wireless electronic communication device” means an electronic device, including, but not limited to, a telephone, a personal digital assistant, a text</w:t>
      </w:r>
      <w:r w:rsidR="0031212C">
        <w:rPr>
          <w:strike/>
        </w:rPr>
        <w:noBreakHyphen/>
      </w:r>
      <w:r w:rsidRPr="00BD7FE7">
        <w:rPr>
          <w:strike/>
        </w:rPr>
        <w:t xml:space="preserve">messaging device, or a computer, which allows a person to wirelessly communicate with another person without holding the device in either hand by utilizing an internal feature or function of the device, an attachment, or an </w:t>
      </w:r>
      <w:r w:rsidRPr="00BD7FE7">
        <w:rPr>
          <w:strike/>
        </w:rPr>
        <w:lastRenderedPageBreak/>
        <w:t>additional device. A hands</w:t>
      </w:r>
      <w:r w:rsidR="0031212C">
        <w:rPr>
          <w:strike/>
        </w:rPr>
        <w:noBreakHyphen/>
      </w:r>
      <w:r w:rsidRPr="00BD7FE7">
        <w:rPr>
          <w:strike/>
        </w:rPr>
        <w:t>free wireless electronic communication device may require the use of either hand to activate or deactivate an internal feature or function of the device</w:t>
      </w:r>
      <w:r>
        <w:t xml:space="preserve"> </w:t>
      </w:r>
      <w:r w:rsidR="0031212C" w:rsidRPr="0031212C">
        <w:t>‘</w:t>
      </w:r>
      <w:r>
        <w:rPr>
          <w:u w:val="single"/>
        </w:rPr>
        <w:t>Stand</w:t>
      </w:r>
      <w:r w:rsidR="0031212C">
        <w:rPr>
          <w:u w:val="single"/>
        </w:rPr>
        <w:noBreakHyphen/>
      </w:r>
      <w:r>
        <w:rPr>
          <w:u w:val="single"/>
        </w:rPr>
        <w:t>alone electronic device</w:t>
      </w:r>
      <w:r w:rsidR="0031212C" w:rsidRPr="0031212C">
        <w:rPr>
          <w:u w:val="single"/>
        </w:rPr>
        <w:t>’</w:t>
      </w:r>
      <w:r>
        <w:rPr>
          <w:u w:val="single"/>
        </w:rPr>
        <w:t xml:space="preserve"> means a device other than a wireless telecommunications device which stores audio or video data files to be retrieved on demand by a user</w:t>
      </w:r>
      <w:r>
        <w:t>.</w:t>
      </w:r>
    </w:p>
    <w:p w:rsidR="00BD7FE7" w:rsidRDefault="00BD7FE7"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D7FE7">
        <w:rPr>
          <w:strike/>
        </w:rPr>
        <w:t>“Text</w:t>
      </w:r>
      <w:r w:rsidR="0031212C">
        <w:rPr>
          <w:strike/>
        </w:rPr>
        <w:noBreakHyphen/>
      </w:r>
      <w:r w:rsidRPr="00BD7FE7">
        <w:rPr>
          <w:strike/>
        </w:rPr>
        <w:t>based communication” means a communication using text</w:t>
      </w:r>
      <w:r w:rsidR="0031212C">
        <w:rPr>
          <w:strike/>
        </w:rPr>
        <w:noBreakHyphen/>
      </w:r>
      <w:r w:rsidRPr="00BD7FE7">
        <w:rPr>
          <w:strike/>
        </w:rPr>
        <w:t>based information, including, but not limited to, a text message, an SMS message, an instant message, or an electronic mail message</w:t>
      </w:r>
      <w:r w:rsidR="00457C7E">
        <w:t xml:space="preserve"> </w:t>
      </w:r>
      <w:r w:rsidR="0031212C" w:rsidRPr="0031212C">
        <w:rPr>
          <w:u w:val="single"/>
        </w:rPr>
        <w:t>‘</w:t>
      </w:r>
      <w:r w:rsidR="00457C7E" w:rsidRPr="00457C7E">
        <w:rPr>
          <w:u w:val="single"/>
        </w:rPr>
        <w:t>Utility services</w:t>
      </w:r>
      <w:r w:rsidR="0031212C" w:rsidRPr="0031212C">
        <w:rPr>
          <w:u w:val="single"/>
        </w:rPr>
        <w:t>’</w:t>
      </w:r>
      <w:r w:rsidR="00457C7E" w:rsidRPr="00457C7E">
        <w:rPr>
          <w:u w:val="single"/>
        </w:rPr>
        <w:t xml:space="preserve"> means and includes electric, natural gas, water, wastewater, cable, telephone, or telecommunications services or the repair, location, relocation, improvement, or maintenance of utility poles, transmission structures, pipes, wires, fibers, cables,  easements, rights of way, or associated infrastructure</w:t>
      </w:r>
      <w:r w:rsidRPr="00782E73">
        <w:t>.</w:t>
      </w:r>
    </w:p>
    <w:p w:rsidR="00BD7FE7" w:rsidRDefault="00BD7FE7"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00457C7E">
        <w:tab/>
        <w:t>(3)</w:t>
      </w:r>
      <w:r w:rsidR="00457C7E">
        <w:tab/>
      </w:r>
      <w:r w:rsidR="00457C7E" w:rsidRPr="00457C7E">
        <w:rPr>
          <w:strike/>
        </w:rPr>
        <w:t xml:space="preserve">“Wireless </w:t>
      </w:r>
      <w:r w:rsidRPr="00457C7E">
        <w:rPr>
          <w:strike/>
        </w:rPr>
        <w:t>electronic communication device</w:t>
      </w:r>
      <w:r w:rsidR="00457C7E" w:rsidRPr="00457C7E">
        <w:rPr>
          <w:strike/>
        </w:rPr>
        <w:t>”</w:t>
      </w:r>
      <w:r w:rsidRPr="00457C7E">
        <w:rPr>
          <w:strike/>
        </w:rPr>
        <w:t xml:space="preserve"> means an electronic device, including, but not limited to, a telephone, a personal digital assistant, a text</w:t>
      </w:r>
      <w:r w:rsidR="0031212C">
        <w:rPr>
          <w:strike/>
        </w:rPr>
        <w:noBreakHyphen/>
      </w:r>
      <w:r w:rsidRPr="00457C7E">
        <w:rPr>
          <w:strike/>
        </w:rPr>
        <w:t>messaging device, or a computer, which allows a person to wirelessly communicate with another person</w:t>
      </w:r>
      <w:r w:rsidR="00457C7E" w:rsidRPr="00457C7E">
        <w:t xml:space="preserve"> </w:t>
      </w:r>
      <w:r w:rsidR="0031212C" w:rsidRPr="0031212C">
        <w:rPr>
          <w:u w:val="single"/>
        </w:rPr>
        <w:t>‘</w:t>
      </w:r>
      <w:r w:rsidR="00457C7E">
        <w:rPr>
          <w:u w:val="single"/>
        </w:rPr>
        <w:t>Wireless telecommunications device</w:t>
      </w:r>
      <w:r w:rsidR="0031212C" w:rsidRPr="0031212C">
        <w:rPr>
          <w:u w:val="single"/>
        </w:rPr>
        <w:t>’</w:t>
      </w:r>
      <w:r w:rsidR="00457C7E">
        <w:rPr>
          <w:u w:val="single"/>
        </w:rPr>
        <w:t xml:space="preserve"> means </w:t>
      </w:r>
      <w:r w:rsidR="00457C7E" w:rsidRPr="00457C7E">
        <w:rPr>
          <w:color w:val="000000" w:themeColor="text1"/>
          <w:u w:val="single" w:color="000000" w:themeColor="text1"/>
        </w:rPr>
        <w:t>a</w:t>
      </w:r>
      <w:r w:rsidR="00457C7E" w:rsidRPr="009F2C37">
        <w:rPr>
          <w:color w:val="000000" w:themeColor="text1"/>
          <w:u w:val="single" w:color="000000" w:themeColor="text1"/>
        </w:rPr>
        <w:t xml:space="preserve"> cellular telephone, a portable telephone, a text</w:t>
      </w:r>
      <w:r w:rsidR="0031212C">
        <w:rPr>
          <w:color w:val="000000" w:themeColor="text1"/>
          <w:u w:val="single" w:color="000000" w:themeColor="text1"/>
        </w:rPr>
        <w:noBreakHyphen/>
      </w:r>
      <w:r w:rsidR="00457C7E" w:rsidRPr="009F2C37">
        <w:rPr>
          <w:color w:val="000000" w:themeColor="text1"/>
          <w:u w:val="single" w:color="000000" w:themeColor="text1"/>
        </w:rPr>
        <w:t>messaging device, a personal digital assistant, a stand</w:t>
      </w:r>
      <w:r w:rsidR="0031212C">
        <w:rPr>
          <w:color w:val="000000" w:themeColor="text1"/>
          <w:u w:val="single" w:color="000000" w:themeColor="text1"/>
        </w:rPr>
        <w:noBreakHyphen/>
      </w:r>
      <w:r w:rsidR="00457C7E" w:rsidRPr="009F2C37">
        <w:rPr>
          <w:color w:val="000000" w:themeColor="text1"/>
          <w:u w:val="single" w:color="000000" w:themeColor="text1"/>
        </w:rPr>
        <w:t xml:space="preserve">alone computer, a global positioning system receiver, or </w:t>
      </w:r>
      <w:r w:rsidR="0031212C">
        <w:rPr>
          <w:color w:val="000000" w:themeColor="text1"/>
          <w:u w:val="single" w:color="000000" w:themeColor="text1"/>
        </w:rPr>
        <w:t xml:space="preserve">a </w:t>
      </w:r>
      <w:r w:rsidR="00457C7E" w:rsidRPr="009F2C37">
        <w:rPr>
          <w:color w:val="000000" w:themeColor="text1"/>
          <w:u w:val="single" w:color="000000" w:themeColor="text1"/>
        </w:rPr>
        <w:t>substantially similar portable</w:t>
      </w:r>
      <w:r w:rsidR="00457C7E">
        <w:rPr>
          <w:color w:val="000000" w:themeColor="text1"/>
          <w:u w:val="single" w:color="000000" w:themeColor="text1"/>
        </w:rPr>
        <w:t xml:space="preserve"> </w:t>
      </w:r>
      <w:r w:rsidR="00457C7E" w:rsidRPr="009F2C37">
        <w:rPr>
          <w:color w:val="000000" w:themeColor="text1"/>
          <w:u w:val="single" w:color="000000" w:themeColor="text1"/>
        </w:rPr>
        <w:t xml:space="preserve">wireless device that is used to initiate or receive communication, information, or data. </w:t>
      </w:r>
      <w:r w:rsidR="00BB7FF2">
        <w:rPr>
          <w:color w:val="000000" w:themeColor="text1"/>
          <w:u w:val="single" w:color="000000" w:themeColor="text1"/>
        </w:rPr>
        <w:t>This</w:t>
      </w:r>
      <w:r w:rsidR="00457C7E" w:rsidRPr="009F2C37">
        <w:rPr>
          <w:color w:val="000000" w:themeColor="text1"/>
          <w:u w:val="single" w:color="000000" w:themeColor="text1"/>
        </w:rPr>
        <w:t xml:space="preserve"> term shall not include a radio, citizens band radio, citizens band radio hybrid, commercial two</w:t>
      </w:r>
      <w:r w:rsidR="0031212C">
        <w:rPr>
          <w:color w:val="000000" w:themeColor="text1"/>
          <w:u w:val="single" w:color="000000" w:themeColor="text1"/>
        </w:rPr>
        <w:noBreakHyphen/>
      </w:r>
      <w:r w:rsidR="00457C7E" w:rsidRPr="009F2C37">
        <w:rPr>
          <w:color w:val="000000" w:themeColor="text1"/>
          <w:u w:val="single" w:color="000000" w:themeColor="text1"/>
        </w:rPr>
        <w:t>way radio communication device or its func</w:t>
      </w:r>
      <w:r w:rsidR="0031212C">
        <w:rPr>
          <w:color w:val="000000" w:themeColor="text1"/>
          <w:u w:val="single" w:color="000000" w:themeColor="text1"/>
        </w:rPr>
        <w:t>tional equivalent, subscription</w:t>
      </w:r>
      <w:r w:rsidR="0031212C">
        <w:rPr>
          <w:color w:val="000000" w:themeColor="text1"/>
          <w:u w:val="single" w:color="000000" w:themeColor="text1"/>
        </w:rPr>
        <w:noBreakHyphen/>
      </w:r>
      <w:r w:rsidR="00457C7E" w:rsidRPr="009F2C37">
        <w:rPr>
          <w:color w:val="000000" w:themeColor="text1"/>
          <w:u w:val="single" w:color="000000" w:themeColor="text1"/>
        </w:rPr>
        <w:t>based emergency communication device, prescribed medical device, amateur or ham radio device, or in</w:t>
      </w:r>
      <w:r w:rsidR="0031212C">
        <w:rPr>
          <w:color w:val="000000" w:themeColor="text1"/>
          <w:u w:val="single" w:color="000000" w:themeColor="text1"/>
        </w:rPr>
        <w:noBreakHyphen/>
      </w:r>
      <w:r w:rsidR="00457C7E" w:rsidRPr="009F2C37">
        <w:rPr>
          <w:color w:val="000000" w:themeColor="text1"/>
          <w:u w:val="single" w:color="000000" w:themeColor="text1"/>
        </w:rPr>
        <w:t>vehicle security, navigatio</w:t>
      </w:r>
      <w:r w:rsidR="00457C7E">
        <w:rPr>
          <w:color w:val="000000" w:themeColor="text1"/>
          <w:u w:val="single" w:color="000000" w:themeColor="text1"/>
        </w:rPr>
        <w:t>n, or remote diagnostics system</w:t>
      </w:r>
      <w:r w:rsidRPr="00782E73">
        <w:t>.</w:t>
      </w:r>
    </w:p>
    <w:p w:rsidR="00BD7FE7" w:rsidRDefault="00457C7E"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(B)</w:t>
      </w:r>
      <w:r>
        <w:tab/>
      </w:r>
      <w:r w:rsidR="00BD7FE7" w:rsidRPr="000F7417">
        <w:rPr>
          <w:strike/>
        </w:rPr>
        <w:t>It is unlawful for a person to use a wireless electronic communication device to compose, send, or read a text</w:t>
      </w:r>
      <w:r w:rsidR="0031212C">
        <w:rPr>
          <w:strike/>
        </w:rPr>
        <w:noBreakHyphen/>
      </w:r>
      <w:r w:rsidR="00BD7FE7" w:rsidRPr="000F7417">
        <w:rPr>
          <w:strike/>
        </w:rPr>
        <w:t>based communication while operating a motor vehicle on the public streets and highways of this State.</w:t>
      </w:r>
      <w:r w:rsidR="000F7417" w:rsidRPr="0031212C">
        <w:t xml:space="preserve"> </w:t>
      </w:r>
      <w:r w:rsidR="000F7417" w:rsidRPr="009F2C37">
        <w:rPr>
          <w:color w:val="000000" w:themeColor="text1"/>
          <w:u w:val="single" w:color="000000" w:themeColor="text1"/>
        </w:rPr>
        <w:t xml:space="preserve">While operating a motor vehicle on any highway of this </w:t>
      </w:r>
      <w:r w:rsidR="0002171E">
        <w:rPr>
          <w:color w:val="000000" w:themeColor="text1"/>
          <w:u w:val="single" w:color="000000" w:themeColor="text1"/>
        </w:rPr>
        <w:t>S</w:t>
      </w:r>
      <w:r w:rsidR="000F7417" w:rsidRPr="009F2C37">
        <w:rPr>
          <w:color w:val="000000" w:themeColor="text1"/>
          <w:u w:val="single" w:color="000000" w:themeColor="text1"/>
        </w:rPr>
        <w:t xml:space="preserve">tate, </w:t>
      </w:r>
      <w:r w:rsidR="00B17E85">
        <w:rPr>
          <w:color w:val="000000" w:themeColor="text1"/>
          <w:u w:val="single" w:color="000000" w:themeColor="text1"/>
        </w:rPr>
        <w:t>a</w:t>
      </w:r>
      <w:r w:rsidR="000F7417" w:rsidRPr="009F2C37">
        <w:rPr>
          <w:color w:val="000000" w:themeColor="text1"/>
          <w:u w:val="single" w:color="000000" w:themeColor="text1"/>
        </w:rPr>
        <w:t xml:space="preserve"> person shall</w:t>
      </w:r>
      <w:r w:rsidR="00B17E85">
        <w:rPr>
          <w:color w:val="000000" w:themeColor="text1"/>
          <w:u w:val="single" w:color="000000" w:themeColor="text1"/>
        </w:rPr>
        <w:t xml:space="preserve"> not</w:t>
      </w:r>
      <w:r w:rsidR="000F7417" w:rsidRPr="009F2C37">
        <w:rPr>
          <w:color w:val="000000" w:themeColor="text1"/>
          <w:u w:val="single" w:color="000000" w:themeColor="text1"/>
        </w:rPr>
        <w:t>:</w:t>
      </w:r>
    </w:p>
    <w:p w:rsidR="000F7417" w:rsidRDefault="000F7417"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Pr>
          <w:color w:val="000000" w:themeColor="text1"/>
          <w:u w:val="single" w:color="000000" w:themeColor="text1"/>
        </w:rPr>
        <w:t>(1)</w:t>
      </w:r>
      <w:r w:rsidRPr="000F7417">
        <w:rPr>
          <w:color w:val="000000" w:themeColor="text1"/>
          <w:u w:color="000000" w:themeColor="text1"/>
        </w:rPr>
        <w:tab/>
      </w:r>
      <w:r w:rsidRPr="009F2C37">
        <w:rPr>
          <w:color w:val="000000" w:themeColor="text1"/>
          <w:u w:val="single" w:color="000000" w:themeColor="text1"/>
        </w:rPr>
        <w:t>Physically hold</w:t>
      </w:r>
      <w:r w:rsidR="00344FCB">
        <w:rPr>
          <w:color w:val="000000" w:themeColor="text1"/>
          <w:u w:val="single" w:color="000000" w:themeColor="text1"/>
        </w:rPr>
        <w:t xml:space="preserve"> a:</w:t>
      </w:r>
    </w:p>
    <w:p w:rsidR="000F7417" w:rsidRPr="009F2C37" w:rsidRDefault="000F7417" w:rsidP="000F7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F2C37">
        <w:rPr>
          <w:color w:val="000000" w:themeColor="text1"/>
          <w:u w:val="single" w:color="000000" w:themeColor="text1"/>
        </w:rPr>
        <w:t>(</w:t>
      </w:r>
      <w:r>
        <w:rPr>
          <w:color w:val="000000" w:themeColor="text1"/>
          <w:u w:val="single" w:color="000000" w:themeColor="text1"/>
        </w:rPr>
        <w:t>a)</w:t>
      </w:r>
      <w:r w:rsidR="00B17E85" w:rsidRPr="00B17E85">
        <w:rPr>
          <w:color w:val="000000" w:themeColor="text1"/>
          <w:u w:color="000000" w:themeColor="text1"/>
        </w:rPr>
        <w:tab/>
      </w:r>
      <w:r>
        <w:rPr>
          <w:color w:val="000000" w:themeColor="text1"/>
          <w:u w:val="single" w:color="000000" w:themeColor="text1"/>
        </w:rPr>
        <w:t>w</w:t>
      </w:r>
      <w:r w:rsidRPr="009F2C37">
        <w:rPr>
          <w:color w:val="000000" w:themeColor="text1"/>
          <w:u w:val="single" w:color="000000" w:themeColor="text1"/>
        </w:rPr>
        <w:t xml:space="preserve">ireless telecommunications device, provided that </w:t>
      </w:r>
      <w:r>
        <w:rPr>
          <w:color w:val="000000" w:themeColor="text1"/>
          <w:u w:val="single" w:color="000000" w:themeColor="text1"/>
        </w:rPr>
        <w:t xml:space="preserve">this </w:t>
      </w:r>
      <w:r w:rsidRPr="009F2C37">
        <w:rPr>
          <w:color w:val="000000" w:themeColor="text1"/>
          <w:u w:val="single" w:color="000000" w:themeColor="text1"/>
        </w:rPr>
        <w:t>exclusion shall not prohibit the use of an earpiece, headphone device, or device wor</w:t>
      </w:r>
      <w:r w:rsidR="00BB7FF2">
        <w:rPr>
          <w:color w:val="000000" w:themeColor="text1"/>
          <w:u w:val="single" w:color="000000" w:themeColor="text1"/>
        </w:rPr>
        <w:t>n on a wrist to conduct a voice</w:t>
      </w:r>
      <w:r w:rsidR="0031212C">
        <w:rPr>
          <w:color w:val="000000" w:themeColor="text1"/>
          <w:u w:val="single" w:color="000000" w:themeColor="text1"/>
        </w:rPr>
        <w:noBreakHyphen/>
      </w:r>
      <w:r w:rsidRPr="009F2C37">
        <w:rPr>
          <w:color w:val="000000" w:themeColor="text1"/>
          <w:u w:val="single" w:color="000000" w:themeColor="text1"/>
        </w:rPr>
        <w:t xml:space="preserve">based communication; or </w:t>
      </w:r>
    </w:p>
    <w:p w:rsidR="000F7417" w:rsidRDefault="00326336" w:rsidP="000F7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6336">
        <w:rPr>
          <w:color w:val="000000" w:themeColor="text1"/>
          <w:u w:color="000000" w:themeColor="text1"/>
        </w:rPr>
        <w:tab/>
      </w:r>
      <w:r w:rsidRPr="00326336">
        <w:rPr>
          <w:color w:val="000000" w:themeColor="text1"/>
          <w:u w:color="000000" w:themeColor="text1"/>
        </w:rPr>
        <w:tab/>
      </w:r>
      <w:r w:rsidRPr="00326336">
        <w:rPr>
          <w:color w:val="000000" w:themeColor="text1"/>
          <w:u w:color="000000" w:themeColor="text1"/>
        </w:rPr>
        <w:tab/>
      </w:r>
      <w:r w:rsidR="000F7417" w:rsidRPr="009F2C37">
        <w:rPr>
          <w:color w:val="000000" w:themeColor="text1"/>
          <w:u w:val="single" w:color="000000" w:themeColor="text1"/>
        </w:rPr>
        <w:t>(</w:t>
      </w:r>
      <w:r w:rsidR="000F7417">
        <w:rPr>
          <w:color w:val="000000" w:themeColor="text1"/>
          <w:u w:val="single" w:color="000000" w:themeColor="text1"/>
        </w:rPr>
        <w:t>b)</w:t>
      </w:r>
      <w:r w:rsidR="00B17E85" w:rsidRPr="00B17E85">
        <w:rPr>
          <w:color w:val="000000" w:themeColor="text1"/>
          <w:u w:color="000000" w:themeColor="text1"/>
        </w:rPr>
        <w:tab/>
      </w:r>
      <w:r w:rsidR="000F7417">
        <w:rPr>
          <w:color w:val="000000" w:themeColor="text1"/>
          <w:u w:val="single" w:color="000000" w:themeColor="text1"/>
        </w:rPr>
        <w:t>s</w:t>
      </w:r>
      <w:r w:rsidR="000F7417" w:rsidRPr="009F2C37">
        <w:rPr>
          <w:color w:val="000000" w:themeColor="text1"/>
          <w:u w:val="single" w:color="000000" w:themeColor="text1"/>
        </w:rPr>
        <w:t>tand</w:t>
      </w:r>
      <w:r w:rsidR="0031212C">
        <w:rPr>
          <w:color w:val="000000" w:themeColor="text1"/>
          <w:u w:val="single" w:color="000000" w:themeColor="text1"/>
        </w:rPr>
        <w:noBreakHyphen/>
      </w:r>
      <w:r w:rsidR="000F7417" w:rsidRPr="009F2C37">
        <w:rPr>
          <w:color w:val="000000" w:themeColor="text1"/>
          <w:u w:val="single" w:color="000000" w:themeColor="text1"/>
        </w:rPr>
        <w:t>alone electronic device;</w:t>
      </w:r>
    </w:p>
    <w:p w:rsidR="000F7417" w:rsidRDefault="000F7417" w:rsidP="000F7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w</w:t>
      </w:r>
      <w:r w:rsidRPr="009F2C37">
        <w:rPr>
          <w:color w:val="000000" w:themeColor="text1"/>
          <w:u w:val="single" w:color="000000" w:themeColor="text1"/>
        </w:rPr>
        <w:t>rite, send, or read any text</w:t>
      </w:r>
      <w:r w:rsidR="0031212C">
        <w:rPr>
          <w:color w:val="000000" w:themeColor="text1"/>
          <w:u w:val="single" w:color="000000" w:themeColor="text1"/>
        </w:rPr>
        <w:noBreakHyphen/>
      </w:r>
      <w:r>
        <w:rPr>
          <w:color w:val="000000" w:themeColor="text1"/>
          <w:u w:val="single" w:color="000000" w:themeColor="text1"/>
        </w:rPr>
        <w:t xml:space="preserve">based communication, including, </w:t>
      </w:r>
      <w:r w:rsidRPr="009F2C37">
        <w:rPr>
          <w:color w:val="000000" w:themeColor="text1"/>
          <w:u w:val="single" w:color="000000" w:themeColor="text1"/>
        </w:rPr>
        <w:t>but not limited to</w:t>
      </w:r>
      <w:r>
        <w:rPr>
          <w:color w:val="000000" w:themeColor="text1"/>
          <w:u w:val="single" w:color="000000" w:themeColor="text1"/>
        </w:rPr>
        <w:t>,</w:t>
      </w:r>
      <w:r w:rsidRPr="009F2C37">
        <w:rPr>
          <w:color w:val="000000" w:themeColor="text1"/>
          <w:u w:val="single" w:color="000000" w:themeColor="text1"/>
        </w:rPr>
        <w:t xml:space="preserve"> a text message, instant message, e</w:t>
      </w:r>
      <w:r w:rsidR="0031212C">
        <w:rPr>
          <w:color w:val="000000" w:themeColor="text1"/>
          <w:u w:val="single" w:color="000000" w:themeColor="text1"/>
        </w:rPr>
        <w:noBreakHyphen/>
      </w:r>
      <w:r w:rsidRPr="009F2C37">
        <w:rPr>
          <w:color w:val="000000" w:themeColor="text1"/>
          <w:u w:val="single" w:color="000000" w:themeColor="text1"/>
        </w:rPr>
        <w:t xml:space="preserve">mail, or </w:t>
      </w:r>
      <w:r w:rsidR="008201B2">
        <w:rPr>
          <w:color w:val="000000" w:themeColor="text1"/>
          <w:u w:val="single" w:color="000000" w:themeColor="text1"/>
        </w:rPr>
        <w:t>I</w:t>
      </w:r>
      <w:r w:rsidRPr="009F2C37">
        <w:rPr>
          <w:color w:val="000000" w:themeColor="text1"/>
          <w:u w:val="single" w:color="000000" w:themeColor="text1"/>
        </w:rPr>
        <w:t xml:space="preserve">nternet data on a wireless telecommunications device or </w:t>
      </w:r>
      <w:r w:rsidRPr="009F2C37">
        <w:rPr>
          <w:color w:val="000000" w:themeColor="text1"/>
          <w:u w:val="single" w:color="000000" w:themeColor="text1"/>
        </w:rPr>
        <w:lastRenderedPageBreak/>
        <w:t>stand</w:t>
      </w:r>
      <w:r w:rsidR="0031212C">
        <w:rPr>
          <w:color w:val="000000" w:themeColor="text1"/>
          <w:u w:val="single" w:color="000000" w:themeColor="text1"/>
        </w:rPr>
        <w:noBreakHyphen/>
      </w:r>
      <w:r w:rsidR="00344FCB">
        <w:rPr>
          <w:color w:val="000000" w:themeColor="text1"/>
          <w:u w:val="single" w:color="000000" w:themeColor="text1"/>
        </w:rPr>
        <w:t>alone electronic device.</w:t>
      </w:r>
      <w:r>
        <w:rPr>
          <w:color w:val="000000" w:themeColor="text1"/>
          <w:u w:val="single" w:color="000000" w:themeColor="text1"/>
        </w:rPr>
        <w:t xml:space="preserve"> H</w:t>
      </w:r>
      <w:r w:rsidRPr="009F2C37">
        <w:rPr>
          <w:color w:val="000000" w:themeColor="text1"/>
          <w:u w:val="single" w:color="000000" w:themeColor="text1"/>
        </w:rPr>
        <w:t xml:space="preserve">owever, </w:t>
      </w:r>
      <w:r>
        <w:rPr>
          <w:color w:val="000000" w:themeColor="text1"/>
          <w:u w:val="single" w:color="000000" w:themeColor="text1"/>
        </w:rPr>
        <w:t>this</w:t>
      </w:r>
      <w:r w:rsidRPr="009F2C37">
        <w:rPr>
          <w:color w:val="000000" w:themeColor="text1"/>
          <w:u w:val="single" w:color="000000" w:themeColor="text1"/>
        </w:rPr>
        <w:t xml:space="preserve"> prohibition</w:t>
      </w:r>
      <w:r>
        <w:rPr>
          <w:color w:val="000000" w:themeColor="text1"/>
          <w:u w:val="single" w:color="000000" w:themeColor="text1"/>
        </w:rPr>
        <w:t xml:space="preserve"> shall not apply to a voice</w:t>
      </w:r>
      <w:r w:rsidR="0031212C">
        <w:rPr>
          <w:color w:val="000000" w:themeColor="text1"/>
          <w:u w:val="single" w:color="000000" w:themeColor="text1"/>
        </w:rPr>
        <w:noBreakHyphen/>
      </w:r>
      <w:r w:rsidRPr="009F2C37">
        <w:rPr>
          <w:color w:val="000000" w:themeColor="text1"/>
          <w:u w:val="single" w:color="000000" w:themeColor="text1"/>
        </w:rPr>
        <w:t xml:space="preserve">based communication which is automatically converted by </w:t>
      </w:r>
      <w:r>
        <w:rPr>
          <w:color w:val="000000" w:themeColor="text1"/>
          <w:u w:val="single" w:color="000000" w:themeColor="text1"/>
        </w:rPr>
        <w:t>the</w:t>
      </w:r>
      <w:r w:rsidRPr="009F2C37">
        <w:rPr>
          <w:color w:val="000000" w:themeColor="text1"/>
          <w:u w:val="single" w:color="000000" w:themeColor="text1"/>
        </w:rPr>
        <w:t xml:space="preserve"> device to be sent as a message in a written form</w:t>
      </w:r>
      <w:r>
        <w:rPr>
          <w:color w:val="000000" w:themeColor="text1"/>
          <w:u w:val="single" w:color="000000" w:themeColor="text1"/>
        </w:rPr>
        <w:t>;</w:t>
      </w:r>
    </w:p>
    <w:p w:rsidR="00B17E85" w:rsidRPr="000F7417" w:rsidRDefault="00B17E85" w:rsidP="000F7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7E85">
        <w:rPr>
          <w:color w:val="000000" w:themeColor="text1"/>
          <w:u w:color="000000" w:themeColor="text1"/>
        </w:rPr>
        <w:tab/>
      </w:r>
      <w:r w:rsidRPr="00B17E85">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w</w:t>
      </w:r>
      <w:r w:rsidRPr="009F2C37">
        <w:rPr>
          <w:color w:val="000000" w:themeColor="text1"/>
          <w:u w:val="single" w:color="000000" w:themeColor="text1"/>
        </w:rPr>
        <w:t>atch a video or movie on a wireless telecommunications device or stand</w:t>
      </w:r>
      <w:r w:rsidR="0031212C">
        <w:rPr>
          <w:color w:val="000000" w:themeColor="text1"/>
          <w:u w:val="single" w:color="000000" w:themeColor="text1"/>
        </w:rPr>
        <w:noBreakHyphen/>
      </w:r>
      <w:r w:rsidRPr="009F2C37">
        <w:rPr>
          <w:color w:val="000000" w:themeColor="text1"/>
          <w:u w:val="single" w:color="000000" w:themeColor="text1"/>
        </w:rPr>
        <w:t xml:space="preserve">alone electronic device other than watching data related to the navigation of </w:t>
      </w:r>
      <w:r>
        <w:rPr>
          <w:color w:val="000000" w:themeColor="text1"/>
          <w:u w:val="single" w:color="000000" w:themeColor="text1"/>
        </w:rPr>
        <w:t>the</w:t>
      </w:r>
      <w:r w:rsidRPr="009F2C37">
        <w:rPr>
          <w:color w:val="000000" w:themeColor="text1"/>
          <w:u w:val="single" w:color="000000" w:themeColor="text1"/>
        </w:rPr>
        <w:t xml:space="preserve"> vehicle.</w:t>
      </w:r>
    </w:p>
    <w:p w:rsidR="00B17E85" w:rsidRPr="009F2C37" w:rsidRDefault="00B17E85" w:rsidP="00B17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(C)</w:t>
      </w:r>
      <w:r>
        <w:tab/>
      </w:r>
      <w:r>
        <w:rPr>
          <w:color w:val="000000" w:themeColor="text1"/>
          <w:u w:val="single" w:color="000000" w:themeColor="text1"/>
        </w:rPr>
        <w:t>W</w:t>
      </w:r>
      <w:r w:rsidRPr="009F2C37">
        <w:rPr>
          <w:color w:val="000000" w:themeColor="text1"/>
          <w:u w:val="single" w:color="000000" w:themeColor="text1"/>
        </w:rPr>
        <w:t xml:space="preserve">hile operating a commercial motor vehicle on any highway of this state, </w:t>
      </w:r>
      <w:r w:rsidR="002716F5">
        <w:rPr>
          <w:color w:val="000000" w:themeColor="text1"/>
          <w:u w:val="single" w:color="000000" w:themeColor="text1"/>
        </w:rPr>
        <w:t>a</w:t>
      </w:r>
      <w:r w:rsidRPr="009F2C37">
        <w:rPr>
          <w:color w:val="000000" w:themeColor="text1"/>
          <w:u w:val="single" w:color="000000" w:themeColor="text1"/>
        </w:rPr>
        <w:t xml:space="preserve"> person shall</w:t>
      </w:r>
      <w:r w:rsidR="002716F5">
        <w:rPr>
          <w:color w:val="000000" w:themeColor="text1"/>
          <w:u w:val="single" w:color="000000" w:themeColor="text1"/>
        </w:rPr>
        <w:t xml:space="preserve"> not</w:t>
      </w:r>
      <w:r w:rsidRPr="009F2C37">
        <w:rPr>
          <w:color w:val="000000" w:themeColor="text1"/>
          <w:u w:val="single" w:color="000000" w:themeColor="text1"/>
        </w:rPr>
        <w:t xml:space="preserve">: </w:t>
      </w:r>
    </w:p>
    <w:p w:rsidR="00B17E85" w:rsidRPr="009F2C37" w:rsidRDefault="00B17E85" w:rsidP="00B17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7E85">
        <w:rPr>
          <w:color w:val="000000" w:themeColor="text1"/>
          <w:u w:color="000000" w:themeColor="text1"/>
        </w:rPr>
        <w:tab/>
      </w:r>
      <w:r w:rsidRPr="00B17E85">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sidRPr="009F2C37">
        <w:rPr>
          <w:color w:val="000000" w:themeColor="text1"/>
          <w:u w:val="single" w:color="000000" w:themeColor="text1"/>
        </w:rPr>
        <w:t>use more than a single button on a wireless telecommunications device to initiate or terminate a voice communication; or</w:t>
      </w:r>
    </w:p>
    <w:p w:rsidR="00B17E85" w:rsidRPr="009F2C37" w:rsidRDefault="00B17E85" w:rsidP="00B17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7E85">
        <w:rPr>
          <w:color w:val="000000" w:themeColor="text1"/>
          <w:u w:color="000000" w:themeColor="text1"/>
        </w:rPr>
        <w:tab/>
      </w:r>
      <w:r w:rsidRPr="00B17E85">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sidRPr="009F2C37">
        <w:rPr>
          <w:color w:val="000000" w:themeColor="text1"/>
          <w:u w:val="single" w:color="000000" w:themeColor="text1"/>
        </w:rPr>
        <w:t>reach for a wireless telecommunications device or stand</w:t>
      </w:r>
      <w:r w:rsidR="0031212C">
        <w:rPr>
          <w:color w:val="000000" w:themeColor="text1"/>
          <w:u w:val="single" w:color="000000" w:themeColor="text1"/>
        </w:rPr>
        <w:noBreakHyphen/>
      </w:r>
      <w:r w:rsidRPr="009F2C37">
        <w:rPr>
          <w:color w:val="000000" w:themeColor="text1"/>
          <w:u w:val="single" w:color="000000" w:themeColor="text1"/>
        </w:rPr>
        <w:t xml:space="preserve">alone electronic device in a manner that requires the driver to no longer be: </w:t>
      </w:r>
    </w:p>
    <w:p w:rsidR="00B17E85" w:rsidRPr="009F2C37" w:rsidRDefault="00B17E85" w:rsidP="00B17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7E85">
        <w:rPr>
          <w:color w:val="000000" w:themeColor="text1"/>
          <w:u w:color="000000" w:themeColor="text1"/>
        </w:rPr>
        <w:tab/>
      </w:r>
      <w:r w:rsidRPr="00B17E85">
        <w:rPr>
          <w:color w:val="000000" w:themeColor="text1"/>
          <w:u w:color="000000" w:themeColor="text1"/>
        </w:rPr>
        <w:tab/>
      </w:r>
      <w:r w:rsidRPr="00B17E85">
        <w:rPr>
          <w:color w:val="000000" w:themeColor="text1"/>
          <w:u w:color="000000" w:themeColor="text1"/>
        </w:rPr>
        <w:tab/>
      </w:r>
      <w:r w:rsidRPr="009F2C37">
        <w:rPr>
          <w:color w:val="000000" w:themeColor="text1"/>
          <w:u w:val="single" w:color="000000" w:themeColor="text1"/>
        </w:rPr>
        <w:t>(</w:t>
      </w:r>
      <w:r>
        <w:rPr>
          <w:color w:val="000000" w:themeColor="text1"/>
          <w:u w:val="single" w:color="000000" w:themeColor="text1"/>
        </w:rPr>
        <w:t>a)</w:t>
      </w:r>
      <w:r>
        <w:rPr>
          <w:color w:val="000000" w:themeColor="text1"/>
          <w:u w:color="000000" w:themeColor="text1"/>
        </w:rPr>
        <w:tab/>
      </w:r>
      <w:r w:rsidRPr="009F2C37">
        <w:rPr>
          <w:color w:val="000000" w:themeColor="text1"/>
          <w:u w:val="single" w:color="000000" w:themeColor="text1"/>
        </w:rPr>
        <w:t xml:space="preserve">in a seated driving position; or </w:t>
      </w:r>
    </w:p>
    <w:p w:rsidR="00B17E85" w:rsidRDefault="00B17E85" w:rsidP="00B17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7E85">
        <w:rPr>
          <w:color w:val="000000" w:themeColor="text1"/>
          <w:u w:color="000000" w:themeColor="text1"/>
        </w:rPr>
        <w:tab/>
      </w:r>
      <w:r w:rsidRPr="00B17E85">
        <w:rPr>
          <w:color w:val="000000" w:themeColor="text1"/>
          <w:u w:color="000000" w:themeColor="text1"/>
        </w:rPr>
        <w:tab/>
      </w:r>
      <w:r w:rsidRPr="00B17E85">
        <w:rPr>
          <w:color w:val="000000" w:themeColor="text1"/>
          <w:u w:color="000000" w:themeColor="text1"/>
        </w:rPr>
        <w:tab/>
      </w:r>
      <w:r w:rsidRPr="009F2C37">
        <w:rPr>
          <w:color w:val="000000" w:themeColor="text1"/>
          <w:u w:val="single" w:color="000000" w:themeColor="text1"/>
        </w:rPr>
        <w:t>(</w:t>
      </w:r>
      <w:r>
        <w:rPr>
          <w:color w:val="000000" w:themeColor="text1"/>
          <w:u w:val="single" w:color="000000" w:themeColor="text1"/>
        </w:rPr>
        <w:t>b)</w:t>
      </w:r>
      <w:r>
        <w:rPr>
          <w:color w:val="000000" w:themeColor="text1"/>
          <w:u w:color="000000" w:themeColor="text1"/>
        </w:rPr>
        <w:tab/>
      </w:r>
      <w:r w:rsidRPr="009F2C37">
        <w:rPr>
          <w:color w:val="000000" w:themeColor="text1"/>
          <w:u w:val="single" w:color="000000" w:themeColor="text1"/>
        </w:rPr>
        <w:t>properly restrained by a safety belt.</w:t>
      </w:r>
    </w:p>
    <w:p w:rsidR="00BD7FE7" w:rsidRDefault="00B17E85"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17E85">
        <w:rPr>
          <w:u w:val="single"/>
        </w:rPr>
        <w:t>(D)</w:t>
      </w:r>
      <w:r>
        <w:tab/>
      </w:r>
      <w:r w:rsidR="00BD7FE7" w:rsidRPr="00782E73">
        <w:t xml:space="preserve">This section does not apply to </w:t>
      </w:r>
      <w:r w:rsidR="00BD7FE7" w:rsidRPr="00B17E85">
        <w:rPr>
          <w:strike/>
        </w:rPr>
        <w:t>a person</w:t>
      </w:r>
      <w:r w:rsidR="00BD7FE7" w:rsidRPr="00782E73">
        <w:t xml:space="preserve"> </w:t>
      </w:r>
      <w:r>
        <w:rPr>
          <w:u w:val="single"/>
        </w:rPr>
        <w:t>an operator</w:t>
      </w:r>
      <w:r>
        <w:t xml:space="preserve"> </w:t>
      </w:r>
      <w:r w:rsidR="00BD7FE7" w:rsidRPr="00782E73">
        <w:t>who is:</w:t>
      </w:r>
    </w:p>
    <w:p w:rsidR="00BD7FE7" w:rsidRDefault="00B17E85"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0205C3" w:rsidRPr="008A71CE">
        <w:rPr>
          <w:u w:val="single"/>
        </w:rPr>
        <w:t>stopped on the side of a road</w:t>
      </w:r>
      <w:r w:rsidR="000205C3">
        <w:t xml:space="preserve"> or l</w:t>
      </w:r>
      <w:r w:rsidR="00BD7FE7" w:rsidRPr="00782E73">
        <w:t xml:space="preserve">awfully parked </w:t>
      </w:r>
      <w:r w:rsidR="00BD7FE7" w:rsidRPr="000205C3">
        <w:rPr>
          <w:strike/>
        </w:rPr>
        <w:t>or stopped</w:t>
      </w:r>
      <w:r w:rsidR="00BD7FE7" w:rsidRPr="00782E73">
        <w:t>;</w:t>
      </w:r>
    </w:p>
    <w:p w:rsidR="00BD7FE7" w:rsidRDefault="00B17E85"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BD7FE7" w:rsidRPr="000205C3">
        <w:rPr>
          <w:strike/>
        </w:rPr>
        <w:t>using a hands</w:t>
      </w:r>
      <w:r w:rsidR="0031212C">
        <w:rPr>
          <w:strike/>
        </w:rPr>
        <w:noBreakHyphen/>
      </w:r>
      <w:r w:rsidR="00BD7FE7" w:rsidRPr="000205C3">
        <w:rPr>
          <w:strike/>
        </w:rPr>
        <w:t>free wireless electronic communication device</w:t>
      </w:r>
      <w:r w:rsidR="000205C3" w:rsidRPr="000205C3">
        <w:t xml:space="preserve"> </w:t>
      </w:r>
      <w:r w:rsidR="000205C3" w:rsidRPr="009F2C37">
        <w:rPr>
          <w:color w:val="000000" w:themeColor="text1"/>
          <w:u w:val="single" w:color="000000" w:themeColor="text1"/>
        </w:rPr>
        <w:t xml:space="preserve">reporting a traffic accident, medical emergency, fire, an actual or potential criminal or delinquent act, or </w:t>
      </w:r>
      <w:r w:rsidR="0031212C">
        <w:rPr>
          <w:color w:val="000000" w:themeColor="text1"/>
          <w:u w:val="single" w:color="000000" w:themeColor="text1"/>
        </w:rPr>
        <w:t xml:space="preserve">a </w:t>
      </w:r>
      <w:r w:rsidR="000205C3" w:rsidRPr="009F2C37">
        <w:rPr>
          <w:color w:val="000000" w:themeColor="text1"/>
          <w:u w:val="single" w:color="000000" w:themeColor="text1"/>
        </w:rPr>
        <w:t>road condition which causes an immediate and serious traffic or safety hazard, or otherwise summoning emergency assistance</w:t>
      </w:r>
      <w:r w:rsidR="00BD7FE7" w:rsidRPr="00782E73">
        <w:t>;</w:t>
      </w:r>
    </w:p>
    <w:p w:rsidR="00BD7FE7" w:rsidRDefault="00DD0966"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BD7FE7" w:rsidRPr="00DD0966">
        <w:rPr>
          <w:strike/>
        </w:rPr>
        <w:t>summoning emergency assistance</w:t>
      </w:r>
      <w:r>
        <w:t xml:space="preserve"> </w:t>
      </w:r>
      <w:r w:rsidRPr="009F2C37">
        <w:rPr>
          <w:color w:val="000000" w:themeColor="text1"/>
          <w:u w:val="single" w:color="000000" w:themeColor="text1"/>
        </w:rPr>
        <w:t>a law enforcement officer, firefighter, emergency medical services personnel, ambulance driver, or other similarly employed public safety first responder during the performance of his or her official duties</w:t>
      </w:r>
      <w:r w:rsidR="00BD7FE7" w:rsidRPr="00782E73">
        <w:t>;</w:t>
      </w:r>
    </w:p>
    <w:p w:rsidR="00BD7FE7" w:rsidRDefault="00D34DE6"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w:t>
      </w:r>
      <w:r w:rsidR="00BD7FE7" w:rsidRPr="00D34DE6">
        <w:rPr>
          <w:strike/>
        </w:rPr>
        <w:t>ransmitting or receiving data as part of a digital dispatch system</w:t>
      </w:r>
      <w:r>
        <w:t xml:space="preserve"> </w:t>
      </w:r>
      <w:r w:rsidRPr="009F2C37">
        <w:rPr>
          <w:color w:val="000000" w:themeColor="text1"/>
          <w:u w:val="single" w:color="000000" w:themeColor="text1"/>
        </w:rPr>
        <w:t>an employee or contractor of a utility services provider acting within the scope of his or her employment while responding to a utility emergency</w:t>
      </w:r>
      <w:r w:rsidR="00BD7FE7" w:rsidRPr="00782E73">
        <w:t>;</w:t>
      </w:r>
    </w:p>
    <w:p w:rsidR="00BD7FE7" w:rsidRDefault="000E36F3"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BD7FE7" w:rsidRPr="000E36F3">
        <w:rPr>
          <w:strike/>
        </w:rPr>
        <w:t>a public safety official while in the performance of the person</w:t>
      </w:r>
      <w:r w:rsidR="0031212C" w:rsidRPr="0031212C">
        <w:rPr>
          <w:strike/>
        </w:rPr>
        <w:t>’</w:t>
      </w:r>
      <w:r w:rsidR="00BD7FE7" w:rsidRPr="000E36F3">
        <w:rPr>
          <w:strike/>
        </w:rPr>
        <w:t>s official duties</w:t>
      </w:r>
      <w:r>
        <w:t xml:space="preserve"> </w:t>
      </w:r>
      <w:r w:rsidRPr="000E36F3">
        <w:rPr>
          <w:color w:val="000000" w:themeColor="text1"/>
          <w:u w:val="single" w:color="000000" w:themeColor="text1"/>
        </w:rPr>
        <w:t>transmitting or receiving</w:t>
      </w:r>
      <w:r>
        <w:rPr>
          <w:color w:val="000000" w:themeColor="text1"/>
          <w:u w:val="single" w:color="000000" w:themeColor="text1"/>
        </w:rPr>
        <w:t xml:space="preserve"> </w:t>
      </w:r>
      <w:r w:rsidRPr="000E36F3">
        <w:rPr>
          <w:color w:val="000000" w:themeColor="text1"/>
          <w:u w:val="single" w:color="000000" w:themeColor="text1"/>
        </w:rPr>
        <w:t>i</w:t>
      </w:r>
      <w:r w:rsidRPr="009F2C37">
        <w:rPr>
          <w:color w:val="000000" w:themeColor="text1"/>
          <w:u w:val="single" w:color="000000" w:themeColor="text1"/>
        </w:rPr>
        <w:t>nformation</w:t>
      </w:r>
      <w:r w:rsidRPr="000E36F3">
        <w:rPr>
          <w:color w:val="000000" w:themeColor="text1"/>
          <w:u w:val="single" w:color="000000" w:themeColor="text1"/>
        </w:rPr>
        <w:t xml:space="preserve"> as part of a digital dispatch system for relaying information in the course of the operator</w:t>
      </w:r>
      <w:r w:rsidR="0031212C" w:rsidRPr="0031212C">
        <w:rPr>
          <w:color w:val="000000" w:themeColor="text1"/>
          <w:u w:val="single" w:color="000000" w:themeColor="text1"/>
        </w:rPr>
        <w:t>’</w:t>
      </w:r>
      <w:r w:rsidRPr="000E36F3">
        <w:rPr>
          <w:color w:val="000000" w:themeColor="text1"/>
          <w:u w:val="single" w:color="000000" w:themeColor="text1"/>
        </w:rPr>
        <w:t>s occupational duties</w:t>
      </w:r>
      <w:r w:rsidR="00BD7FE7" w:rsidRPr="00782E73">
        <w:t>; or</w:t>
      </w:r>
    </w:p>
    <w:p w:rsidR="00BD7FE7" w:rsidRDefault="00EB1882"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BD7FE7" w:rsidRPr="00EB1882">
        <w:rPr>
          <w:strike/>
        </w:rPr>
        <w:t>using a global positioning system device or an internal global positioning system feature or function of a wireless electronic communication device for the purpose of navigation or obtaining related traffic and road condition information</w:t>
      </w:r>
      <w:r w:rsidR="00AD42C5">
        <w:t xml:space="preserve"> </w:t>
      </w:r>
      <w:r w:rsidR="00AD42C5" w:rsidRPr="009F2C37">
        <w:rPr>
          <w:color w:val="000000" w:themeColor="text1"/>
          <w:u w:val="single" w:color="000000" w:themeColor="text1"/>
        </w:rPr>
        <w:t>using equipment or services installed or provided by the original manufacturer of the vehicle</w:t>
      </w:r>
      <w:r w:rsidR="00AD42C5">
        <w:rPr>
          <w:color w:val="000000" w:themeColor="text1"/>
          <w:u w:val="single" w:color="000000" w:themeColor="text1"/>
        </w:rPr>
        <w:t>. H</w:t>
      </w:r>
      <w:r w:rsidR="00AD42C5" w:rsidRPr="009F2C37">
        <w:rPr>
          <w:color w:val="000000" w:themeColor="text1"/>
          <w:u w:val="single" w:color="000000" w:themeColor="text1"/>
        </w:rPr>
        <w:t>owever, this item does not authorize the driver</w:t>
      </w:r>
      <w:r w:rsidR="0031212C" w:rsidRPr="0031212C">
        <w:rPr>
          <w:color w:val="000000" w:themeColor="text1"/>
          <w:u w:val="single" w:color="000000" w:themeColor="text1"/>
        </w:rPr>
        <w:t>’</w:t>
      </w:r>
      <w:r w:rsidR="00AD42C5" w:rsidRPr="009F2C37">
        <w:rPr>
          <w:color w:val="000000" w:themeColor="text1"/>
          <w:u w:val="single" w:color="000000" w:themeColor="text1"/>
        </w:rPr>
        <w:t>s use of a hand</w:t>
      </w:r>
      <w:r w:rsidR="0031212C">
        <w:rPr>
          <w:color w:val="000000" w:themeColor="text1"/>
          <w:u w:val="single" w:color="000000" w:themeColor="text1"/>
        </w:rPr>
        <w:noBreakHyphen/>
      </w:r>
      <w:r w:rsidR="00AD42C5" w:rsidRPr="009F2C37">
        <w:rPr>
          <w:color w:val="000000" w:themeColor="text1"/>
          <w:u w:val="single" w:color="000000" w:themeColor="text1"/>
        </w:rPr>
        <w:t>held device</w:t>
      </w:r>
      <w:r w:rsidR="00BD7FE7" w:rsidRPr="00782E73">
        <w:t>.</w:t>
      </w:r>
    </w:p>
    <w:p w:rsidR="00BD7FE7" w:rsidRDefault="00BD7FE7"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lastRenderedPageBreak/>
        <w:tab/>
      </w:r>
      <w:r w:rsidRPr="00167B71">
        <w:rPr>
          <w:strike/>
        </w:rPr>
        <w:t>(D)(1)</w:t>
      </w:r>
      <w:r w:rsidR="00326336" w:rsidRPr="00326336">
        <w:rPr>
          <w:u w:val="single"/>
        </w:rPr>
        <w:t>(E)</w:t>
      </w:r>
      <w:r w:rsidR="00326336">
        <w:tab/>
      </w:r>
      <w:r w:rsidRPr="00782E73">
        <w:t xml:space="preserve">A person who is adjudicated to be in violation of the provisions of this </w:t>
      </w:r>
      <w:r w:rsidR="00326336">
        <w:t xml:space="preserve">section </w:t>
      </w:r>
      <w:r w:rsidR="00326336">
        <w:rPr>
          <w:u w:val="single"/>
        </w:rPr>
        <w:t>is guilty of driving while using an electronic device and</w:t>
      </w:r>
      <w:r w:rsidR="00326336">
        <w:t xml:space="preserve"> </w:t>
      </w:r>
      <w:r w:rsidRPr="00782E73">
        <w:t>must be fined not more than t</w:t>
      </w:r>
      <w:r w:rsidRPr="00BE137E">
        <w:t>wenty</w:t>
      </w:r>
      <w:r w:rsidR="0031212C">
        <w:noBreakHyphen/>
      </w:r>
      <w:r w:rsidRPr="00BE137E">
        <w:t>five</w:t>
      </w:r>
      <w:r w:rsidR="00326336">
        <w:t xml:space="preserve"> </w:t>
      </w:r>
      <w:r w:rsidRPr="00782E73">
        <w:t xml:space="preserve">dollars, no part of which may be suspended. </w:t>
      </w:r>
      <w:r w:rsidRPr="00BE137E">
        <w:t>No court costs, assessments, or surcharges may be assessed against a person who violates a provision of this section. A person must not be fined more than fifty dollars for any one incident of one or more violations of the provisions of this section.</w:t>
      </w:r>
      <w:r w:rsidRPr="00782E73">
        <w:t xml:space="preserve"> A custodial arrest for a violation of this section must not be made, except upon a warrant issued for failure to appear in court when summoned or for failure to pay an imposed fine. </w:t>
      </w:r>
      <w:r w:rsidRPr="00BE137E">
        <w:t>A violation of this section does not constitute a criminal offense. Notwithstanding Section 56</w:t>
      </w:r>
      <w:r w:rsidR="0031212C">
        <w:noBreakHyphen/>
      </w:r>
      <w:r w:rsidRPr="00BE137E">
        <w:t>1</w:t>
      </w:r>
      <w:r w:rsidR="0031212C">
        <w:noBreakHyphen/>
      </w:r>
      <w:r w:rsidRPr="00BE137E">
        <w:t>640, a violation of this section must not be:</w:t>
      </w:r>
    </w:p>
    <w:p w:rsidR="00BD7FE7" w:rsidRPr="00BE137E" w:rsidRDefault="00FC1AAF"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E137E">
        <w:t>(a)</w:t>
      </w:r>
      <w:r w:rsidR="00863815" w:rsidRPr="00BE137E">
        <w:tab/>
      </w:r>
      <w:r w:rsidR="00BD7FE7" w:rsidRPr="00BE137E">
        <w:t>included in the offender</w:t>
      </w:r>
      <w:r w:rsidR="0031212C" w:rsidRPr="0031212C">
        <w:t>’</w:t>
      </w:r>
      <w:r w:rsidR="00BD7FE7" w:rsidRPr="00BE137E">
        <w:t>s motor vehicle records maintained by the Department of Motor Vehicles or in the criminal records maintained by SLED; or</w:t>
      </w:r>
    </w:p>
    <w:p w:rsidR="00BD7FE7" w:rsidRPr="00BE137E" w:rsidRDefault="00863815"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37E">
        <w:tab/>
      </w:r>
      <w:r w:rsidRPr="00BE137E">
        <w:tab/>
      </w:r>
      <w:r w:rsidRPr="00BE137E">
        <w:tab/>
      </w:r>
      <w:r w:rsidR="00FC1AAF" w:rsidRPr="00BE137E">
        <w:t>(b)</w:t>
      </w:r>
      <w:r w:rsidRPr="00BE137E">
        <w:tab/>
      </w:r>
      <w:r w:rsidR="00FC1AAF" w:rsidRPr="00BE137E">
        <w:t>r</w:t>
      </w:r>
      <w:r w:rsidR="00BD7FE7" w:rsidRPr="00BE137E">
        <w:t>eported to the offender</w:t>
      </w:r>
      <w:r w:rsidR="0031212C" w:rsidRPr="0031212C">
        <w:t>’</w:t>
      </w:r>
      <w:r w:rsidR="00BD7FE7" w:rsidRPr="00BE137E">
        <w:t>s motor vehicle insurer.</w:t>
      </w:r>
    </w:p>
    <w:p w:rsidR="00BD7FE7" w:rsidRDefault="00863815"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37E">
        <w:tab/>
      </w:r>
      <w:r w:rsidRPr="00BE137E">
        <w:tab/>
      </w:r>
      <w:r w:rsidR="00FC1AAF" w:rsidRPr="00504784">
        <w:rPr>
          <w:strike/>
        </w:rPr>
        <w:t>(2)</w:t>
      </w:r>
      <w:r w:rsidRPr="00BE137E">
        <w:tab/>
      </w:r>
      <w:r w:rsidR="00BD7FE7" w:rsidRPr="00504784">
        <w:rPr>
          <w:strike/>
        </w:rPr>
        <w:t>During the first one hundred eighty days after this section</w:t>
      </w:r>
      <w:r w:rsidR="0031212C" w:rsidRPr="0031212C">
        <w:rPr>
          <w:strike/>
        </w:rPr>
        <w:t>’</w:t>
      </w:r>
      <w:r w:rsidR="00BD7FE7" w:rsidRPr="00504784">
        <w:rPr>
          <w:strike/>
        </w:rPr>
        <w:t>s effective date, law enforcement officers shall issue only warnings for violations of this section.</w:t>
      </w:r>
    </w:p>
    <w:p w:rsidR="00BD7FE7" w:rsidRDefault="00FC1AAF"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D1A9B">
        <w:rPr>
          <w:strike/>
        </w:rPr>
        <w:t>(E)</w:t>
      </w:r>
      <w:r w:rsidR="00CD1A9B">
        <w:rPr>
          <w:u w:val="single"/>
        </w:rPr>
        <w:t>(F)</w:t>
      </w:r>
      <w:r>
        <w:tab/>
      </w:r>
      <w:r w:rsidR="00BD7FE7" w:rsidRPr="00782E73">
        <w:t>A law enforcement officer shall not:</w:t>
      </w:r>
    </w:p>
    <w:p w:rsidR="00BD7FE7" w:rsidRDefault="00CD1A9B"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BD7FE7" w:rsidRPr="00CD1A9B">
        <w:rPr>
          <w:strike/>
        </w:rPr>
        <w:t>stop a person for a violation of this section except when the officer has probable cause that a violation has occurred based on the officer</w:t>
      </w:r>
      <w:r w:rsidR="0031212C" w:rsidRPr="0031212C">
        <w:rPr>
          <w:strike/>
        </w:rPr>
        <w:t>’</w:t>
      </w:r>
      <w:r w:rsidR="00BD7FE7" w:rsidRPr="00CD1A9B">
        <w:rPr>
          <w:strike/>
        </w:rPr>
        <w:t>s clear and unobstructed view of a person who is using a wireless electronic communication device to compose, send, or read a text</w:t>
      </w:r>
      <w:r w:rsidR="0031212C">
        <w:rPr>
          <w:strike/>
        </w:rPr>
        <w:noBreakHyphen/>
      </w:r>
      <w:r w:rsidR="00BD7FE7" w:rsidRPr="00CD1A9B">
        <w:rPr>
          <w:strike/>
        </w:rPr>
        <w:t>based communication while operating a motor vehicle on the public streets and highways of this State;</w:t>
      </w:r>
    </w:p>
    <w:p w:rsidR="00BD7FE7" w:rsidRDefault="00CD1A9B"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D18">
        <w:rPr>
          <w:strike/>
        </w:rPr>
        <w:t>(2)</w:t>
      </w:r>
      <w:r>
        <w:tab/>
      </w:r>
      <w:r w:rsidR="00BD7FE7" w:rsidRPr="00782E73">
        <w:t>seize, search, view, or require the forfeiture of a wireless electronic communication device because of a violation of this section;</w:t>
      </w:r>
    </w:p>
    <w:p w:rsidR="00BD7FE7" w:rsidRDefault="00BD7FE7"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0B3D18">
        <w:rPr>
          <w:strike/>
        </w:rPr>
        <w:t>(3)</w:t>
      </w:r>
      <w:r w:rsidR="000B3D18" w:rsidRPr="000B3D18">
        <w:rPr>
          <w:u w:val="single"/>
        </w:rPr>
        <w:t>(2)</w:t>
      </w:r>
      <w:r w:rsidR="000B3D18">
        <w:tab/>
      </w:r>
      <w:r w:rsidRPr="00782E73">
        <w:t>search or request to search a motor vehicle, driver, or passenger in a motor vehicle, solely because of a violation of this section; or</w:t>
      </w:r>
    </w:p>
    <w:p w:rsidR="00BD7FE7" w:rsidRDefault="000B3D18"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D18">
        <w:rPr>
          <w:strike/>
        </w:rPr>
        <w:t>(4)</w:t>
      </w:r>
      <w:r>
        <w:rPr>
          <w:u w:val="single"/>
        </w:rPr>
        <w:t>(3)</w:t>
      </w:r>
      <w:r>
        <w:tab/>
      </w:r>
      <w:r w:rsidR="00BD7FE7" w:rsidRPr="00782E73">
        <w:t>make a custodial arrest for a violation of this section, except upon a warrant issued for failure to appear in court when summoned or for failure to pay an imposed fine.</w:t>
      </w:r>
    </w:p>
    <w:p w:rsidR="00BD7FE7" w:rsidRDefault="00BD7FE7"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0B3D18">
        <w:rPr>
          <w:strike/>
        </w:rPr>
        <w:t>(F)</w:t>
      </w:r>
      <w:r w:rsidR="000B3D18">
        <w:rPr>
          <w:u w:val="single"/>
        </w:rPr>
        <w:t>(G)</w:t>
      </w:r>
      <w:r w:rsidR="000B3D18">
        <w:tab/>
      </w:r>
      <w:r w:rsidRPr="00782E73">
        <w:t>The Department of Public Safety shall maintain statistical information regarding citations issued pursuant to this section.</w:t>
      </w:r>
    </w:p>
    <w:p w:rsidR="0095616F" w:rsidRDefault="000B3D18"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0B3D18">
        <w:rPr>
          <w:strike/>
        </w:rPr>
        <w:t>(G)</w:t>
      </w:r>
      <w:r>
        <w:rPr>
          <w:u w:val="single"/>
        </w:rPr>
        <w:t>(H)</w:t>
      </w:r>
      <w:r>
        <w:tab/>
      </w:r>
      <w:r w:rsidR="00BD7FE7" w:rsidRPr="00782E73">
        <w:t xml:space="preserve">This section preempts local ordinances, regulations, and resolutions adopted by municipalities, counties, and other local governmental entities regarding persons </w:t>
      </w:r>
      <w:r w:rsidR="00BD7FE7" w:rsidRPr="00504A99">
        <w:t xml:space="preserve">using </w:t>
      </w:r>
      <w:r w:rsidR="00BD7FE7" w:rsidRPr="00504784">
        <w:t xml:space="preserve">wireless </w:t>
      </w:r>
      <w:r w:rsidR="00BD7FE7" w:rsidRPr="000B3D18">
        <w:rPr>
          <w:strike/>
        </w:rPr>
        <w:t>electronic communication devices while operating motor vehicles on the public streets and highways of this State</w:t>
      </w:r>
      <w:r>
        <w:t xml:space="preserve"> </w:t>
      </w:r>
      <w:r w:rsidR="00504784">
        <w:rPr>
          <w:u w:val="single"/>
        </w:rPr>
        <w:t xml:space="preserve">telecommunications </w:t>
      </w:r>
      <w:r w:rsidR="00504784">
        <w:rPr>
          <w:u w:val="single"/>
        </w:rPr>
        <w:lastRenderedPageBreak/>
        <w:t>devices and</w:t>
      </w:r>
      <w:r w:rsidR="0095616F">
        <w:rPr>
          <w:u w:val="single"/>
        </w:rPr>
        <w:t xml:space="preserve"> stand</w:t>
      </w:r>
      <w:r w:rsidR="0031212C">
        <w:rPr>
          <w:u w:val="single"/>
        </w:rPr>
        <w:noBreakHyphen/>
      </w:r>
      <w:r w:rsidR="0095616F">
        <w:rPr>
          <w:u w:val="single"/>
        </w:rPr>
        <w:t>alone electronic device</w:t>
      </w:r>
      <w:r w:rsidR="0031212C">
        <w:rPr>
          <w:u w:val="single"/>
        </w:rPr>
        <w:t>s while operating</w:t>
      </w:r>
      <w:r w:rsidR="00504784">
        <w:rPr>
          <w:u w:val="single"/>
        </w:rPr>
        <w:t xml:space="preserve"> motor </w:t>
      </w:r>
      <w:r w:rsidR="0095616F">
        <w:rPr>
          <w:u w:val="single"/>
        </w:rPr>
        <w:t>vehicle</w:t>
      </w:r>
      <w:r w:rsidR="0031212C">
        <w:rPr>
          <w:u w:val="single"/>
        </w:rPr>
        <w:t>s</w:t>
      </w:r>
      <w:r w:rsidR="0095616F">
        <w:rPr>
          <w:u w:val="single"/>
        </w:rPr>
        <w:t xml:space="preserve"> on </w:t>
      </w:r>
      <w:r w:rsidR="00504784">
        <w:rPr>
          <w:u w:val="single"/>
        </w:rPr>
        <w:t>the</w:t>
      </w:r>
      <w:r w:rsidR="0095616F">
        <w:rPr>
          <w:u w:val="single"/>
        </w:rPr>
        <w:t xml:space="preserve"> </w:t>
      </w:r>
      <w:r w:rsidR="00504784">
        <w:rPr>
          <w:u w:val="single"/>
        </w:rPr>
        <w:t xml:space="preserve">public </w:t>
      </w:r>
      <w:r w:rsidR="0095616F">
        <w:rPr>
          <w:u w:val="single"/>
        </w:rPr>
        <w:t>highway</w:t>
      </w:r>
      <w:r w:rsidR="00504784">
        <w:rPr>
          <w:u w:val="single"/>
        </w:rPr>
        <w:t>s</w:t>
      </w:r>
      <w:r w:rsidR="0095616F">
        <w:rPr>
          <w:u w:val="single"/>
        </w:rPr>
        <w:t xml:space="preserve"> of this State</w:t>
      </w:r>
      <w:r w:rsidR="00BD7FE7" w:rsidRPr="00782E73">
        <w:t>.</w:t>
      </w:r>
      <w:r w:rsidR="00193B18" w:rsidRPr="009F2C37">
        <w:rPr>
          <w:color w:val="000000" w:themeColor="text1"/>
          <w:u w:color="000000" w:themeColor="text1"/>
        </w:rPr>
        <w:t>”</w:t>
      </w:r>
    </w:p>
    <w:p w:rsidR="00193B18" w:rsidRDefault="00193B18"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64004" w:rsidRDefault="00C64004" w:rsidP="00C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szCs w:val="22"/>
        </w:rPr>
        <w:t>SECTION</w:t>
      </w:r>
      <w:r>
        <w:rPr>
          <w:szCs w:val="22"/>
        </w:rPr>
        <w:tab/>
      </w:r>
      <w:r w:rsidR="00BE137E">
        <w:rPr>
          <w:szCs w:val="22"/>
        </w:rPr>
        <w:t>3</w:t>
      </w:r>
      <w:r>
        <w:rPr>
          <w:szCs w:val="22"/>
        </w:rPr>
        <w:t>.</w:t>
      </w:r>
      <w:r>
        <w:rPr>
          <w:szCs w:val="22"/>
        </w:rPr>
        <w:tab/>
      </w:r>
      <w:r w:rsidR="00CC47AE" w:rsidRPr="009B55EA">
        <w:rPr>
          <w:color w:val="000000" w:themeColor="text1"/>
          <w:u w:color="000000" w:themeColor="text1"/>
        </w:rPr>
        <w:t>At every interstate highway ingress into the State, the South Carolina Department of Transportation shall erect a visible notification sign advising motorist</w:t>
      </w:r>
      <w:r w:rsidR="00BE137E">
        <w:rPr>
          <w:color w:val="000000" w:themeColor="text1"/>
          <w:u w:color="000000" w:themeColor="text1"/>
        </w:rPr>
        <w:t>s</w:t>
      </w:r>
      <w:r w:rsidR="00CC47AE" w:rsidRPr="009B55EA">
        <w:rPr>
          <w:color w:val="000000" w:themeColor="text1"/>
          <w:u w:color="000000" w:themeColor="text1"/>
        </w:rPr>
        <w:t xml:space="preserve"> entering the State of the existence of this act.</w:t>
      </w:r>
    </w:p>
    <w:p w:rsidR="00CC47AE" w:rsidRDefault="00CC47AE" w:rsidP="00C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C47AE" w:rsidRPr="00166AD7" w:rsidRDefault="00CC47AE" w:rsidP="00C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themeColor="text1"/>
          <w:u w:color="000000" w:themeColor="text1"/>
        </w:rPr>
        <w:t>SECTION</w:t>
      </w:r>
      <w:r>
        <w:rPr>
          <w:color w:val="000000" w:themeColor="text1"/>
          <w:u w:color="000000" w:themeColor="text1"/>
        </w:rPr>
        <w:tab/>
      </w:r>
      <w:r w:rsidR="00BE137E">
        <w:rPr>
          <w:color w:val="000000" w:themeColor="text1"/>
          <w:u w:color="000000" w:themeColor="text1"/>
        </w:rPr>
        <w:t>4</w:t>
      </w:r>
      <w:r>
        <w:rPr>
          <w:color w:val="000000" w:themeColor="text1"/>
          <w:u w:color="000000" w:themeColor="text1"/>
        </w:rPr>
        <w:t>.</w:t>
      </w:r>
      <w:r>
        <w:rPr>
          <w:color w:val="000000" w:themeColor="text1"/>
          <w:u w:color="000000" w:themeColor="text1"/>
        </w:rPr>
        <w:tab/>
      </w:r>
      <w:r w:rsidRPr="009B55EA">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F1604" w:rsidRDefault="00FF16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604" w:rsidRDefault="00FF1604" w:rsidP="00CC4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97"/>
      </w:pPr>
      <w:r>
        <w:t>SECTION</w:t>
      </w:r>
      <w:r>
        <w:tab/>
      </w:r>
      <w:r w:rsidR="00BE137E">
        <w:t>5</w:t>
      </w:r>
      <w:r>
        <w:t>.</w:t>
      </w:r>
      <w:r>
        <w:tab/>
        <w:t xml:space="preserve">This act takes effect </w:t>
      </w:r>
      <w:r w:rsidR="00BE137E">
        <w:t>upon</w:t>
      </w:r>
      <w:r>
        <w:t xml:space="preserve"> approval by the Governor.</w:t>
      </w:r>
    </w:p>
    <w:p w:rsidR="00D6606B" w:rsidRDefault="0031212C" w:rsidP="00705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5662" w:rsidRDefault="00AA5662" w:rsidP="00AA5662">
      <w:pPr>
        <w:suppressAutoHyphens/>
      </w:pPr>
    </w:p>
    <w:sectPr w:rsidR="00AA5662" w:rsidSect="00AA56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37E" w:rsidRDefault="00BE137E" w:rsidP="009F0C77">
      <w:r>
        <w:separator/>
      </w:r>
    </w:p>
  </w:endnote>
  <w:endnote w:type="continuationSeparator" w:id="0">
    <w:p w:rsidR="00BE137E" w:rsidRDefault="00BE13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426C901-0055-4520-BD1B-27CB80C1F1BD}"/>
    <w:embedBold r:id="rId2" w:fontKey="{20B1054B-74A1-44E2-BCF7-E60C3A7885BD}"/>
  </w:font>
  <w:font w:name="Calibri">
    <w:panose1 w:val="020F0502020204030204"/>
    <w:charset w:val="00"/>
    <w:family w:val="swiss"/>
    <w:pitch w:val="variable"/>
    <w:sig w:usb0="E00002FF" w:usb1="4000ACFF" w:usb2="00000001" w:usb3="00000000" w:csb0="0000019F" w:csb1="00000000"/>
    <w:embedRegular r:id="rId3" w:fontKey="{ECC87CCC-BEE1-4B38-BD21-86C5939A1845}"/>
  </w:font>
  <w:font w:name="Segoe UI">
    <w:panose1 w:val="020B0502040204020203"/>
    <w:charset w:val="00"/>
    <w:family w:val="swiss"/>
    <w:pitch w:val="variable"/>
    <w:sig w:usb0="E10022FF" w:usb1="C000E47F" w:usb2="00000029" w:usb3="00000000" w:csb0="000001DF" w:csb1="00000000"/>
    <w:embedRegular r:id="rId4" w:fontKey="{DBECF4ED-A134-4D18-BC74-3C6BB7440B09}"/>
  </w:font>
  <w:font w:name="Cambria">
    <w:panose1 w:val="02040503050406030204"/>
    <w:charset w:val="00"/>
    <w:family w:val="roman"/>
    <w:pitch w:val="variable"/>
    <w:sig w:usb0="E00002FF" w:usb1="400004FF" w:usb2="00000000" w:usb3="00000000" w:csb0="0000019F" w:csb1="00000000"/>
    <w:embedRegular r:id="rId5" w:fontKey="{4FAF0E1E-62E9-42DD-8555-14864DFDA4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06B" w:rsidRPr="00AA5662" w:rsidRDefault="00AA5662" w:rsidP="00AA5662">
    <w:pPr>
      <w:pStyle w:val="Footer"/>
      <w:tabs>
        <w:tab w:val="clear" w:pos="4680"/>
        <w:tab w:val="clear" w:pos="9360"/>
        <w:tab w:val="center" w:pos="2995"/>
      </w:tabs>
      <w:spacing w:before="120"/>
    </w:pPr>
    <w:r>
      <w:t>[3355]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37E" w:rsidRDefault="00BE137E" w:rsidP="009F0C77">
      <w:r>
        <w:separator/>
      </w:r>
    </w:p>
  </w:footnote>
  <w:footnote w:type="continuationSeparator" w:id="0">
    <w:p w:rsidR="00BE137E" w:rsidRDefault="00BE13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92CM19"/>
    <w:docVar w:name="CoverBillType" w:val="b"/>
    <w:docVar w:name="DocPath" w:val="L:\Council\bills\GT\5592CM19.DOCX"/>
    <w:docVar w:name="dvBillNumber" w:val="3355"/>
    <w:docVar w:name="dvBillNumberPrefix" w:val="H. "/>
    <w:docVar w:name="dvOriginalBody" w:val="House"/>
    <w:docVar w:name="dvSteno" w:val="GT"/>
    <w:docVar w:name="NameofBody" w:val="h"/>
    <w:docVar w:name="vGroup2" w:val="Council"/>
  </w:docVars>
  <w:rsids>
    <w:rsidRoot w:val="00FF1604"/>
    <w:rsid w:val="00011869"/>
    <w:rsid w:val="00015CD6"/>
    <w:rsid w:val="000205C3"/>
    <w:rsid w:val="0002171E"/>
    <w:rsid w:val="000B3D18"/>
    <w:rsid w:val="000E0100"/>
    <w:rsid w:val="000E1785"/>
    <w:rsid w:val="000E36F3"/>
    <w:rsid w:val="000F40FA"/>
    <w:rsid w:val="000F7417"/>
    <w:rsid w:val="001035F1"/>
    <w:rsid w:val="0010776B"/>
    <w:rsid w:val="00133E66"/>
    <w:rsid w:val="001435A3"/>
    <w:rsid w:val="00146ED3"/>
    <w:rsid w:val="00151044"/>
    <w:rsid w:val="00164D5D"/>
    <w:rsid w:val="00166AD7"/>
    <w:rsid w:val="00167B71"/>
    <w:rsid w:val="00175AA6"/>
    <w:rsid w:val="00193B18"/>
    <w:rsid w:val="001D08F2"/>
    <w:rsid w:val="001D3A58"/>
    <w:rsid w:val="001D525B"/>
    <w:rsid w:val="001D7F4F"/>
    <w:rsid w:val="001E64B9"/>
    <w:rsid w:val="00205238"/>
    <w:rsid w:val="002321B6"/>
    <w:rsid w:val="00250967"/>
    <w:rsid w:val="002543C8"/>
    <w:rsid w:val="0025541D"/>
    <w:rsid w:val="002716F5"/>
    <w:rsid w:val="00284AAE"/>
    <w:rsid w:val="002E5912"/>
    <w:rsid w:val="00301B21"/>
    <w:rsid w:val="0031212C"/>
    <w:rsid w:val="00325348"/>
    <w:rsid w:val="00326336"/>
    <w:rsid w:val="00326494"/>
    <w:rsid w:val="0032732C"/>
    <w:rsid w:val="00336AD0"/>
    <w:rsid w:val="00344FCB"/>
    <w:rsid w:val="0037079A"/>
    <w:rsid w:val="003C4DAB"/>
    <w:rsid w:val="003D01E8"/>
    <w:rsid w:val="003E5288"/>
    <w:rsid w:val="003F6D79"/>
    <w:rsid w:val="0041760A"/>
    <w:rsid w:val="00417C01"/>
    <w:rsid w:val="004403BD"/>
    <w:rsid w:val="00457C7E"/>
    <w:rsid w:val="00461441"/>
    <w:rsid w:val="004809EE"/>
    <w:rsid w:val="004E7D54"/>
    <w:rsid w:val="00504784"/>
    <w:rsid w:val="00504A99"/>
    <w:rsid w:val="005273C6"/>
    <w:rsid w:val="00530A69"/>
    <w:rsid w:val="00545593"/>
    <w:rsid w:val="00556EBF"/>
    <w:rsid w:val="00577C6C"/>
    <w:rsid w:val="005A62FE"/>
    <w:rsid w:val="005C2FE2"/>
    <w:rsid w:val="005E2BC9"/>
    <w:rsid w:val="00605102"/>
    <w:rsid w:val="006215AA"/>
    <w:rsid w:val="006913C9"/>
    <w:rsid w:val="0069470D"/>
    <w:rsid w:val="006D58AA"/>
    <w:rsid w:val="00705C26"/>
    <w:rsid w:val="00734F00"/>
    <w:rsid w:val="0077240F"/>
    <w:rsid w:val="007932E7"/>
    <w:rsid w:val="007A70AE"/>
    <w:rsid w:val="008201B2"/>
    <w:rsid w:val="008362E8"/>
    <w:rsid w:val="0085786E"/>
    <w:rsid w:val="00863815"/>
    <w:rsid w:val="008A1768"/>
    <w:rsid w:val="008A489F"/>
    <w:rsid w:val="008A71CE"/>
    <w:rsid w:val="008E2991"/>
    <w:rsid w:val="008F0F33"/>
    <w:rsid w:val="008F4429"/>
    <w:rsid w:val="00910D9F"/>
    <w:rsid w:val="0094021A"/>
    <w:rsid w:val="0095616F"/>
    <w:rsid w:val="009B44AF"/>
    <w:rsid w:val="009C6A0B"/>
    <w:rsid w:val="009F0C77"/>
    <w:rsid w:val="009F4DD1"/>
    <w:rsid w:val="00A02543"/>
    <w:rsid w:val="00A1554F"/>
    <w:rsid w:val="00A2405A"/>
    <w:rsid w:val="00A41684"/>
    <w:rsid w:val="00A64E80"/>
    <w:rsid w:val="00A65CB0"/>
    <w:rsid w:val="00A72BCD"/>
    <w:rsid w:val="00A741D9"/>
    <w:rsid w:val="00A833AB"/>
    <w:rsid w:val="00A9741D"/>
    <w:rsid w:val="00AA5662"/>
    <w:rsid w:val="00AC34A2"/>
    <w:rsid w:val="00AD1C9A"/>
    <w:rsid w:val="00AD42C5"/>
    <w:rsid w:val="00AD4B17"/>
    <w:rsid w:val="00AE15B2"/>
    <w:rsid w:val="00B17E85"/>
    <w:rsid w:val="00B412D4"/>
    <w:rsid w:val="00BB74BD"/>
    <w:rsid w:val="00BB7FF2"/>
    <w:rsid w:val="00BD4A7D"/>
    <w:rsid w:val="00BD7FE7"/>
    <w:rsid w:val="00BE137E"/>
    <w:rsid w:val="00BE3C22"/>
    <w:rsid w:val="00C0345E"/>
    <w:rsid w:val="00C0457C"/>
    <w:rsid w:val="00C31C95"/>
    <w:rsid w:val="00C3483A"/>
    <w:rsid w:val="00C64004"/>
    <w:rsid w:val="00C7164D"/>
    <w:rsid w:val="00C74E9D"/>
    <w:rsid w:val="00C826DD"/>
    <w:rsid w:val="00C82FD3"/>
    <w:rsid w:val="00C92819"/>
    <w:rsid w:val="00CC47AE"/>
    <w:rsid w:val="00CC6B7B"/>
    <w:rsid w:val="00CD1A9B"/>
    <w:rsid w:val="00CD2089"/>
    <w:rsid w:val="00D30879"/>
    <w:rsid w:val="00D34DE6"/>
    <w:rsid w:val="00D6606B"/>
    <w:rsid w:val="00D73A67"/>
    <w:rsid w:val="00D970A9"/>
    <w:rsid w:val="00DD0966"/>
    <w:rsid w:val="00DF3845"/>
    <w:rsid w:val="00E41911"/>
    <w:rsid w:val="00E44B57"/>
    <w:rsid w:val="00E665DB"/>
    <w:rsid w:val="00E92EEF"/>
    <w:rsid w:val="00EB1882"/>
    <w:rsid w:val="00EF2368"/>
    <w:rsid w:val="00F24442"/>
    <w:rsid w:val="00F50AE3"/>
    <w:rsid w:val="00F655B7"/>
    <w:rsid w:val="00F656BA"/>
    <w:rsid w:val="00F67CF1"/>
    <w:rsid w:val="00F728AA"/>
    <w:rsid w:val="00F840F0"/>
    <w:rsid w:val="00FB0D0D"/>
    <w:rsid w:val="00FB43B4"/>
    <w:rsid w:val="00FB6B0B"/>
    <w:rsid w:val="00FC1AAF"/>
    <w:rsid w:val="00FF160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7A3D06-EB26-48DB-ACDA-265936E96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4D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D5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D8854-D4F2-424F-BD88-F2B0CB13A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1543</Words>
  <Characters>8440</Characters>
  <Application>Microsoft Office Word</Application>
  <DocSecurity>0</DocSecurity>
  <Lines>195</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3355 Text of Previous Version (Dec. 18, 2018) - South Carolina Legislature Online</dc:title>
  <dc:creator>Gwen Thurmond</dc:creator>
  <cp:lastModifiedBy>S Volk</cp:lastModifiedBy>
  <cp:revision>2</cp:revision>
  <cp:lastPrinted>2018-12-17T23:40:00Z</cp:lastPrinted>
  <dcterms:created xsi:type="dcterms:W3CDTF">2018-12-18T23:32:00Z</dcterms:created>
  <dcterms:modified xsi:type="dcterms:W3CDTF">2018-12-18T23:32:00Z</dcterms:modified>
</cp:coreProperties>
</file>