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34B" w:rsidRDefault="001333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3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68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1E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 w:rsidR="004368DE">
        <w:noBreakHyphen/>
      </w:r>
      <w:r>
        <w:t>23</w:t>
      </w:r>
      <w:r w:rsidR="004368DE">
        <w:noBreakHyphen/>
      </w:r>
      <w:r>
        <w:t>810 SO AS TO PROVIDE THAT THE DEPARTMENT OF TRANSPORTATION SHALL REQUIRE A COMPANY THAT ENTERS INTO A CONTRACT TO MOW VEGETATION ALONG A DEPARTMENT</w:t>
      </w:r>
      <w:r w:rsidR="004368DE">
        <w:noBreakHyphen/>
      </w:r>
      <w:r>
        <w:t>MAINTAINED HIGHWAY TO DISPOSE OF ALL TRASH AND OTHER DEBRIS FOUND ALONG THE HIGHWAY BEFORE THE VEGETATION IS MOWED.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81D" w:rsidRDefault="003C68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681D" w:rsidRDefault="003C68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EF8" w:rsidRDefault="00551EF8" w:rsidP="0055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17, Chapter 23, Title 56 of the 1976 Code is amended by adding:</w:t>
      </w:r>
    </w:p>
    <w:p w:rsidR="00551EF8" w:rsidRDefault="00551EF8" w:rsidP="0055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EF8" w:rsidRDefault="00551EF8" w:rsidP="0055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4368DE">
        <w:noBreakHyphen/>
      </w:r>
      <w:r>
        <w:t>23</w:t>
      </w:r>
      <w:r w:rsidR="004368DE">
        <w:noBreakHyphen/>
      </w:r>
      <w:r>
        <w:t>810.</w:t>
      </w:r>
      <w:r>
        <w:tab/>
        <w:t>The Department of Transportation shall require a company that enters into a contract to mow vegetation along a department</w:t>
      </w:r>
      <w:r w:rsidR="004368DE">
        <w:noBreakHyphen/>
      </w:r>
      <w:r>
        <w:t>maintained highway to dispose of all trash and other debris found along the highway before the vegetation is mowed.”</w:t>
      </w:r>
    </w:p>
    <w:p w:rsidR="00551EF8" w:rsidRDefault="00551EF8" w:rsidP="0055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81D" w:rsidRDefault="00551EF8" w:rsidP="00551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A4030" w:rsidRDefault="004368DE" w:rsidP="00276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334B" w:rsidRDefault="0013334B" w:rsidP="0013334B">
      <w:pPr>
        <w:suppressAutoHyphens/>
      </w:pPr>
    </w:p>
    <w:sectPr w:rsidR="0013334B" w:rsidSect="001333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81D" w:rsidRDefault="003C681D" w:rsidP="009F0C77">
      <w:r>
        <w:separator/>
      </w:r>
    </w:p>
  </w:endnote>
  <w:endnote w:type="continuationSeparator" w:id="0">
    <w:p w:rsidR="003C681D" w:rsidRDefault="003C68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354492-3BDF-475B-A7C7-87F7FB3148F2}"/>
    <w:embedBold r:id="rId2" w:fontKey="{A3C8D742-BD0C-4DF1-A7A7-1F620A0C6C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A89A95-41E7-411B-9554-0AF68D6BA9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4B2B0C-91F3-4DFF-8B90-B88D6558F2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030" w:rsidRPr="0013334B" w:rsidRDefault="0013334B" w:rsidP="001333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81D" w:rsidRDefault="003C681D" w:rsidP="009F0C77">
      <w:r>
        <w:separator/>
      </w:r>
    </w:p>
  </w:footnote>
  <w:footnote w:type="continuationSeparator" w:id="0">
    <w:p w:rsidR="003C681D" w:rsidRDefault="003C68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00CM19"/>
    <w:docVar w:name="CoverBillType" w:val="b"/>
    <w:docVar w:name="DocPath" w:val="L:\Council\bills\GT\5600CM19.DOCX"/>
    <w:docVar w:name="dvBillNumber" w:val="335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C681D"/>
    <w:rsid w:val="00011869"/>
    <w:rsid w:val="00015CD6"/>
    <w:rsid w:val="000E0100"/>
    <w:rsid w:val="000E1785"/>
    <w:rsid w:val="000F40FA"/>
    <w:rsid w:val="001035F1"/>
    <w:rsid w:val="0010776B"/>
    <w:rsid w:val="0013334B"/>
    <w:rsid w:val="00133E66"/>
    <w:rsid w:val="001435A3"/>
    <w:rsid w:val="00146ED3"/>
    <w:rsid w:val="00151044"/>
    <w:rsid w:val="001B51B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6EB7"/>
    <w:rsid w:val="00284AAE"/>
    <w:rsid w:val="002E5912"/>
    <w:rsid w:val="00301B21"/>
    <w:rsid w:val="00325348"/>
    <w:rsid w:val="0032732C"/>
    <w:rsid w:val="00336AD0"/>
    <w:rsid w:val="0037079A"/>
    <w:rsid w:val="00385306"/>
    <w:rsid w:val="003C4DAB"/>
    <w:rsid w:val="003C681D"/>
    <w:rsid w:val="003D01E8"/>
    <w:rsid w:val="003E5288"/>
    <w:rsid w:val="003F6D79"/>
    <w:rsid w:val="0041760A"/>
    <w:rsid w:val="00417C01"/>
    <w:rsid w:val="004368DE"/>
    <w:rsid w:val="004403BD"/>
    <w:rsid w:val="00461441"/>
    <w:rsid w:val="004809EE"/>
    <w:rsid w:val="004E7D54"/>
    <w:rsid w:val="005273C6"/>
    <w:rsid w:val="00530A69"/>
    <w:rsid w:val="00545593"/>
    <w:rsid w:val="00551EF8"/>
    <w:rsid w:val="00556EBF"/>
    <w:rsid w:val="00577C6C"/>
    <w:rsid w:val="005A62FE"/>
    <w:rsid w:val="005C2FE2"/>
    <w:rsid w:val="005D7D31"/>
    <w:rsid w:val="005E2BC9"/>
    <w:rsid w:val="00605102"/>
    <w:rsid w:val="006215AA"/>
    <w:rsid w:val="006913C9"/>
    <w:rsid w:val="0069470D"/>
    <w:rsid w:val="006D58AA"/>
    <w:rsid w:val="00716363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403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46DCB9-DCB3-4635-B13D-2ECE1A71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FCFEF-2F5E-4DBE-8419-6783B2D3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139</Words>
  <Characters>695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3358 Text of Previous Version (Dec. 18, 2018) - South Carolina Legislature Online</dc:title>
  <dc:creator>Gwen Thurmond</dc:creator>
  <cp:lastModifiedBy>S Volk</cp:lastModifiedBy>
  <cp:revision>2</cp:revision>
  <cp:lastPrinted>2018-12-17T21:46:00Z</cp:lastPrinted>
  <dcterms:created xsi:type="dcterms:W3CDTF">2018-12-18T23:35:00Z</dcterms:created>
  <dcterms:modified xsi:type="dcterms:W3CDTF">2018-12-18T23:35:00Z</dcterms:modified>
</cp:coreProperties>
</file>