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238" w:rsidRDefault="000732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6A6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32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2956 SO AS TO PROVIDE THAT</w:t>
      </w:r>
      <w:r w:rsidR="000B3718">
        <w:t xml:space="preserve"> ALL EVIDENCE OF THE SUSPENSION OF A PERSON’S DRIVER’S LICENSE FOR REFUSAL TO SUBMIT TO TESTING FOR ALCOHOL CONCENTRATION AND</w:t>
      </w:r>
      <w:r>
        <w:t xml:space="preserve"> ANY ENTRY IN THE DRIVING RECORD OF A PERSON THAT SHOWS HE WAS ISSUED A TEMPORARY DRIVER</w:t>
      </w:r>
      <w:r w:rsidRPr="00C532CB">
        <w:t>’</w:t>
      </w:r>
      <w:r>
        <w:t>S LICENSE OR THAT HE WAS REQUIRED TO INSTALL AN IGNITION INTERLOCK DEVICE ON A VEHICLE HE DRIVES MUST BE REMOVED FROM HIS DRIVING RECORD</w:t>
      </w:r>
      <w:r w:rsidR="000B3718">
        <w:t xml:space="preserve"> IF HE WAS SUBSEQUENTLY ACQUITTED OF DRIVING WITH AN UNLAWFUL ALCOHOL CONCENTRATION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6A6C" w:rsidRDefault="00C26A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6A6C" w:rsidRDefault="00C26A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2CB" w:rsidRDefault="00C532CB" w:rsidP="00C53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23, Chapter 5, Title 56 of the 1976 Code is amended by adding:</w:t>
      </w:r>
    </w:p>
    <w:p w:rsidR="00C532CB" w:rsidRDefault="00C532CB" w:rsidP="00C53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2CB" w:rsidRDefault="00C532CB" w:rsidP="00C53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2956.</w:t>
      </w:r>
      <w:r>
        <w:tab/>
        <w:t xml:space="preserve">All evidence of the </w:t>
      </w:r>
      <w:r w:rsidRPr="00D9062B">
        <w:t>suspension of a person</w:t>
      </w:r>
      <w:r w:rsidRPr="00C532CB">
        <w:t>’</w:t>
      </w:r>
      <w:r w:rsidRPr="00D9062B">
        <w:t>s driver</w:t>
      </w:r>
      <w:r w:rsidRPr="00C532CB">
        <w:t>’</w:t>
      </w:r>
      <w:r w:rsidRPr="00D9062B">
        <w:t>s license under</w:t>
      </w:r>
      <w:r>
        <w:t xml:space="preserve"> Section 56</w:t>
      </w:r>
      <w:r>
        <w:noBreakHyphen/>
        <w:t>5</w:t>
      </w:r>
      <w:r>
        <w:noBreakHyphen/>
        <w:t>2951, and any entry on the person</w:t>
      </w:r>
      <w:r w:rsidRPr="00C532CB">
        <w:t>’</w:t>
      </w:r>
      <w:r>
        <w:t>s motor vehicle driving record that he was issued a temporary driver</w:t>
      </w:r>
      <w:r w:rsidRPr="00C532CB">
        <w:t>’</w:t>
      </w:r>
      <w:r>
        <w:t xml:space="preserve">s license </w:t>
      </w:r>
      <w:r w:rsidRPr="00D9062B">
        <w:t>pursuant to that section</w:t>
      </w:r>
      <w:r>
        <w:t xml:space="preserve"> or was required to install an ignition interlock device on a vehicle that he drives must be removed from </w:t>
      </w:r>
      <w:r w:rsidRPr="00D9062B">
        <w:t>the</w:t>
      </w:r>
      <w:r>
        <w:t xml:space="preserve"> motor vehicle driving record </w:t>
      </w:r>
      <w:r w:rsidRPr="00D9062B">
        <w:t>of a person acquitted of a violation of Section 56</w:t>
      </w:r>
      <w:r>
        <w:noBreakHyphen/>
      </w:r>
      <w:r w:rsidRPr="00D9062B">
        <w:t>5</w:t>
      </w:r>
      <w:r>
        <w:noBreakHyphen/>
      </w:r>
      <w:r w:rsidRPr="00D9062B">
        <w:t>2930, 56</w:t>
      </w:r>
      <w:r>
        <w:noBreakHyphen/>
      </w:r>
      <w:r w:rsidRPr="00D9062B">
        <w:t>5</w:t>
      </w:r>
      <w:r>
        <w:noBreakHyphen/>
        <w:t>29</w:t>
      </w:r>
      <w:r w:rsidRPr="00D9062B">
        <w:t>33, or 56</w:t>
      </w:r>
      <w:r>
        <w:noBreakHyphen/>
      </w:r>
      <w:r w:rsidRPr="00D9062B">
        <w:t>5</w:t>
      </w:r>
      <w:r>
        <w:noBreakHyphen/>
      </w:r>
      <w:r w:rsidRPr="00D9062B">
        <w:t>2945</w:t>
      </w:r>
      <w:r>
        <w:t>.”</w:t>
      </w:r>
    </w:p>
    <w:p w:rsidR="00C532CB" w:rsidRDefault="00C532CB" w:rsidP="00C53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6A6C" w:rsidRDefault="00C532CB" w:rsidP="00C532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977694" w:rsidRDefault="00C532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3238" w:rsidRDefault="00073238" w:rsidP="00073238">
      <w:pPr>
        <w:suppressAutoHyphens/>
      </w:pPr>
    </w:p>
    <w:sectPr w:rsidR="00073238" w:rsidSect="000732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6A6C" w:rsidRDefault="00C26A6C" w:rsidP="009F0C77">
      <w:r>
        <w:separator/>
      </w:r>
    </w:p>
  </w:endnote>
  <w:endnote w:type="continuationSeparator" w:id="0">
    <w:p w:rsidR="00C26A6C" w:rsidRDefault="00C26A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8DBE02E-6CE8-4315-8572-3E56F3237B53}"/>
    <w:embedBold r:id="rId2" w:fontKey="{BE363C82-6D1A-4854-A8FF-204BEC2F2D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D18C67-856A-466D-A497-2E4D3208D0B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6A8E30-7C24-4844-86C1-9E113EA71F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5F12EE-3083-43C9-AC6B-AFA646B300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7694" w:rsidRPr="00073238" w:rsidRDefault="00073238" w:rsidP="000732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6A6C" w:rsidRDefault="00C26A6C" w:rsidP="009F0C77">
      <w:r>
        <w:separator/>
      </w:r>
    </w:p>
  </w:footnote>
  <w:footnote w:type="continuationSeparator" w:id="0">
    <w:p w:rsidR="00C26A6C" w:rsidRDefault="00C26A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57CM19"/>
    <w:docVar w:name="CoverBillType" w:val="b"/>
    <w:docVar w:name="DocPath" w:val="L:\Council\bills\GT\5557CM19.DOCX"/>
    <w:docVar w:name="dvBillNumber" w:val="336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26A6C"/>
    <w:rsid w:val="00011869"/>
    <w:rsid w:val="00015CD6"/>
    <w:rsid w:val="00073238"/>
    <w:rsid w:val="000B371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751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E0D"/>
    <w:rsid w:val="006215AA"/>
    <w:rsid w:val="0066486B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769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26A6C"/>
    <w:rsid w:val="00C31C95"/>
    <w:rsid w:val="00C3483A"/>
    <w:rsid w:val="00C532C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466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C60BAC-68BA-4153-9196-1E437C674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E46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46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EDA76C-C4AE-41F5-98BA-BC5F2DE92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210</Words>
  <Characters>1022</Characters>
  <Application>Microsoft Office Word</Application>
  <DocSecurity>0</DocSecurity>
  <Lines>40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3364 Text of Previous Version (Dec. 18, 2018) - South Carolina Legislature Online</dc:title>
  <dc:creator>Gwen Thurmond</dc:creator>
  <cp:lastModifiedBy>S Volk</cp:lastModifiedBy>
  <cp:revision>2</cp:revision>
  <cp:lastPrinted>2018-11-20T20:17:00Z</cp:lastPrinted>
  <dcterms:created xsi:type="dcterms:W3CDTF">2018-12-18T23:42:00Z</dcterms:created>
  <dcterms:modified xsi:type="dcterms:W3CDTF">2018-12-18T23:42:00Z</dcterms:modified>
</cp:coreProperties>
</file>