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C8F" w:rsidRDefault="00810C8F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2C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B31167">
        <w:noBreakHyphen/>
      </w:r>
      <w:r>
        <w:t>17</w:t>
      </w:r>
      <w:r w:rsidR="00B31167">
        <w:noBreakHyphen/>
      </w:r>
      <w:r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B31167">
        <w:noBreakHyphen/>
      </w:r>
      <w:r>
        <w:t>ON</w:t>
      </w:r>
      <w:r w:rsidR="00B31167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2C9E" w:rsidRDefault="0014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2C9E" w:rsidRDefault="0014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142C9E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4E63">
        <w:t>Chapter 17, Title 59 of the 1976 Code is amended by adding:</w:t>
      </w: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31167">
        <w:noBreakHyphen/>
      </w:r>
      <w:r>
        <w:t>17</w:t>
      </w:r>
      <w:r w:rsidR="00B31167">
        <w:noBreakHyphen/>
      </w:r>
      <w:r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B31167">
        <w:noBreakHyphen/>
      </w:r>
      <w:r>
        <w:t>on</w:t>
      </w:r>
      <w:r w:rsidR="00B31167">
        <w:noBreakHyphen/>
      </w:r>
      <w:r>
        <w:t>student bullying problems, and on other matters that the governing body considers appropriate.”</w:t>
      </w: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41E89" w:rsidRDefault="00B311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0C8F" w:rsidRDefault="00810C8F" w:rsidP="00810C8F">
      <w:pPr>
        <w:suppressAutoHyphens/>
      </w:pPr>
    </w:p>
    <w:sectPr w:rsidR="00810C8F" w:rsidSect="00810C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C9E" w:rsidRDefault="00142C9E" w:rsidP="009F0C77">
      <w:r>
        <w:separator/>
      </w:r>
    </w:p>
  </w:endnote>
  <w:endnote w:type="continuationSeparator" w:id="0">
    <w:p w:rsidR="00142C9E" w:rsidRDefault="00142C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55FB1E-3C10-458D-AB60-7778C254B759}"/>
    <w:embedBold r:id="rId2" w:fontKey="{CEC60460-0023-471E-BBC8-CF5735EF4D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30FD97-4A1D-4D81-A316-5AB14B51B9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4E43A5-12D8-4E9F-ACD2-6CAA454254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89" w:rsidRPr="00810C8F" w:rsidRDefault="00810C8F" w:rsidP="00810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C9E" w:rsidRDefault="00142C9E" w:rsidP="009F0C77">
      <w:r>
        <w:separator/>
      </w:r>
    </w:p>
  </w:footnote>
  <w:footnote w:type="continuationSeparator" w:id="0">
    <w:p w:rsidR="00142C9E" w:rsidRDefault="00142C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83WAB19"/>
    <w:docVar w:name="CoverBillType" w:val="b"/>
    <w:docVar w:name="DocPath" w:val="L:\Council\bills\AGM\19483WAB19.DOCX"/>
    <w:docVar w:name="dvBillNumber" w:val="34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42C9E"/>
    <w:rsid w:val="00011869"/>
    <w:rsid w:val="00015CD6"/>
    <w:rsid w:val="000E0100"/>
    <w:rsid w:val="000E1785"/>
    <w:rsid w:val="000F40FA"/>
    <w:rsid w:val="001035F1"/>
    <w:rsid w:val="0010776B"/>
    <w:rsid w:val="00133E66"/>
    <w:rsid w:val="00142C9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9A0"/>
    <w:rsid w:val="002E5912"/>
    <w:rsid w:val="00301B21"/>
    <w:rsid w:val="00325348"/>
    <w:rsid w:val="0032732C"/>
    <w:rsid w:val="00336AD0"/>
    <w:rsid w:val="0034778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E89"/>
    <w:rsid w:val="006913C9"/>
    <w:rsid w:val="0069470D"/>
    <w:rsid w:val="006D58AA"/>
    <w:rsid w:val="00734F00"/>
    <w:rsid w:val="007A70AE"/>
    <w:rsid w:val="007D41E3"/>
    <w:rsid w:val="00810C8F"/>
    <w:rsid w:val="008362E8"/>
    <w:rsid w:val="0085786E"/>
    <w:rsid w:val="008A1768"/>
    <w:rsid w:val="008A489F"/>
    <w:rsid w:val="008F0F33"/>
    <w:rsid w:val="008F4429"/>
    <w:rsid w:val="0094021A"/>
    <w:rsid w:val="00964E6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16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5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6BA53-5AB9-44EA-B16B-B9EA5F293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4523C-31AF-4B24-93A7-C23F06FC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166</Words>
  <Characters>867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3400 Text of Previous Version (Dec. 18, 2018) - South Carolina Legislature Online</dc:title>
  <dc:creator>Angie Morgan</dc:creator>
  <cp:lastModifiedBy>S Volk</cp:lastModifiedBy>
  <cp:revision>2</cp:revision>
  <cp:lastPrinted>2018-12-14T15:51:00Z</cp:lastPrinted>
  <dcterms:created xsi:type="dcterms:W3CDTF">2018-12-19T00:27:00Z</dcterms:created>
  <dcterms:modified xsi:type="dcterms:W3CDTF">2018-12-19T00:27:00Z</dcterms:modified>
</cp:coreProperties>
</file>