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C6E" w:rsidRDefault="00520C6E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C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200029">
        <w:noBreakHyphen/>
      </w:r>
      <w:r w:rsidRPr="001F55B4">
        <w:t>called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200029">
        <w:noBreakHyphen/>
      </w:r>
      <w:r w:rsidRPr="001F55B4">
        <w:t>paying workers and free</w:t>
      </w:r>
      <w:r w:rsidR="00200029">
        <w:noBreakHyphen/>
      </w:r>
      <w:r w:rsidRPr="001F55B4">
        <w:t>riders who receive union representation without cost;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200029">
        <w:noBreakHyphen/>
      </w:r>
      <w:r w:rsidRPr="001F55B4">
        <w:t>called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laws are fundamentally unfair because unions are required to equally represent those who share in the costs of representation and those free</w:t>
      </w:r>
      <w:r w:rsidR="00200029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200029">
        <w:noBreakHyphen/>
      </w:r>
      <w:r w:rsidRPr="001F55B4">
        <w:t>paying members whose dues provide financial support for services to free</w:t>
      </w:r>
      <w:r w:rsidR="00200029">
        <w:noBreakHyphen/>
      </w:r>
      <w:r w:rsidRPr="001F55B4">
        <w:t>riders;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200029" w:rsidRPr="00200029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2B191A" w:rsidRDefault="002B19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040CFB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191A" w:rsidRPr="001F55B4">
        <w:t>This act must be known and may be cited as the “Freedom of Employment Contract Act”.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191A">
        <w:t>3</w:t>
      </w:r>
      <w:r>
        <w:t>.</w:t>
      </w:r>
      <w:r>
        <w:tab/>
        <w:t>This act takes effect upon approval by the Governor.</w:t>
      </w:r>
    </w:p>
    <w:p w:rsidR="00E4199B" w:rsidRDefault="002000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0C6E" w:rsidRDefault="00520C6E" w:rsidP="00520C6E">
      <w:pPr>
        <w:suppressAutoHyphens/>
      </w:pPr>
    </w:p>
    <w:sectPr w:rsidR="00520C6E" w:rsidSect="00520C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CFB" w:rsidRDefault="00040CFB" w:rsidP="009F0C77">
      <w:r>
        <w:separator/>
      </w:r>
    </w:p>
  </w:endnote>
  <w:endnote w:type="continuationSeparator" w:id="0">
    <w:p w:rsidR="00040CFB" w:rsidRDefault="00040C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89368C-82AD-46E8-B80F-71722858B199}"/>
    <w:embedBold r:id="rId2" w:fontKey="{B211E253-A20C-478A-887F-0B1E441AD9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73FE2B-B199-4422-80B1-A450AB7120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B08498-0EDE-4FB3-BAC0-21144D5B36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FD63FA-3626-4DDE-9DA0-03BD2F84B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99B" w:rsidRPr="00520C6E" w:rsidRDefault="00520C6E" w:rsidP="00520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CFB" w:rsidRDefault="00040CFB" w:rsidP="009F0C77">
      <w:r>
        <w:separator/>
      </w:r>
    </w:p>
  </w:footnote>
  <w:footnote w:type="continuationSeparator" w:id="0">
    <w:p w:rsidR="00040CFB" w:rsidRDefault="00040C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21WAB19"/>
    <w:docVar w:name="CoverBillType" w:val="b"/>
    <w:docVar w:name="DocPath" w:val="L:\Council\bills\AGM\19421WAB19.DOCX"/>
    <w:docVar w:name="dvBillNumber" w:val="340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0CFB"/>
    <w:rsid w:val="00011869"/>
    <w:rsid w:val="00015CD6"/>
    <w:rsid w:val="00040C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029"/>
    <w:rsid w:val="00205238"/>
    <w:rsid w:val="002321B6"/>
    <w:rsid w:val="00250967"/>
    <w:rsid w:val="002543C8"/>
    <w:rsid w:val="0025541D"/>
    <w:rsid w:val="00284AAE"/>
    <w:rsid w:val="002B191A"/>
    <w:rsid w:val="002E5912"/>
    <w:rsid w:val="00301B21"/>
    <w:rsid w:val="00325348"/>
    <w:rsid w:val="0032732C"/>
    <w:rsid w:val="00336AD0"/>
    <w:rsid w:val="00343D8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C6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5C0"/>
    <w:rsid w:val="006D58AA"/>
    <w:rsid w:val="00734F00"/>
    <w:rsid w:val="007A70AE"/>
    <w:rsid w:val="008362E8"/>
    <w:rsid w:val="0085786E"/>
    <w:rsid w:val="008A1768"/>
    <w:rsid w:val="008A489F"/>
    <w:rsid w:val="008B12B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199B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31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A97E0-0BD9-4E5C-90FC-6937B9BA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0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0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9882A-3A8B-4896-9E91-18D96A1E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365</Words>
  <Characters>1936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3401 Text of Previous Version (Dec. 18, 2018) - South Carolina Legislature Online</dc:title>
  <dc:creator>Angie Morgan</dc:creator>
  <cp:lastModifiedBy>S Volk</cp:lastModifiedBy>
  <cp:revision>2</cp:revision>
  <cp:lastPrinted>2018-11-15T21:10:00Z</cp:lastPrinted>
  <dcterms:created xsi:type="dcterms:W3CDTF">2018-12-19T00:29:00Z</dcterms:created>
  <dcterms:modified xsi:type="dcterms:W3CDTF">2018-12-19T00:29:00Z</dcterms:modified>
</cp:coreProperties>
</file>