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B14" w:rsidRDefault="006C4B14" w:rsidP="00CA5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A5A69" w:rsidRDefault="00CA5A69" w:rsidP="00CA5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69" w:rsidRDefault="00CA5A69" w:rsidP="00CA5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69" w:rsidRDefault="00CA5A69" w:rsidP="00CA5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69" w:rsidRDefault="00CA5A69" w:rsidP="00CA5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69" w:rsidRDefault="00CA5A69" w:rsidP="00CA5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A69" w:rsidRDefault="00CA5A69" w:rsidP="00CA5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1B7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4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XII OF THE CONSTITUTION OF SOUTH CAROLINA</w:t>
      </w:r>
      <w:r w:rsidR="00881B7B">
        <w:t xml:space="preserve">, 1895, RELATING TO </w:t>
      </w:r>
      <w:r>
        <w:t>THE REQUIREMENT THAT THE GENERAL ASSEMBLY PROVIDE FOR THE SEPARATE CONFINEMENT OF JUVENILE OFFENDERS FROM OLDER CONFINED PERSONS</w:t>
      </w:r>
      <w:r w:rsidR="00881B7B">
        <w:t xml:space="preserve">, SO AS TO </w:t>
      </w:r>
      <w:r>
        <w:t>INCREASE THE AGE FOR WHICH THE GENERAL ASSEMBLY SHALL PROVIDE FOR THE SEPARATE CONFINEMENT OF JUVENILE OFFENDERS FROM “UNDER THE AGE OF SEVENTEEN”</w:t>
      </w:r>
      <w:r w:rsidR="00C05ADE">
        <w:t xml:space="preserve"> TO “UNDER THE AGE OF EIGHTEEN”.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1B7B" w:rsidRDefault="00881B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1B7B" w:rsidRDefault="00881B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2B3" w:rsidRPr="00F442B3" w:rsidRDefault="00881B7B" w:rsidP="00F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 xml:space="preserve">1. </w:t>
      </w:r>
      <w:r w:rsidR="00F442B3" w:rsidRPr="00F442B3">
        <w:rPr>
          <w:szCs w:val="22"/>
        </w:rPr>
        <w:t>It is proposed that Section 3, Article XII of the Constitution of this State be amended to read:</w:t>
      </w:r>
    </w:p>
    <w:p w:rsidR="00F442B3" w:rsidRPr="00F442B3" w:rsidRDefault="00F442B3" w:rsidP="00F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81B7B" w:rsidRDefault="00F442B3" w:rsidP="00F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42B3">
        <w:rPr>
          <w:szCs w:val="22"/>
        </w:rPr>
        <w:tab/>
        <w:t>“Section</w:t>
      </w:r>
      <w:r w:rsidRPr="00F442B3">
        <w:rPr>
          <w:szCs w:val="22"/>
        </w:rPr>
        <w:tab/>
        <w:t>3.</w:t>
      </w:r>
      <w:r w:rsidRPr="00F442B3">
        <w:rPr>
          <w:szCs w:val="22"/>
        </w:rPr>
        <w:tab/>
        <w:t xml:space="preserve">The General Assembly shall provide for the separate confinement of juvenile offenders under the age of </w:t>
      </w:r>
      <w:r w:rsidRPr="00F442B3">
        <w:rPr>
          <w:strike/>
          <w:szCs w:val="22"/>
        </w:rPr>
        <w:t>seventeen</w:t>
      </w:r>
      <w:r w:rsidRPr="00F442B3">
        <w:rPr>
          <w:szCs w:val="22"/>
        </w:rPr>
        <w:t xml:space="preserve"> </w:t>
      </w:r>
      <w:r w:rsidRPr="00F442B3">
        <w:rPr>
          <w:szCs w:val="22"/>
          <w:u w:val="single"/>
        </w:rPr>
        <w:t>eighteen</w:t>
      </w:r>
      <w:r w:rsidRPr="00F442B3">
        <w:rPr>
          <w:szCs w:val="22"/>
        </w:rPr>
        <w:t xml:space="preserve"> from older confined persons.”</w:t>
      </w:r>
    </w:p>
    <w:p w:rsidR="00881B7B" w:rsidRDefault="00881B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B7B" w:rsidRDefault="00881B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5ADE">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F442B3" w:rsidRPr="00F442B3" w:rsidRDefault="00F442B3" w:rsidP="00F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81B7B" w:rsidRDefault="00C05ADE" w:rsidP="00F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r>
      <w:r w:rsidR="00F442B3" w:rsidRPr="00F442B3">
        <w:rPr>
          <w:szCs w:val="22"/>
        </w:rPr>
        <w:t>“Must Section 3, Article XII of the Constitution of this State, relating to the requirement that the General Assembly provide for the separate confinement of juvenile offenders from older confined persons, be amended</w:t>
      </w:r>
      <w:r w:rsidR="00881B7B">
        <w:t xml:space="preserve"> so as to</w:t>
      </w:r>
      <w:r w:rsidR="00F442B3">
        <w:t xml:space="preserve"> increase the age for which the General Assembly shall provide for the separate confinement of juvenile </w:t>
      </w:r>
      <w:r w:rsidR="00F442B3">
        <w:lastRenderedPageBreak/>
        <w:t xml:space="preserve">offenders from </w:t>
      </w:r>
      <w:r w:rsidR="003A50BE" w:rsidRPr="003A50BE">
        <w:t>‘</w:t>
      </w:r>
      <w:r w:rsidR="00F442B3">
        <w:t>under the age of seventeen</w:t>
      </w:r>
      <w:r w:rsidR="003A50BE" w:rsidRPr="003A50BE">
        <w:t>’</w:t>
      </w:r>
      <w:r w:rsidR="00F442B3">
        <w:t xml:space="preserve"> to </w:t>
      </w:r>
      <w:r w:rsidR="003A50BE" w:rsidRPr="003A50BE">
        <w:t>‘</w:t>
      </w:r>
      <w:r w:rsidR="00F442B3">
        <w:t>under the age of eighteen</w:t>
      </w:r>
      <w:r w:rsidR="003A50BE" w:rsidRPr="003A50BE">
        <w:t>’</w:t>
      </w:r>
      <w:r w:rsidR="00F442B3">
        <w:t>?</w:t>
      </w:r>
    </w:p>
    <w:p w:rsidR="00881B7B" w:rsidRDefault="00881B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B7B" w:rsidRDefault="00881B7B" w:rsidP="0088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81B7B" w:rsidRDefault="00881B7B" w:rsidP="0088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1B7B" w:rsidRDefault="00881B7B" w:rsidP="0088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81B7B" w:rsidRDefault="00881B7B" w:rsidP="0088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1B7B" w:rsidRPr="00881B7B" w:rsidRDefault="00881B7B" w:rsidP="0088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A50BE" w:rsidRPr="003A50BE">
        <w:t>‘</w:t>
      </w:r>
      <w:r>
        <w:t>Yes</w:t>
      </w:r>
      <w:r w:rsidR="003A50BE" w:rsidRPr="003A50BE">
        <w:t>’</w:t>
      </w:r>
      <w:r>
        <w:t xml:space="preserve">, and those voting against the question shall deposit a ballot with a check or cross mark in the square after the word </w:t>
      </w:r>
      <w:r w:rsidR="003A50BE" w:rsidRPr="003A50BE">
        <w:t>‘</w:t>
      </w:r>
      <w:r>
        <w:t>No</w:t>
      </w:r>
      <w:r w:rsidR="003A50BE" w:rsidRPr="003A50BE">
        <w:t>’</w:t>
      </w:r>
      <w:r>
        <w:t>.”</w:t>
      </w:r>
    </w:p>
    <w:p w:rsidR="00A35FA2" w:rsidRDefault="003A50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4B14" w:rsidRDefault="006C4B14" w:rsidP="006C4B14">
      <w:pPr>
        <w:suppressAutoHyphens/>
      </w:pPr>
    </w:p>
    <w:sectPr w:rsidR="006C4B14" w:rsidSect="006C4B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B7B" w:rsidRDefault="00881B7B" w:rsidP="009F0C77">
      <w:r>
        <w:separator/>
      </w:r>
    </w:p>
  </w:endnote>
  <w:endnote w:type="continuationSeparator" w:id="0">
    <w:p w:rsidR="00881B7B" w:rsidRDefault="00881B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AE9505-2CFA-4191-B5FE-2D5B8575440B}"/>
    <w:embedBold r:id="rId2" w:fontKey="{C14A6A38-2412-41D5-9CF7-4F75823D445B}"/>
  </w:font>
  <w:font w:name="Calibri">
    <w:panose1 w:val="020F0502020204030204"/>
    <w:charset w:val="00"/>
    <w:family w:val="swiss"/>
    <w:pitch w:val="variable"/>
    <w:sig w:usb0="E00002FF" w:usb1="4000ACFF" w:usb2="00000001" w:usb3="00000000" w:csb0="0000019F" w:csb1="00000000"/>
    <w:embedRegular r:id="rId3" w:fontKey="{19C5BA51-C271-457A-BD56-378528E35A77}"/>
  </w:font>
  <w:font w:name="Segoe UI">
    <w:panose1 w:val="020B0502040204020203"/>
    <w:charset w:val="00"/>
    <w:family w:val="swiss"/>
    <w:pitch w:val="variable"/>
    <w:sig w:usb0="E10022FF" w:usb1="C000E47F" w:usb2="00000029" w:usb3="00000000" w:csb0="000001DF" w:csb1="00000000"/>
    <w:embedRegular r:id="rId4" w:fontKey="{9B690A36-08BD-45E6-A2F3-4DDE26C65B90}"/>
  </w:font>
  <w:font w:name="Wingdings">
    <w:panose1 w:val="05000000000000000000"/>
    <w:charset w:val="02"/>
    <w:family w:val="auto"/>
    <w:pitch w:val="variable"/>
    <w:sig w:usb0="00000000" w:usb1="10000000" w:usb2="00000000" w:usb3="00000000" w:csb0="80000000" w:csb1="00000000"/>
    <w:embedRegular r:id="rId5" w:fontKey="{AA565FD0-B9C6-4EA0-9ACC-8597AA8184E2}"/>
  </w:font>
  <w:font w:name="Cambria">
    <w:panose1 w:val="02040503050406030204"/>
    <w:charset w:val="00"/>
    <w:family w:val="roman"/>
    <w:pitch w:val="variable"/>
    <w:sig w:usb0="E00002FF" w:usb1="400004FF" w:usb2="00000000" w:usb3="00000000" w:csb0="0000019F" w:csb1="00000000"/>
    <w:embedRegular r:id="rId6" w:fontKey="{E7F0E15E-B0C9-42F9-B945-CACBAFEDD1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FA2" w:rsidRPr="006C4B14" w:rsidRDefault="006C4B14" w:rsidP="006C4B14">
    <w:pPr>
      <w:pStyle w:val="Footer"/>
      <w:tabs>
        <w:tab w:val="clear" w:pos="4680"/>
        <w:tab w:val="clear" w:pos="9360"/>
        <w:tab w:val="center" w:pos="2995"/>
      </w:tabs>
      <w:spacing w:before="120"/>
    </w:pPr>
    <w:r>
      <w:t>[3450]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B7B" w:rsidRDefault="00881B7B" w:rsidP="009F0C77">
      <w:r>
        <w:separator/>
      </w:r>
    </w:p>
  </w:footnote>
  <w:footnote w:type="continuationSeparator" w:id="0">
    <w:p w:rsidR="00881B7B" w:rsidRDefault="00881B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3ZW19"/>
    <w:docVar w:name="CoverBillType" w:val="h"/>
    <w:docVar w:name="DocPath" w:val="L:\Council\bills\CC\15413ZW19.DOCX"/>
    <w:docVar w:name="dvBillNumber" w:val="3450"/>
    <w:docVar w:name="dvBillNumberPrefix" w:val="H. "/>
    <w:docVar w:name="dvOriginalBody" w:val="House"/>
    <w:docVar w:name="dvSteno" w:val="CC"/>
    <w:docVar w:name="NameofBody" w:val="h"/>
    <w:docVar w:name="vGroup2" w:val="Council"/>
  </w:docVars>
  <w:rsids>
    <w:rsidRoot w:val="00881B7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6982"/>
    <w:rsid w:val="002E5912"/>
    <w:rsid w:val="00301B21"/>
    <w:rsid w:val="00325348"/>
    <w:rsid w:val="0032732C"/>
    <w:rsid w:val="00336AD0"/>
    <w:rsid w:val="0037079A"/>
    <w:rsid w:val="003A50B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033C"/>
    <w:rsid w:val="006913C9"/>
    <w:rsid w:val="0069470D"/>
    <w:rsid w:val="006C4B14"/>
    <w:rsid w:val="006D58AA"/>
    <w:rsid w:val="00732E11"/>
    <w:rsid w:val="00734F00"/>
    <w:rsid w:val="007A70AE"/>
    <w:rsid w:val="008362E8"/>
    <w:rsid w:val="0085786E"/>
    <w:rsid w:val="00881B7B"/>
    <w:rsid w:val="008A1768"/>
    <w:rsid w:val="008A489F"/>
    <w:rsid w:val="008C0A55"/>
    <w:rsid w:val="008F0F33"/>
    <w:rsid w:val="008F4429"/>
    <w:rsid w:val="0094021A"/>
    <w:rsid w:val="009B44AF"/>
    <w:rsid w:val="009C6A0B"/>
    <w:rsid w:val="009F0C77"/>
    <w:rsid w:val="009F4DD1"/>
    <w:rsid w:val="00A02543"/>
    <w:rsid w:val="00A35FA2"/>
    <w:rsid w:val="00A41684"/>
    <w:rsid w:val="00A64E80"/>
    <w:rsid w:val="00A72BCD"/>
    <w:rsid w:val="00A741D9"/>
    <w:rsid w:val="00A833AB"/>
    <w:rsid w:val="00A9741D"/>
    <w:rsid w:val="00AC34A2"/>
    <w:rsid w:val="00AD1C9A"/>
    <w:rsid w:val="00AD4B17"/>
    <w:rsid w:val="00B412D4"/>
    <w:rsid w:val="00BE3C22"/>
    <w:rsid w:val="00C0345E"/>
    <w:rsid w:val="00C05ADE"/>
    <w:rsid w:val="00C31C95"/>
    <w:rsid w:val="00C3483A"/>
    <w:rsid w:val="00C74E9D"/>
    <w:rsid w:val="00C826DD"/>
    <w:rsid w:val="00C82FD3"/>
    <w:rsid w:val="00C92819"/>
    <w:rsid w:val="00CA5A69"/>
    <w:rsid w:val="00CC6B7B"/>
    <w:rsid w:val="00CD2089"/>
    <w:rsid w:val="00D73A67"/>
    <w:rsid w:val="00D970A9"/>
    <w:rsid w:val="00DF3845"/>
    <w:rsid w:val="00E41911"/>
    <w:rsid w:val="00E44B57"/>
    <w:rsid w:val="00E92EEF"/>
    <w:rsid w:val="00EF2368"/>
    <w:rsid w:val="00F24442"/>
    <w:rsid w:val="00F442B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1B209A-F493-48E7-80D5-E5A7F7522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2E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E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61A3D-17D5-4D38-9924-5CE81305C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2</Pages>
  <Words>283</Words>
  <Characters>1422</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3450 Text of Previous Version (Jan. 8, 2019) - South Carolina Legislature Online</dc:title>
  <dc:creator>Chris Charlton</dc:creator>
  <cp:lastModifiedBy>S Volk</cp:lastModifiedBy>
  <cp:revision>2</cp:revision>
  <cp:lastPrinted>2019-01-08T14:24:00Z</cp:lastPrinted>
  <dcterms:created xsi:type="dcterms:W3CDTF">2019-01-08T18:54:00Z</dcterms:created>
  <dcterms:modified xsi:type="dcterms:W3CDTF">2019-01-08T18:54:00Z</dcterms:modified>
</cp:coreProperties>
</file>