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B18" w:rsidRDefault="00E36B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60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BD9" w:rsidRDefault="00C27D7A" w:rsidP="00CA7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7BD9">
        <w:t>SALUTE</w:t>
      </w:r>
      <w:r w:rsidR="00CA7BD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651E3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 w:rsidR="00CA7BD9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TO CONGRATULATE THE TEAM</w:t>
      </w:r>
      <w:r w:rsidR="008113A8" w:rsidRPr="008113A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A7BD9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</w:t>
      </w:r>
      <w:r w:rsidR="005651E3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CA7BD9">
        <w:rPr>
          <w:rFonts w:eastAsiaTheme="minorHAnsi"/>
          <w:color w:val="000000" w:themeColor="text1"/>
          <w:szCs w:val="22"/>
          <w:u w:color="000000" w:themeColor="text1"/>
        </w:rPr>
        <w:t xml:space="preserve"> CLASS AAAA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28F9" w:rsidRDefault="00F7160F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C28F9">
        <w:t xml:space="preserve">well prepared for the challenge, the </w:t>
      </w:r>
      <w:r w:rsidR="009807EB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 w:rsidR="003C28F9">
        <w:t xml:space="preserve"> High School volleyball team powered its way to the 201</w:t>
      </w:r>
      <w:r w:rsidR="009807EB">
        <w:t>8</w:t>
      </w:r>
      <w:r w:rsidR="003C28F9">
        <w:t xml:space="preserve"> </w:t>
      </w:r>
      <w:r w:rsidR="003C28F9">
        <w:rPr>
          <w:rFonts w:eastAsiaTheme="minorHAnsi"/>
          <w:color w:val="000000" w:themeColor="text1"/>
          <w:szCs w:val="22"/>
          <w:u w:color="000000" w:themeColor="text1"/>
        </w:rPr>
        <w:t xml:space="preserve">Class AAAA State Championship title, </w:t>
      </w:r>
      <w:r w:rsidR="003C28F9">
        <w:t xml:space="preserve">defeating </w:t>
      </w:r>
      <w:r w:rsidR="00D13EF2">
        <w:t xml:space="preserve">a strong </w:t>
      </w:r>
      <w:r w:rsidR="009807EB">
        <w:t>Pickens</w:t>
      </w:r>
      <w:r w:rsidR="003C28F9">
        <w:t xml:space="preserve"> </w:t>
      </w:r>
      <w:r w:rsidR="00D13EF2">
        <w:t xml:space="preserve">squad </w:t>
      </w:r>
      <w:r w:rsidR="00235B5A">
        <w:t>3</w:t>
      </w:r>
      <w:r w:rsidR="008113A8">
        <w:noBreakHyphen/>
      </w:r>
      <w:r w:rsidR="00235B5A">
        <w:t xml:space="preserve">1 </w:t>
      </w:r>
      <w:r w:rsidR="003C28F9">
        <w:t>on November 1</w:t>
      </w:r>
      <w:r w:rsidR="00235B5A">
        <w:t>0</w:t>
      </w:r>
      <w:r w:rsidR="003C28F9">
        <w:t>, 201</w:t>
      </w:r>
      <w:r w:rsidR="00235B5A">
        <w:t>8</w:t>
      </w:r>
      <w:r w:rsidR="003C28F9">
        <w:t xml:space="preserve">, at </w:t>
      </w:r>
      <w:r w:rsidR="00235B5A">
        <w:t>White Knoll</w:t>
      </w:r>
      <w:r w:rsidR="003C28F9">
        <w:t xml:space="preserve"> High School</w:t>
      </w:r>
      <w:r w:rsidR="003C28F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</w:t>
      </w:r>
      <w:r w:rsidR="00036FD5">
        <w:rPr>
          <w:color w:val="000000" w:themeColor="text1"/>
          <w:u w:color="000000" w:themeColor="text1"/>
        </w:rPr>
        <w:t>Chiefs</w:t>
      </w:r>
      <w:r w:rsidR="004127DF">
        <w:rPr>
          <w:color w:val="000000" w:themeColor="text1"/>
          <w:u w:color="000000" w:themeColor="text1"/>
        </w:rPr>
        <w:t xml:space="preserve"> (24</w:t>
      </w:r>
      <w:r w:rsidR="008113A8">
        <w:rPr>
          <w:color w:val="000000" w:themeColor="text1"/>
          <w:u w:color="000000" w:themeColor="text1"/>
        </w:rPr>
        <w:noBreakHyphen/>
      </w:r>
      <w:r w:rsidR="004127DF">
        <w:rPr>
          <w:color w:val="000000" w:themeColor="text1"/>
          <w:u w:color="000000" w:themeColor="text1"/>
        </w:rPr>
        <w:t>5)</w:t>
      </w:r>
      <w:r>
        <w:rPr>
          <w:color w:val="000000" w:themeColor="text1"/>
          <w:u w:color="000000" w:themeColor="text1"/>
        </w:rPr>
        <w:t xml:space="preserve">, </w:t>
      </w:r>
      <w:r w:rsidR="00036FD5">
        <w:rPr>
          <w:color w:val="000000" w:themeColor="text1"/>
          <w:u w:color="000000" w:themeColor="text1"/>
        </w:rPr>
        <w:t>thirsting for their first state title since 2012</w:t>
      </w:r>
      <w:r>
        <w:rPr>
          <w:color w:val="000000" w:themeColor="text1"/>
          <w:u w:color="000000" w:themeColor="text1"/>
        </w:rPr>
        <w:t>, packed up the top trophy at the state competition</w:t>
      </w:r>
      <w:r w:rsidR="003513C4">
        <w:rPr>
          <w:color w:val="000000" w:themeColor="text1"/>
          <w:u w:color="000000" w:themeColor="text1"/>
        </w:rPr>
        <w:t xml:space="preserve"> and left their opponents in the dust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3C28F9" w:rsidRPr="00327D1B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grueling practices, hard work, and determination, </w:t>
      </w:r>
      <w:r w:rsidR="00FF7D1A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FF7D1A">
        <w:rPr>
          <w:rFonts w:eastAsiaTheme="minorHAnsi"/>
          <w:color w:val="000000" w:themeColor="text1"/>
          <w:szCs w:val="22"/>
          <w:u w:color="000000" w:themeColor="text1"/>
        </w:rPr>
        <w:t>Alex Sing and Assistant Coach Eva Irwin bui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lt their volleyball program into a championship </w:t>
      </w:r>
      <w:r w:rsidR="00FF7D1A">
        <w:rPr>
          <w:rFonts w:eastAsiaTheme="minorHAnsi"/>
          <w:color w:val="000000" w:themeColor="text1"/>
          <w:szCs w:val="22"/>
          <w:u w:color="000000" w:themeColor="text1"/>
        </w:rPr>
        <w:t xml:space="preserve">machine </w:t>
      </w:r>
      <w:r>
        <w:rPr>
          <w:rFonts w:eastAsiaTheme="minorHAnsi"/>
          <w:color w:val="000000" w:themeColor="text1"/>
          <w:szCs w:val="22"/>
          <w:u w:color="000000" w:themeColor="text1"/>
        </w:rPr>
        <w:t>and plan to keep it that way; and</w:t>
      </w:r>
    </w:p>
    <w:p w:rsidR="003D5789" w:rsidRDefault="003D578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D5789" w:rsidRDefault="003D578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although the Lady Chiefs will lose three seniors </w:t>
      </w:r>
      <w:r w:rsidR="009B77F2">
        <w:rPr>
          <w:rFonts w:eastAsiaTheme="minorHAnsi"/>
          <w:color w:val="000000" w:themeColor="text1"/>
          <w:szCs w:val="22"/>
          <w:u w:color="000000" w:themeColor="text1"/>
        </w:rPr>
        <w:t xml:space="preserve">at the close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this </w:t>
      </w:r>
      <w:r w:rsidR="009B77F2">
        <w:rPr>
          <w:rFonts w:eastAsiaTheme="minorHAnsi"/>
          <w:color w:val="000000" w:themeColor="text1"/>
          <w:szCs w:val="22"/>
          <w:u w:color="000000" w:themeColor="text1"/>
        </w:rPr>
        <w:t xml:space="preserve">school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year, eleven juniors will return </w:t>
      </w:r>
      <w:r w:rsidR="009B77F2">
        <w:rPr>
          <w:rFonts w:eastAsiaTheme="minorHAnsi"/>
          <w:color w:val="000000" w:themeColor="text1"/>
          <w:szCs w:val="22"/>
          <w:u w:color="000000" w:themeColor="text1"/>
        </w:rPr>
        <w:t xml:space="preserve">next year </w:t>
      </w:r>
      <w:r>
        <w:rPr>
          <w:rFonts w:eastAsiaTheme="minorHAnsi"/>
          <w:color w:val="000000" w:themeColor="text1"/>
          <w:szCs w:val="22"/>
          <w:u w:color="000000" w:themeColor="text1"/>
        </w:rPr>
        <w:t>to make them a formidable c</w:t>
      </w:r>
      <w:r w:rsidR="009B77F2">
        <w:rPr>
          <w:rFonts w:eastAsiaTheme="minorHAnsi"/>
          <w:color w:val="000000" w:themeColor="text1"/>
          <w:szCs w:val="22"/>
          <w:u w:color="000000" w:themeColor="text1"/>
        </w:rPr>
        <w:t>hallenge to all comers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565142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 w:rsidR="00565142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44E4" w:rsidRDefault="00D644E4" w:rsidP="00D64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</w:t>
      </w:r>
      <w:r w:rsidR="00D644E4">
        <w:rPr>
          <w:rFonts w:eastAsiaTheme="minorHAnsi"/>
          <w:color w:val="000000" w:themeColor="text1"/>
          <w:szCs w:val="22"/>
          <w:u w:color="000000" w:themeColor="text1"/>
        </w:rPr>
        <w:t>General Assembly, b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y this resolution, </w:t>
      </w:r>
      <w:r>
        <w:t>salute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7C037E">
        <w:rPr>
          <w:rFonts w:eastAsiaTheme="minorHAnsi"/>
          <w:color w:val="000000" w:themeColor="text1"/>
          <w:szCs w:val="22"/>
          <w:u w:color="000000" w:themeColor="text1"/>
        </w:rPr>
        <w:t xml:space="preserve">North Myrtle Beach </w:t>
      </w:r>
      <w:r>
        <w:rPr>
          <w:rFonts w:eastAsiaTheme="minorHAnsi"/>
          <w:color w:val="000000" w:themeColor="text1"/>
          <w:szCs w:val="22"/>
          <w:u w:color="000000" w:themeColor="text1"/>
        </w:rPr>
        <w:t>High School volleyball team for its outstanding season and congratulate the team</w:t>
      </w:r>
      <w:r w:rsidR="008113A8" w:rsidRPr="008113A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</w:t>
      </w:r>
      <w:r w:rsidR="007C037E">
        <w:rPr>
          <w:rFonts w:eastAsiaTheme="minorHAnsi"/>
          <w:color w:val="000000" w:themeColor="text1"/>
          <w:szCs w:val="22"/>
          <w:u w:color="000000" w:themeColor="text1"/>
        </w:rPr>
        <w:t>8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Class AAAA State Championship title.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8E09B5">
        <w:rPr>
          <w:rFonts w:eastAsiaTheme="minorHAnsi"/>
          <w:color w:val="000000" w:themeColor="text1"/>
          <w:szCs w:val="22"/>
          <w:u w:color="000000" w:themeColor="text1"/>
        </w:rPr>
        <w:t>Trevor Strawderman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Head Coach </w:t>
      </w:r>
      <w:r w:rsidR="008E09B5">
        <w:rPr>
          <w:rFonts w:eastAsiaTheme="minorHAnsi"/>
          <w:color w:val="000000" w:themeColor="text1"/>
          <w:szCs w:val="22"/>
          <w:u w:color="000000" w:themeColor="text1"/>
        </w:rPr>
        <w:t xml:space="preserve">Alex Sing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8E09B5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2B14A5" w:rsidRDefault="008113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B18" w:rsidRDefault="00E36B18" w:rsidP="00E36B18">
      <w:pPr>
        <w:suppressAutoHyphens/>
      </w:pPr>
    </w:p>
    <w:sectPr w:rsidR="00E36B18" w:rsidSect="00E36B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60F" w:rsidRDefault="00F7160F" w:rsidP="009F0C77">
      <w:r>
        <w:separator/>
      </w:r>
    </w:p>
  </w:endnote>
  <w:endnote w:type="continuationSeparator" w:id="0">
    <w:p w:rsidR="00F7160F" w:rsidRDefault="00F716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683B4D-F46B-480C-A79A-6763D75C4EDF}"/>
    <w:embedBold r:id="rId2" w:fontKey="{B2B671A6-C7A0-4C2C-AF56-14BC14A684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7612C4-A5FC-4A73-A924-18EB5B2A9A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555873-0075-4592-9449-1819B78BAC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F37477-96B2-45F3-BE48-24A52AB571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4A5" w:rsidRPr="00E36B18" w:rsidRDefault="00E36B18" w:rsidP="00E36B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60F" w:rsidRDefault="00F7160F" w:rsidP="009F0C77">
      <w:r>
        <w:separator/>
      </w:r>
    </w:p>
  </w:footnote>
  <w:footnote w:type="continuationSeparator" w:id="0">
    <w:p w:rsidR="00F7160F" w:rsidRDefault="00F716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62WAB19"/>
    <w:docVar w:name="CoverBillType" w:val="c"/>
    <w:docVar w:name="DocPath" w:val="L:\Council\bills\RM\1062WAB19.DOCX"/>
    <w:docVar w:name="dvBillNumber" w:val="34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7160F"/>
    <w:rsid w:val="000263D9"/>
    <w:rsid w:val="00026C9A"/>
    <w:rsid w:val="00036FD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68F6"/>
    <w:rsid w:val="001A4A62"/>
    <w:rsid w:val="001A681E"/>
    <w:rsid w:val="001D08F2"/>
    <w:rsid w:val="002037CA"/>
    <w:rsid w:val="002047A2"/>
    <w:rsid w:val="002321B6"/>
    <w:rsid w:val="00235B5A"/>
    <w:rsid w:val="0023696B"/>
    <w:rsid w:val="00250967"/>
    <w:rsid w:val="002759C5"/>
    <w:rsid w:val="00277DEE"/>
    <w:rsid w:val="00280D88"/>
    <w:rsid w:val="00294ABE"/>
    <w:rsid w:val="0029518E"/>
    <w:rsid w:val="002962EB"/>
    <w:rsid w:val="002A3EB4"/>
    <w:rsid w:val="002B14A5"/>
    <w:rsid w:val="00325348"/>
    <w:rsid w:val="003513C4"/>
    <w:rsid w:val="00393688"/>
    <w:rsid w:val="003C28F9"/>
    <w:rsid w:val="003D411E"/>
    <w:rsid w:val="003D5789"/>
    <w:rsid w:val="003E3C1E"/>
    <w:rsid w:val="003E6148"/>
    <w:rsid w:val="003E7D04"/>
    <w:rsid w:val="00400EAA"/>
    <w:rsid w:val="004127DF"/>
    <w:rsid w:val="0041760A"/>
    <w:rsid w:val="004203D7"/>
    <w:rsid w:val="00422245"/>
    <w:rsid w:val="004809EE"/>
    <w:rsid w:val="004B2A8B"/>
    <w:rsid w:val="004D08EF"/>
    <w:rsid w:val="00511EE9"/>
    <w:rsid w:val="00521E00"/>
    <w:rsid w:val="00543700"/>
    <w:rsid w:val="00565142"/>
    <w:rsid w:val="005651E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037E"/>
    <w:rsid w:val="007C3099"/>
    <w:rsid w:val="007E72BE"/>
    <w:rsid w:val="007F1523"/>
    <w:rsid w:val="007F509E"/>
    <w:rsid w:val="007F5799"/>
    <w:rsid w:val="007F6947"/>
    <w:rsid w:val="008113A8"/>
    <w:rsid w:val="00834A12"/>
    <w:rsid w:val="00872729"/>
    <w:rsid w:val="008E09B5"/>
    <w:rsid w:val="008F4429"/>
    <w:rsid w:val="00932670"/>
    <w:rsid w:val="00933113"/>
    <w:rsid w:val="009352BB"/>
    <w:rsid w:val="009807EB"/>
    <w:rsid w:val="00990668"/>
    <w:rsid w:val="009B397B"/>
    <w:rsid w:val="009B77F2"/>
    <w:rsid w:val="009F0C77"/>
    <w:rsid w:val="009F4DD1"/>
    <w:rsid w:val="00A64E80"/>
    <w:rsid w:val="00A741D9"/>
    <w:rsid w:val="00A85589"/>
    <w:rsid w:val="00A9741D"/>
    <w:rsid w:val="00AB0576"/>
    <w:rsid w:val="00AD4B17"/>
    <w:rsid w:val="00B175AD"/>
    <w:rsid w:val="00B26FA6"/>
    <w:rsid w:val="00B741CB"/>
    <w:rsid w:val="00B87AF8"/>
    <w:rsid w:val="00B934F3"/>
    <w:rsid w:val="00BB6347"/>
    <w:rsid w:val="00BD2134"/>
    <w:rsid w:val="00C038D8"/>
    <w:rsid w:val="00C045DD"/>
    <w:rsid w:val="00C27D7A"/>
    <w:rsid w:val="00C3136F"/>
    <w:rsid w:val="00C3483A"/>
    <w:rsid w:val="00C74E9D"/>
    <w:rsid w:val="00C82FD3"/>
    <w:rsid w:val="00CA7BD9"/>
    <w:rsid w:val="00CC6B7B"/>
    <w:rsid w:val="00CD3619"/>
    <w:rsid w:val="00CF4447"/>
    <w:rsid w:val="00D13EF2"/>
    <w:rsid w:val="00D239F9"/>
    <w:rsid w:val="00D24C61"/>
    <w:rsid w:val="00D405E7"/>
    <w:rsid w:val="00D40DD2"/>
    <w:rsid w:val="00D41D56"/>
    <w:rsid w:val="00D6260D"/>
    <w:rsid w:val="00D644E4"/>
    <w:rsid w:val="00D6662B"/>
    <w:rsid w:val="00D95E2F"/>
    <w:rsid w:val="00D970A9"/>
    <w:rsid w:val="00DB3AC0"/>
    <w:rsid w:val="00DC6813"/>
    <w:rsid w:val="00DE68F0"/>
    <w:rsid w:val="00DF3845"/>
    <w:rsid w:val="00DF7E17"/>
    <w:rsid w:val="00E36B18"/>
    <w:rsid w:val="00EA0D62"/>
    <w:rsid w:val="00EB00A2"/>
    <w:rsid w:val="00EB1BF3"/>
    <w:rsid w:val="00EF3EEE"/>
    <w:rsid w:val="00F149A7"/>
    <w:rsid w:val="00F50BAF"/>
    <w:rsid w:val="00F52C10"/>
    <w:rsid w:val="00F7160F"/>
    <w:rsid w:val="00F81FFD"/>
    <w:rsid w:val="00F85228"/>
    <w:rsid w:val="00F907F7"/>
    <w:rsid w:val="00FB6773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6DB21E-1A7A-4569-8603-E15D88289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2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2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9612A-7F0D-443B-B3BA-6EBB1689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296</Words>
  <Characters>1551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 Text of Previous Version (Jan. 8, 2019) - South Carolina Legislature Online</dc:title>
  <dc:subject/>
  <dc:creator>Rosanne McDowell</dc:creator>
  <cp:keywords/>
  <dc:description/>
  <cp:lastModifiedBy>S Volk</cp:lastModifiedBy>
  <cp:revision>2</cp:revision>
  <cp:lastPrinted>2018-12-18T20:46:00Z</cp:lastPrinted>
  <dcterms:created xsi:type="dcterms:W3CDTF">2019-01-08T23:17:00Z</dcterms:created>
  <dcterms:modified xsi:type="dcterms:W3CDTF">2019-01-08T23:17:00Z</dcterms:modified>
</cp:coreProperties>
</file>