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C08" w:rsidRDefault="00973C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1BF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3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INTERSTATE HIGHWAY 126 INTERCHANGE LOCATED AT ELMWOOD AVENUE A</w:t>
      </w:r>
      <w:r w:rsidR="00A31CA8">
        <w:t>N</w:t>
      </w:r>
      <w:r>
        <w:t>D HUGER STREET IN THE CITY OF COLUMBIA “THOMAS MOFFATT BURRISS INTERCHANGE” AND ERECT APPROPRIATE MARKERS OR SIGNS AT THIS INTERCHANGE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DE7"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6DE7">
        <w:t xml:space="preserve">as a member of the House of Representatives </w:t>
      </w:r>
      <w:r w:rsidR="005C3D1C">
        <w:t>from 1977 to 1992,</w:t>
      </w:r>
      <w:r w:rsidR="00616DE7">
        <w:t xml:space="preserve"> the Honorable T</w:t>
      </w:r>
      <w:r w:rsidR="009E684E">
        <w:t>homas</w:t>
      </w:r>
      <w:r w:rsidR="00616DE7">
        <w:t xml:space="preserve"> Moffatt Burriss worked </w:t>
      </w:r>
      <w:r w:rsidR="00D02637">
        <w:t xml:space="preserve">tirelessly </w:t>
      </w:r>
      <w:r w:rsidR="00616DE7">
        <w:t>for the betterment of the State of South Carolina; and</w:t>
      </w: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his service to the Palmetto State, Mr. Burriss </w:t>
      </w:r>
      <w:r w:rsidR="00AB3B80">
        <w:t xml:space="preserve">was a member of the Greatest Generation, </w:t>
      </w:r>
      <w:r w:rsidR="005C3D1C">
        <w:t>valiantly serving</w:t>
      </w:r>
      <w:r>
        <w:t xml:space="preserve"> his country </w:t>
      </w:r>
      <w:r w:rsidR="005C3D1C">
        <w:t xml:space="preserve">with distinction </w:t>
      </w:r>
      <w:r w:rsidR="00AB3B80">
        <w:t xml:space="preserve">during World War II; and </w:t>
      </w:r>
    </w:p>
    <w:p w:rsidR="00AB3B80" w:rsidRDefault="00AB3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80" w:rsidRDefault="00AB3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830C3">
        <w:t xml:space="preserve"> he was</w:t>
      </w:r>
      <w:r>
        <w:t xml:space="preserve"> </w:t>
      </w:r>
      <w:r w:rsidR="005C3D1C">
        <w:t>born in Anderson</w:t>
      </w:r>
      <w:r w:rsidR="0049794A">
        <w:t xml:space="preserve"> </w:t>
      </w:r>
      <w:r w:rsidR="00E830C3">
        <w:t>on September 22,</w:t>
      </w:r>
      <w:r w:rsidR="0049794A">
        <w:t xml:space="preserve"> 1919</w:t>
      </w:r>
      <w:r w:rsidR="00666712">
        <w:t>,</w:t>
      </w:r>
      <w:r w:rsidR="00E830C3">
        <w:t xml:space="preserve"> and departed this life on January 4, 2019, at the age of 99,</w:t>
      </w:r>
      <w:r w:rsidR="00666712">
        <w:t xml:space="preserve"> the “true high point” of his life came when he graduated from Clemson University in 1940 and went on to become a science teacher at Orangeburg High School. It was there he met Louisa Hay of Morristown, Tennessee, whom he would marry </w:t>
      </w:r>
      <w:r w:rsidR="001C0E79">
        <w:t xml:space="preserve">in 1942 </w:t>
      </w:r>
      <w:r w:rsidR="00666712">
        <w:t>and raise a family of three sons and a daughter</w:t>
      </w:r>
      <w:r w:rsidR="001C0E79">
        <w:t xml:space="preserve">. After her death, he would later </w:t>
      </w:r>
      <w:r w:rsidR="00FC79ED">
        <w:t>marry the late Jean Wheelwright</w:t>
      </w:r>
      <w:r w:rsidR="00666712">
        <w:t>; and</w:t>
      </w:r>
    </w:p>
    <w:p w:rsidR="00666712" w:rsidRDefault="00666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712" w:rsidRDefault="00666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nefarious </w:t>
      </w:r>
      <w:r w:rsidR="00702E72">
        <w:t xml:space="preserve">attack on Pearl Harbor and the </w:t>
      </w:r>
      <w:r>
        <w:t>entry of the United States into World Wa</w:t>
      </w:r>
      <w:r w:rsidR="00702E72">
        <w:t xml:space="preserve">r II, Burriss enlisted in the Third Battalion of the 504th Parachute Infantry Regiment, 82nd Airborne Division and served what he called “for two and a half of the roughest years of my life”; and </w:t>
      </w:r>
    </w:p>
    <w:p w:rsidR="00702E72" w:rsidRDefault="00702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C93" w:rsidRDefault="00702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30C93">
        <w:t>Burriss fought in the invasion of Sicily, the liberation of Holland</w:t>
      </w:r>
      <w:r w:rsidR="005C3D1C">
        <w:t>,</w:t>
      </w:r>
      <w:r w:rsidR="00E30C93">
        <w:t xml:space="preserve"> a</w:t>
      </w:r>
      <w:r w:rsidR="005C3D1C">
        <w:t>nd the infamous “Battle of the B</w:t>
      </w:r>
      <w:r w:rsidR="00E30C93">
        <w:t>ulge”</w:t>
      </w:r>
      <w:r w:rsidR="00FC79ED">
        <w:t>,</w:t>
      </w:r>
      <w:r w:rsidR="00E30C93">
        <w:t xml:space="preserve"> </w:t>
      </w:r>
      <w:r w:rsidR="00CF1413">
        <w:t>which he calls “the most deadly</w:t>
      </w:r>
      <w:r w:rsidR="00E30C93">
        <w:t xml:space="preserve"> destructive and damnable military encounter” he ever took part in</w:t>
      </w:r>
      <w:r w:rsidR="008277EF">
        <w:t>. However, the 504</w:t>
      </w:r>
      <w:r w:rsidR="008277EF" w:rsidRPr="008277EF">
        <w:rPr>
          <w:vertAlign w:val="superscript"/>
        </w:rPr>
        <w:t>th</w:t>
      </w:r>
      <w:r w:rsidR="008277EF">
        <w:t xml:space="preserve"> became such an unstoppable force they were dubbed “Devils in Baggy Pants” by the Germans they encountered</w:t>
      </w:r>
      <w:r w:rsidR="00E30C93">
        <w:t xml:space="preserve">; and </w:t>
      </w:r>
    </w:p>
    <w:p w:rsidR="00E30C93" w:rsidRDefault="00E30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72" w:rsidRDefault="00E30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heroics during WWII earned him the Silver Star, three Bronze Stars, the Purple Heart, three presidential unit citations, the French Fourragere, which distinguishes military units as a whole, the Belgium Fourrage</w:t>
      </w:r>
      <w:r w:rsidR="008277EF">
        <w:t>r</w:t>
      </w:r>
      <w:r>
        <w:t>e</w:t>
      </w:r>
      <w:r w:rsidR="008277EF">
        <w:t>,</w:t>
      </w:r>
      <w:r>
        <w:t xml:space="preserve"> and the Dutch Lanyard</w:t>
      </w:r>
      <w:r w:rsidR="008277EF">
        <w:t xml:space="preserve">; and </w:t>
      </w: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32D" w:rsidRDefault="00827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from the war Burriss</w:t>
      </w:r>
      <w:r w:rsidR="00A5532D">
        <w:t xml:space="preserve"> </w:t>
      </w:r>
      <w:r>
        <w:t>served as president of Burriss Construction Company</w:t>
      </w:r>
      <w:r w:rsidR="00A5532D">
        <w:t xml:space="preserve"> from 1950 to 1990; and</w:t>
      </w:r>
    </w:p>
    <w:p w:rsidR="00A5532D" w:rsidRDefault="00A55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9D" w:rsidRDefault="00A55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B209D">
        <w:t xml:space="preserve"> a distinguished colleague </w:t>
      </w:r>
      <w:r w:rsidR="00CF1413">
        <w:t xml:space="preserve">in the House of Representatives </w:t>
      </w:r>
      <w:r w:rsidR="007B209D">
        <w:t>deemed approachable, and genuinely interest</w:t>
      </w:r>
      <w:r w:rsidR="007A693B">
        <w:t>ed in providing good government</w:t>
      </w:r>
      <w:r w:rsidR="007B209D">
        <w:t xml:space="preserve">, Burriss </w:t>
      </w:r>
      <w:r w:rsidR="007A693B">
        <w:t xml:space="preserve">also </w:t>
      </w:r>
      <w:r w:rsidR="007B209D">
        <w:t>was popular with his constituents</w:t>
      </w:r>
      <w:r w:rsidR="007A693B">
        <w:t xml:space="preserve">. </w:t>
      </w:r>
      <w:r w:rsidR="007B209D">
        <w:t xml:space="preserve">He resigned his House seat in 1991; and </w:t>
      </w:r>
    </w:p>
    <w:p w:rsidR="007B209D" w:rsidRDefault="007B2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D1C" w:rsidRDefault="007B2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693B">
        <w:t xml:space="preserve">he </w:t>
      </w:r>
      <w:r>
        <w:t xml:space="preserve">spent </w:t>
      </w:r>
      <w:r w:rsidR="00CF1413">
        <w:t xml:space="preserve">later years </w:t>
      </w:r>
      <w:r>
        <w:t>participating in reunions</w:t>
      </w:r>
      <w:r w:rsidR="00D02637">
        <w:t xml:space="preserve"> and</w:t>
      </w:r>
      <w:r w:rsidR="00AC106A">
        <w:t xml:space="preserve"> </w:t>
      </w:r>
      <w:r>
        <w:t>corresponding with former Army buddies</w:t>
      </w:r>
      <w:r w:rsidR="00D02637">
        <w:t>. A popular speaker, his first</w:t>
      </w:r>
      <w:r w:rsidR="00FC79ED">
        <w:noBreakHyphen/>
      </w:r>
      <w:r w:rsidR="00D02637">
        <w:t>person</w:t>
      </w:r>
      <w:r w:rsidR="007A693B">
        <w:t xml:space="preserve"> </w:t>
      </w:r>
      <w:r>
        <w:t>war stories</w:t>
      </w:r>
      <w:r w:rsidR="00AC106A">
        <w:t xml:space="preserve"> </w:t>
      </w:r>
      <w:r w:rsidR="00D02637">
        <w:t xml:space="preserve">tell </w:t>
      </w:r>
      <w:r w:rsidR="007A693B">
        <w:t xml:space="preserve">of </w:t>
      </w:r>
      <w:r w:rsidR="00AC106A">
        <w:t xml:space="preserve">harrowing battles, </w:t>
      </w:r>
      <w:r w:rsidR="007A693B">
        <w:t>heroism, casualties,</w:t>
      </w:r>
      <w:r w:rsidR="00AC106A">
        <w:t xml:space="preserve"> and </w:t>
      </w:r>
      <w:r w:rsidR="005C3D1C">
        <w:t>the thrill of liberation as WWII drew to a close</w:t>
      </w:r>
      <w:r w:rsidR="007A693B">
        <w:t>. These stor</w:t>
      </w:r>
      <w:r w:rsidR="00D02637">
        <w:t>i</w:t>
      </w:r>
      <w:r w:rsidR="007A693B">
        <w:t xml:space="preserve">es and more are recounted in his memoirs </w:t>
      </w:r>
      <w:r w:rsidR="007A693B" w:rsidRPr="007A693B">
        <w:rPr>
          <w:i/>
        </w:rPr>
        <w:t>“Strike and Hold”</w:t>
      </w:r>
      <w:r w:rsidR="005C3D1C">
        <w:t>; and</w:t>
      </w:r>
    </w:p>
    <w:p w:rsidR="005C3D1C" w:rsidRDefault="005C3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5C3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General Assembly honor </w:t>
      </w:r>
      <w:r w:rsidR="009E684E">
        <w:t>Thomas Moffatt Burriss for his tireless, dedicated and outstanding service to South Carolina and the nation by naming a</w:t>
      </w:r>
      <w:r w:rsidR="00A15F07">
        <w:t xml:space="preserve"> highway </w:t>
      </w:r>
      <w:r w:rsidR="00FC79ED">
        <w:t>interchange</w:t>
      </w:r>
      <w:r w:rsidR="00A15F07">
        <w:t xml:space="preserve"> </w:t>
      </w:r>
      <w:r w:rsidR="009E684E">
        <w:t>in his honor.</w:t>
      </w:r>
      <w:r w:rsidR="006E1BF6">
        <w:t xml:space="preserve">  Now, therefore, </w:t>
      </w:r>
      <w:r w:rsidR="00616DE7">
        <w:t xml:space="preserve"> </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E684E">
        <w:t xml:space="preserve"> members of the General Assembly request the Department of Transportation name the Interstate Highway 126 Interchange located at Elmwood Avenue and Huger Street in the City of Columbia “Thomas Moffatt Burriss Interchange” and erect appropriate markers or signs at this interchange containing this designation.</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93B"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E684E">
        <w:t xml:space="preserve"> the Department of Transportation.</w:t>
      </w:r>
    </w:p>
    <w:p w:rsidR="006E557D" w:rsidRDefault="00FC79ED" w:rsidP="0048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73C08" w:rsidRDefault="00973C08" w:rsidP="00973C08">
      <w:pPr>
        <w:suppressAutoHyphens/>
      </w:pPr>
    </w:p>
    <w:sectPr w:rsidR="00973C08" w:rsidSect="00973C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637" w:rsidRDefault="00D02637" w:rsidP="009F0C77">
      <w:r>
        <w:separator/>
      </w:r>
    </w:p>
  </w:endnote>
  <w:endnote w:type="continuationSeparator" w:id="0">
    <w:p w:rsidR="00D02637" w:rsidRDefault="00D026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204C3D-D519-4F85-94A2-432E600D2614}"/>
    <w:embedBold r:id="rId2" w:fontKey="{8B4F218B-56A3-4228-8186-89D0147903BE}"/>
    <w:embedItalic r:id="rId3" w:fontKey="{7B0B9E87-2F21-424F-BF0F-FA5D01430B51}"/>
  </w:font>
  <w:font w:name="Calibri">
    <w:panose1 w:val="020F0502020204030204"/>
    <w:charset w:val="00"/>
    <w:family w:val="swiss"/>
    <w:pitch w:val="variable"/>
    <w:sig w:usb0="E00002FF" w:usb1="4000ACFF" w:usb2="00000001" w:usb3="00000000" w:csb0="0000019F" w:csb1="00000000"/>
    <w:embedRegular r:id="rId4" w:fontKey="{7E9053F1-4795-4BEA-AD9D-270323496B4B}"/>
  </w:font>
  <w:font w:name="Segoe UI">
    <w:panose1 w:val="020B0502040204020203"/>
    <w:charset w:val="00"/>
    <w:family w:val="swiss"/>
    <w:pitch w:val="variable"/>
    <w:sig w:usb0="E10022FF" w:usb1="C000E47F" w:usb2="00000029" w:usb3="00000000" w:csb0="000001DF" w:csb1="00000000"/>
    <w:embedRegular r:id="rId5" w:fontKey="{B1338375-8D48-4C56-8542-D6A9961BBF8F}"/>
  </w:font>
  <w:font w:name="Cambria">
    <w:panose1 w:val="02040503050406030204"/>
    <w:charset w:val="00"/>
    <w:family w:val="roman"/>
    <w:pitch w:val="variable"/>
    <w:sig w:usb0="E00002FF" w:usb1="400004FF" w:usb2="00000000" w:usb3="00000000" w:csb0="0000019F" w:csb1="00000000"/>
    <w:embedRegular r:id="rId6" w:fontKey="{E0900612-8528-4A63-9AA0-0E1A9334D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135" w:rsidRPr="00973C08" w:rsidRDefault="00973C08" w:rsidP="00973C08">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637" w:rsidRDefault="00D02637" w:rsidP="009F0C77">
      <w:r>
        <w:separator/>
      </w:r>
    </w:p>
  </w:footnote>
  <w:footnote w:type="continuationSeparator" w:id="0">
    <w:p w:rsidR="00D02637" w:rsidRDefault="00D026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5CM19"/>
    <w:docVar w:name="CoverBillType" w:val="c"/>
    <w:docVar w:name="DocPath" w:val="L:\Council\bills\GT\5575CM19.DOCX"/>
    <w:docVar w:name="dvBillNumber" w:val="3488"/>
    <w:docVar w:name="dvBillNumberPrefix" w:val="H. "/>
    <w:docVar w:name="dvOriginalBody" w:val="House"/>
    <w:docVar w:name="dvSteno" w:val="GT"/>
    <w:docVar w:name="NameofBody" w:val="h"/>
    <w:docVar w:name="vGroup2" w:val="Council"/>
  </w:docVars>
  <w:rsids>
    <w:rsidRoot w:val="006E1BF6"/>
    <w:rsid w:val="00011869"/>
    <w:rsid w:val="00015CD6"/>
    <w:rsid w:val="000E0100"/>
    <w:rsid w:val="000E1785"/>
    <w:rsid w:val="000F40FA"/>
    <w:rsid w:val="001035F1"/>
    <w:rsid w:val="0010776B"/>
    <w:rsid w:val="00133E66"/>
    <w:rsid w:val="001435A3"/>
    <w:rsid w:val="00146ED3"/>
    <w:rsid w:val="00151044"/>
    <w:rsid w:val="001C0E79"/>
    <w:rsid w:val="001D08F2"/>
    <w:rsid w:val="001D3A58"/>
    <w:rsid w:val="001D525B"/>
    <w:rsid w:val="001D7F4F"/>
    <w:rsid w:val="00205238"/>
    <w:rsid w:val="002321B6"/>
    <w:rsid w:val="00250967"/>
    <w:rsid w:val="002543C8"/>
    <w:rsid w:val="0025541D"/>
    <w:rsid w:val="00284AAE"/>
    <w:rsid w:val="002864A2"/>
    <w:rsid w:val="002E5912"/>
    <w:rsid w:val="00301B21"/>
    <w:rsid w:val="00325348"/>
    <w:rsid w:val="0032732C"/>
    <w:rsid w:val="00336AD0"/>
    <w:rsid w:val="0037079A"/>
    <w:rsid w:val="003C0C75"/>
    <w:rsid w:val="003C4DAB"/>
    <w:rsid w:val="003D01E8"/>
    <w:rsid w:val="003E5288"/>
    <w:rsid w:val="003F6D79"/>
    <w:rsid w:val="0041760A"/>
    <w:rsid w:val="00417C01"/>
    <w:rsid w:val="004403BD"/>
    <w:rsid w:val="00461441"/>
    <w:rsid w:val="004809EE"/>
    <w:rsid w:val="004842FF"/>
    <w:rsid w:val="0049794A"/>
    <w:rsid w:val="004E7D54"/>
    <w:rsid w:val="005273C6"/>
    <w:rsid w:val="00530A69"/>
    <w:rsid w:val="00545593"/>
    <w:rsid w:val="00556EBF"/>
    <w:rsid w:val="00577C6C"/>
    <w:rsid w:val="00584E1E"/>
    <w:rsid w:val="005A62FE"/>
    <w:rsid w:val="005C2FE2"/>
    <w:rsid w:val="005C3D1C"/>
    <w:rsid w:val="005E2BC9"/>
    <w:rsid w:val="005E58B3"/>
    <w:rsid w:val="00605102"/>
    <w:rsid w:val="00616DE7"/>
    <w:rsid w:val="006215AA"/>
    <w:rsid w:val="00666712"/>
    <w:rsid w:val="006913C9"/>
    <w:rsid w:val="0069470D"/>
    <w:rsid w:val="006D58AA"/>
    <w:rsid w:val="006E1BF6"/>
    <w:rsid w:val="006E557D"/>
    <w:rsid w:val="00702E72"/>
    <w:rsid w:val="00734F00"/>
    <w:rsid w:val="00776135"/>
    <w:rsid w:val="007A693B"/>
    <w:rsid w:val="007A70AE"/>
    <w:rsid w:val="007B209D"/>
    <w:rsid w:val="007B73E3"/>
    <w:rsid w:val="008277EF"/>
    <w:rsid w:val="008362E8"/>
    <w:rsid w:val="0085786E"/>
    <w:rsid w:val="008A1768"/>
    <w:rsid w:val="008A489F"/>
    <w:rsid w:val="008F0F33"/>
    <w:rsid w:val="008F4429"/>
    <w:rsid w:val="0094021A"/>
    <w:rsid w:val="00973C08"/>
    <w:rsid w:val="009B44AF"/>
    <w:rsid w:val="009C6A0B"/>
    <w:rsid w:val="009E684E"/>
    <w:rsid w:val="009F0C77"/>
    <w:rsid w:val="009F4DD1"/>
    <w:rsid w:val="00A02543"/>
    <w:rsid w:val="00A15F07"/>
    <w:rsid w:val="00A31CA8"/>
    <w:rsid w:val="00A41684"/>
    <w:rsid w:val="00A5532D"/>
    <w:rsid w:val="00A64E80"/>
    <w:rsid w:val="00A72BCD"/>
    <w:rsid w:val="00A741D9"/>
    <w:rsid w:val="00A833AB"/>
    <w:rsid w:val="00A9741D"/>
    <w:rsid w:val="00AB3B80"/>
    <w:rsid w:val="00AC106A"/>
    <w:rsid w:val="00AC34A2"/>
    <w:rsid w:val="00AD1C9A"/>
    <w:rsid w:val="00AD4B17"/>
    <w:rsid w:val="00B412D4"/>
    <w:rsid w:val="00B81370"/>
    <w:rsid w:val="00BE3C22"/>
    <w:rsid w:val="00C0345E"/>
    <w:rsid w:val="00C31C95"/>
    <w:rsid w:val="00C3483A"/>
    <w:rsid w:val="00C74E9D"/>
    <w:rsid w:val="00C826DD"/>
    <w:rsid w:val="00C82FD3"/>
    <w:rsid w:val="00C92819"/>
    <w:rsid w:val="00CC6B7B"/>
    <w:rsid w:val="00CD2089"/>
    <w:rsid w:val="00CF1413"/>
    <w:rsid w:val="00D02637"/>
    <w:rsid w:val="00D73A67"/>
    <w:rsid w:val="00D970A9"/>
    <w:rsid w:val="00DF3845"/>
    <w:rsid w:val="00E30C93"/>
    <w:rsid w:val="00E41911"/>
    <w:rsid w:val="00E44B57"/>
    <w:rsid w:val="00E827B5"/>
    <w:rsid w:val="00E830C3"/>
    <w:rsid w:val="00E92EEF"/>
    <w:rsid w:val="00EF2368"/>
    <w:rsid w:val="00F24442"/>
    <w:rsid w:val="00F27471"/>
    <w:rsid w:val="00F50AE3"/>
    <w:rsid w:val="00F655B7"/>
    <w:rsid w:val="00F656BA"/>
    <w:rsid w:val="00F67CF1"/>
    <w:rsid w:val="00F728AA"/>
    <w:rsid w:val="00F840F0"/>
    <w:rsid w:val="00FB0D0D"/>
    <w:rsid w:val="00FB43B4"/>
    <w:rsid w:val="00FB6B0B"/>
    <w:rsid w:val="00FC79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70C21-E8AC-4305-82DA-93FD251C3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C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9080A-9AA2-4D1C-8F7C-889DE113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553</Words>
  <Characters>2903</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3488 Text of Previous Version (Jan. 15, 2019) - South Carolina Legislature Online</dc:title>
  <dc:creator>Gwen Thurmond</dc:creator>
  <cp:lastModifiedBy>S Volk</cp:lastModifiedBy>
  <cp:revision>2</cp:revision>
  <cp:lastPrinted>2019-01-07T14:34:00Z</cp:lastPrinted>
  <dcterms:created xsi:type="dcterms:W3CDTF">2019-01-15T17:40:00Z</dcterms:created>
  <dcterms:modified xsi:type="dcterms:W3CDTF">2019-01-15T17:40:00Z</dcterms:modified>
</cp:coreProperties>
</file>