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6FFF" w:rsidRP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FF"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4A" w:rsidRPr="0093024A" w:rsidRDefault="0093024A" w:rsidP="0093024A">
      <w:pPr>
        <w:tabs>
          <w:tab w:val="right" w:pos="5933"/>
        </w:tabs>
        <w:suppressAutoHyphens/>
      </w:pPr>
      <w:r>
        <w:tab/>
      </w:r>
      <w:r>
        <w:rPr>
          <w:b/>
          <w:sz w:val="36"/>
        </w:rPr>
        <w:t>H. 3620</w:t>
      </w: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Tallon, Bryant, Bailey, Johnson, Forrest, Clary, Caskey, B. Cox, Elliott, Gilliam, Hixon, Wooten, Davis, Taylor, Cobb</w:t>
      </w:r>
      <w:r>
        <w:noBreakHyphen/>
        <w:t>Hunter, Rivers, R. Williams and Jefferson</w:t>
      </w: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4/2/19--H.</w:t>
      </w: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2019.</w:t>
      </w:r>
    </w:p>
    <w:p w:rsidR="0093024A" w:rsidRP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024A" w:rsidSect="008C6F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5CC1" w:rsidRDefault="00C45CC1"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3F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4EAD">
        <w:rPr>
          <w:color w:val="000000" w:themeColor="text1"/>
          <w:u w:color="000000" w:themeColor="text1"/>
        </w:rPr>
        <w:t>TO AMEND SECTION</w:t>
      </w:r>
      <w:r w:rsidR="007702B0">
        <w:rPr>
          <w:color w:val="000000" w:themeColor="text1"/>
          <w:u w:color="000000" w:themeColor="text1"/>
        </w:rPr>
        <w:t>S 9</w:t>
      </w:r>
      <w:r w:rsidR="007702B0">
        <w:rPr>
          <w:color w:val="000000" w:themeColor="text1"/>
          <w:u w:color="000000" w:themeColor="text1"/>
        </w:rPr>
        <w:noBreakHyphen/>
        <w:t>1</w:t>
      </w:r>
      <w:r w:rsidR="007702B0">
        <w:rPr>
          <w:color w:val="000000" w:themeColor="text1"/>
          <w:u w:color="000000" w:themeColor="text1"/>
        </w:rPr>
        <w:noBreakHyphen/>
        <w:t>1790 AND</w:t>
      </w:r>
      <w:r w:rsidRPr="00904EAD">
        <w:rPr>
          <w:color w:val="000000" w:themeColor="text1"/>
          <w:u w:color="000000" w:themeColor="text1"/>
        </w:rPr>
        <w:t xml:space="preserve"> 9</w:t>
      </w:r>
      <w:r w:rsidR="007702B0">
        <w:rPr>
          <w:color w:val="000000" w:themeColor="text1"/>
          <w:u w:color="000000" w:themeColor="text1"/>
        </w:rPr>
        <w:noBreakHyphen/>
      </w:r>
      <w:r w:rsidRPr="00904EAD">
        <w:rPr>
          <w:color w:val="000000" w:themeColor="text1"/>
          <w:u w:color="000000" w:themeColor="text1"/>
        </w:rPr>
        <w:t>11</w:t>
      </w:r>
      <w:r w:rsidR="007702B0">
        <w:rPr>
          <w:color w:val="000000" w:themeColor="text1"/>
          <w:u w:color="000000" w:themeColor="text1"/>
        </w:rPr>
        <w:noBreakHyphen/>
      </w:r>
      <w:r w:rsidRPr="00904EAD">
        <w:rPr>
          <w:color w:val="000000" w:themeColor="text1"/>
          <w:u w:color="000000" w:themeColor="text1"/>
        </w:rPr>
        <w:t>90, CODE OF LAWS OF SOUTH CAROLINA, 1976, RELATING TO RETIREMENT BENEFITS AFTER RETURNING TO COVERED EMPLOYMENT</w:t>
      </w:r>
      <w:r w:rsidR="007702B0">
        <w:rPr>
          <w:color w:val="000000" w:themeColor="text1"/>
          <w:u w:color="000000" w:themeColor="text1"/>
        </w:rPr>
        <w:t xml:space="preserve"> UNDER THE SOUTH CAROLINA RETIREMENT SYSTEM AND THE POLICE OFFICERS RETIREMENT SYSTEM, RESPECTIVELY</w:t>
      </w:r>
      <w:r w:rsidRPr="00904EAD">
        <w:rPr>
          <w:color w:val="000000" w:themeColor="text1"/>
          <w:u w:color="000000" w:themeColor="text1"/>
        </w:rPr>
        <w:t xml:space="preserve">, SO AS TO REMOVE THE TEN THOUSAND DOLLAR EARNINGS LIMITATION ON EMPLOYEES RETURNING TO EMPLOYMENT WHO RETIRED BEFORE JANUARY 2, 2019. </w:t>
      </w:r>
      <w:bookmarkEnd w:id="1"/>
    </w:p>
    <w:p w:rsidR="0010776B" w:rsidRDefault="009302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024A" w:rsidRDefault="009302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5B" w:rsidRDefault="00A33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3F5B" w:rsidRDefault="00A33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 1.</w:t>
      </w:r>
      <w:r w:rsidRPr="00E401D5">
        <w:tab/>
        <w:t>Article 9, Chapter 1, Title 9 of the 1976 Code is amended by adding:</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Pr="00E401D5">
        <w:noBreakHyphen/>
        <w:t>1</w:t>
      </w:r>
      <w:r w:rsidRPr="00E401D5">
        <w:noBreakHyphen/>
        <w:t>1220.</w:t>
      </w:r>
      <w:r w:rsidRPr="00E401D5">
        <w:tab/>
        <w:t>(</w:t>
      </w:r>
      <w:bookmarkStart w:id="5" w:name="temp"/>
      <w:bookmarkEnd w:id="5"/>
      <w:r w:rsidRPr="00E401D5">
        <w:t>A)(1)</w:t>
      </w:r>
      <w:r w:rsidRPr="00E401D5">
        <w:tab/>
        <w:t>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 xml:space="preserve">The contribution requirements of this section do not apply if the member is engaged to perform services that traditionally have not been provided by employees of the participating employer. In </w:t>
      </w:r>
      <w:r w:rsidRPr="00E401D5">
        <w:lastRenderedPageBreak/>
        <w:t>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member’s performance of the service. A participating employer shall submit any certifications and information required by the board to determine whether this exception applies.</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Pr="00E401D5">
        <w:noBreakHyphen/>
        <w:t>1</w:t>
      </w:r>
      <w:r w:rsidRPr="00E401D5">
        <w:noBreakHyphen/>
        <w:t>1790(A).</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2.</w:t>
      </w:r>
      <w:r w:rsidRPr="00E401D5">
        <w:tab/>
        <w:t>Article 1, Chapter 11, Title 9 of the 1976 Code is amended by adding:</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Pr="00E401D5">
        <w:noBreakHyphen/>
        <w:t>11</w:t>
      </w:r>
      <w:r w:rsidRPr="00E401D5">
        <w:noBreakHyphen/>
        <w:t>240.</w:t>
      </w:r>
      <w:r w:rsidRPr="00E401D5">
        <w:tab/>
        <w:t>(A)(1)</w:t>
      </w:r>
      <w:r w:rsidRPr="00E401D5">
        <w:tab/>
        <w:t xml:space="preserve">If a participating employer in the system engages an active, inactive, former, or retired member of the system to perform services for the employer, but has not reported the member to the system as an employee, the participating </w:t>
      </w:r>
      <w:r w:rsidRPr="00E401D5">
        <w:lastRenderedPageBreak/>
        <w:t>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member’s performance of the service. A participating employer shall submit any certifications and information required by the board to determine whether this exception applies.</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Pr="00E401D5">
        <w:noBreakHyphen/>
        <w:t>11</w:t>
      </w:r>
      <w:r w:rsidRPr="00E401D5">
        <w:noBreakHyphen/>
        <w:t>90(4)(A).</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 xml:space="preserve">The board is authorized to audit participating employers in the system, including any contracts or arrangements with third </w:t>
      </w:r>
      <w:r w:rsidRPr="00E401D5">
        <w:lastRenderedPageBreak/>
        <w:t>parties, to verify compliance with the requirements of this section or any other provision of this title. The provisions of this title related to the collection of employer contributions to the system apply to any contributions required by this section.”</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3.</w:t>
      </w:r>
      <w:r w:rsidRPr="00E401D5">
        <w:tab/>
        <w:t>Section 9</w:t>
      </w:r>
      <w:r w:rsidRPr="00E401D5">
        <w:noBreakHyphen/>
        <w:t>1</w:t>
      </w:r>
      <w:r w:rsidRPr="00E401D5">
        <w:noBreakHyphen/>
        <w:t>1790(A)(2) of the 1976 Code of Laws is amended to read:</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earnings limitation imposed pursuant to this item does not apply if the member meets at least one of the following qualifications:</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(a)</w:t>
      </w:r>
      <w:r w:rsidRPr="00E401D5">
        <w:tab/>
        <w:t>the member retired before January 2, 2013;</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(b)</w:t>
      </w:r>
      <w:r w:rsidRPr="00E401D5">
        <w:tab/>
        <w:t>the member has attained the age of sixty</w:t>
      </w:r>
      <w:r w:rsidRPr="00E401D5">
        <w:noBreakHyphen/>
        <w:t xml:space="preserve">two years at retirement; </w:t>
      </w:r>
      <w:r w:rsidRPr="00E401D5">
        <w:rPr>
          <w:strike/>
        </w:rPr>
        <w:t>or</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(c)</w:t>
      </w:r>
      <w:r w:rsidRPr="00E401D5">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E401D5">
        <w:rPr>
          <w:u w:val="single"/>
        </w:rPr>
        <w:t>; or</w:t>
      </w: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4.</w:t>
      </w:r>
      <w:r w:rsidRPr="00E401D5">
        <w:tab/>
        <w:t>Section 9</w:t>
      </w:r>
      <w:r w:rsidRPr="00E401D5">
        <w:noBreakHyphen/>
        <w:t>11</w:t>
      </w:r>
      <w:r w:rsidRPr="00E401D5">
        <w:noBreakHyphen/>
        <w:t>90(4)(a)(ii) of the 1976 Code of Laws is amended to read:</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“(ii)</w:t>
      </w:r>
      <w:r w:rsidRPr="00E401D5">
        <w:tab/>
        <w:t>The earnings limitation imposed pursuant to this item does not apply if the member meets at least one of the following qualifications:</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t>(A)</w:t>
      </w:r>
      <w:r w:rsidRPr="00E401D5">
        <w:tab/>
        <w:t>the member retired before January 2, 2013;</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01D5">
        <w:tab/>
      </w:r>
      <w:r w:rsidRPr="00E401D5">
        <w:tab/>
      </w:r>
      <w:r w:rsidRPr="00E401D5">
        <w:tab/>
      </w:r>
      <w:r w:rsidRPr="00E401D5">
        <w:tab/>
        <w:t>(B)</w:t>
      </w:r>
      <w:r w:rsidRPr="00E401D5">
        <w:tab/>
        <w:t>the member has attained the age of fifty</w:t>
      </w:r>
      <w:r w:rsidRPr="00E401D5">
        <w:noBreakHyphen/>
        <w:t xml:space="preserve">seven years at retirement; </w:t>
      </w:r>
      <w:r w:rsidRPr="00E401D5">
        <w:rPr>
          <w:strike/>
        </w:rPr>
        <w:t>or</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01D5">
        <w:tab/>
      </w:r>
      <w:r w:rsidRPr="00E401D5">
        <w:tab/>
      </w:r>
      <w:r w:rsidRPr="00E401D5">
        <w:tab/>
      </w:r>
      <w:r w:rsidRPr="00E401D5">
        <w:tab/>
        <w:t>(C)</w:t>
      </w:r>
      <w:r w:rsidRPr="00E401D5">
        <w:tab/>
        <w:t xml:space="preserve">compensation received by the retired member from the covered employer is for service in a public office filled by the </w:t>
      </w:r>
      <w:r w:rsidRPr="00E401D5">
        <w:lastRenderedPageBreak/>
        <w:t>appointment of the Governor and with confirmation by the Senate, by appointment or election by the General Assembly, or by election of the qualified electors of the applicable jurisdiction</w:t>
      </w:r>
      <w:r w:rsidRPr="00E401D5">
        <w:rPr>
          <w:u w:val="single"/>
        </w:rPr>
        <w:t>; or</w:t>
      </w: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3F5B"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1D5">
        <w:t>SECTION</w:t>
      </w:r>
      <w:r w:rsidRPr="00E401D5">
        <w:tab/>
        <w:t>5.</w:t>
      </w:r>
      <w:r w:rsidRPr="00E401D5">
        <w:tab/>
        <w:t>This act takes effect on July 1, 2019.</w:t>
      </w:r>
    </w:p>
    <w:p w:rsidR="006C7F65" w:rsidRDefault="007702B0" w:rsidP="006C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C7F65" w:rsidSect="008C6F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F5B" w:rsidRDefault="00A33F5B" w:rsidP="009F0C77">
      <w:r>
        <w:separator/>
      </w:r>
    </w:p>
  </w:endnote>
  <w:endnote w:type="continuationSeparator" w:id="0">
    <w:p w:rsidR="00A33F5B" w:rsidRDefault="00A33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B5EA51D-B039-4597-A76C-20086940FAE5}"/>
    <w:embedBold r:id="rId2" w:fontKey="{A5CF4577-82C8-4CD3-AE06-06AECCA74BD5}"/>
  </w:font>
  <w:font w:name="Calibri">
    <w:panose1 w:val="020F0502020204030204"/>
    <w:charset w:val="00"/>
    <w:family w:val="swiss"/>
    <w:pitch w:val="variable"/>
    <w:sig w:usb0="E0002AFF" w:usb1="C000247B" w:usb2="00000009" w:usb3="00000000" w:csb0="000001FF" w:csb1="00000000"/>
    <w:embedRegular r:id="rId3" w:fontKey="{6BA4AAEB-E1C1-4595-B0CB-5B8036A861B5}"/>
  </w:font>
  <w:font w:name="Cambria">
    <w:panose1 w:val="02040503050406030204"/>
    <w:charset w:val="00"/>
    <w:family w:val="roman"/>
    <w:pitch w:val="variable"/>
    <w:sig w:usb0="E00006FF" w:usb1="420024FF" w:usb2="02000000" w:usb3="00000000" w:csb0="0000019F" w:csb1="00000000"/>
    <w:embedRegular r:id="rId4" w:fontKey="{D81DFDC1-4F7A-4140-9338-0C8D5EBF4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11" w:rsidRPr="00C45CC1" w:rsidRDefault="00C45CC1" w:rsidP="00C45CC1">
    <w:pPr>
      <w:pStyle w:val="Footer"/>
      <w:tabs>
        <w:tab w:val="clear" w:pos="4680"/>
        <w:tab w:val="clear" w:pos="9360"/>
        <w:tab w:val="center" w:pos="2995"/>
      </w:tabs>
      <w:spacing w:before="120"/>
    </w:pPr>
    <w:r>
      <w:t>[3620</w:t>
    </w:r>
    <w:r w:rsidR="008C6FFF">
      <w:t>-</w:t>
    </w:r>
    <w:r w:rsidR="008C6FFF">
      <w:fldChar w:fldCharType="begin"/>
    </w:r>
    <w:r w:rsidR="008C6FFF">
      <w:instrText xml:space="preserve"> PAGE  \* MERGEFORMAT </w:instrText>
    </w:r>
    <w:r w:rsidR="008C6FFF">
      <w:fldChar w:fldCharType="separate"/>
    </w:r>
    <w:r w:rsidR="00B71749">
      <w:rPr>
        <w:noProof/>
      </w:rPr>
      <w:t>1</w:t>
    </w:r>
    <w:r w:rsidR="008C6FFF">
      <w:fldChar w:fldCharType="end"/>
    </w:r>
    <w:r w:rsidR="008C6F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FFF" w:rsidRPr="00C45CC1" w:rsidRDefault="008C6FFF" w:rsidP="00C45CC1">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sidR="006C7F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F5B" w:rsidRDefault="00A33F5B" w:rsidP="009F0C77">
      <w:r>
        <w:separator/>
      </w:r>
    </w:p>
  </w:footnote>
  <w:footnote w:type="continuationSeparator" w:id="0">
    <w:p w:rsidR="00A33F5B" w:rsidRDefault="00A33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28SA19"/>
    <w:docVar w:name="CoverBillType" w:val="b"/>
    <w:docVar w:name="DocPath" w:val="L:\Council\bills\RT\17528SA19.DOCX"/>
    <w:docVar w:name="dvBillNumber" w:val="3620"/>
    <w:docVar w:name="dvBillNumberPrefix" w:val="H. "/>
    <w:docVar w:name="dvOriginalBody" w:val="House"/>
    <w:docVar w:name="dvSteno" w:val="RT"/>
    <w:docVar w:name="NameofBody" w:val="h"/>
    <w:docVar w:name="vGroup2" w:val="Council"/>
  </w:docVars>
  <w:rsids>
    <w:rsidRoot w:val="00A33F5B"/>
    <w:rsid w:val="00011869"/>
    <w:rsid w:val="00015CD6"/>
    <w:rsid w:val="000B1ECE"/>
    <w:rsid w:val="000E0100"/>
    <w:rsid w:val="000E1785"/>
    <w:rsid w:val="000F40FA"/>
    <w:rsid w:val="001035F1"/>
    <w:rsid w:val="0010776B"/>
    <w:rsid w:val="00133E66"/>
    <w:rsid w:val="00135D11"/>
    <w:rsid w:val="001435A3"/>
    <w:rsid w:val="00146ED3"/>
    <w:rsid w:val="00151044"/>
    <w:rsid w:val="00164608"/>
    <w:rsid w:val="001D08F2"/>
    <w:rsid w:val="001D3A58"/>
    <w:rsid w:val="001D525B"/>
    <w:rsid w:val="001D7F4F"/>
    <w:rsid w:val="00205238"/>
    <w:rsid w:val="002321B6"/>
    <w:rsid w:val="00250967"/>
    <w:rsid w:val="002543C8"/>
    <w:rsid w:val="0025541D"/>
    <w:rsid w:val="00284AAE"/>
    <w:rsid w:val="002A01C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7F65"/>
    <w:rsid w:val="006D58AA"/>
    <w:rsid w:val="00734F00"/>
    <w:rsid w:val="007702B0"/>
    <w:rsid w:val="007A70AE"/>
    <w:rsid w:val="008362E8"/>
    <w:rsid w:val="0085786E"/>
    <w:rsid w:val="008A1768"/>
    <w:rsid w:val="008A489F"/>
    <w:rsid w:val="008C6FFF"/>
    <w:rsid w:val="008F0F33"/>
    <w:rsid w:val="008F4429"/>
    <w:rsid w:val="0093024A"/>
    <w:rsid w:val="0094021A"/>
    <w:rsid w:val="009718DC"/>
    <w:rsid w:val="009B44AF"/>
    <w:rsid w:val="009C6A0B"/>
    <w:rsid w:val="009F0C77"/>
    <w:rsid w:val="009F4DD1"/>
    <w:rsid w:val="00A02543"/>
    <w:rsid w:val="00A33F5B"/>
    <w:rsid w:val="00A41684"/>
    <w:rsid w:val="00A64E80"/>
    <w:rsid w:val="00A72BCD"/>
    <w:rsid w:val="00A741D9"/>
    <w:rsid w:val="00A833AB"/>
    <w:rsid w:val="00A9741D"/>
    <w:rsid w:val="00AC34A2"/>
    <w:rsid w:val="00AD1C9A"/>
    <w:rsid w:val="00AD4B17"/>
    <w:rsid w:val="00B412D4"/>
    <w:rsid w:val="00B71749"/>
    <w:rsid w:val="00BE3C22"/>
    <w:rsid w:val="00C0345E"/>
    <w:rsid w:val="00C31C95"/>
    <w:rsid w:val="00C3483A"/>
    <w:rsid w:val="00C45CC1"/>
    <w:rsid w:val="00C74E9D"/>
    <w:rsid w:val="00C826DD"/>
    <w:rsid w:val="00C82FD3"/>
    <w:rsid w:val="00C92819"/>
    <w:rsid w:val="00CC6B7B"/>
    <w:rsid w:val="00CD2089"/>
    <w:rsid w:val="00D15813"/>
    <w:rsid w:val="00D4044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38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7B8B2E-9ADF-41B5-AFEE-CA433E34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0C69D-727E-4685-B906-22C592694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6</Pages>
  <Words>1587</Words>
  <Characters>8371</Characters>
  <Application>Microsoft Office Word</Application>
  <DocSecurity>0</DocSecurity>
  <Lines>209</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3620 Text of Previous Version (Apr. 2, 2019) - South Carolina Legislature Online</dc:title>
  <dc:creator>Rebecca Turner</dc:creator>
  <cp:lastModifiedBy>Lavarres Lynch</cp:lastModifiedBy>
  <cp:revision>2</cp:revision>
  <dcterms:created xsi:type="dcterms:W3CDTF">2019-04-02T21:57:00Z</dcterms:created>
  <dcterms:modified xsi:type="dcterms:W3CDTF">2019-04-02T21:57:00Z</dcterms:modified>
</cp:coreProperties>
</file>