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F1514" w:rsidRP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326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2019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Pr="00AD07FD" w:rsidRDefault="00AD07FD" w:rsidP="00AD07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3703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Lowe, Moore, Rose, Rutherford, Willis, Sottile and Hill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4/18/19--S.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3703) </w:t>
      </w:r>
      <w:r w:rsidRPr="00AD07FD">
        <w:rPr>
          <w:color w:val="000000" w:themeColor="text1"/>
          <w:u w:color="000000" w:themeColor="text1"/>
        </w:rPr>
        <w:t>to amend Section 40</w:t>
      </w:r>
      <w:r w:rsidRPr="00AD07FD">
        <w:rPr>
          <w:color w:val="000000" w:themeColor="text1"/>
          <w:u w:color="000000" w:themeColor="text1"/>
        </w:rPr>
        <w:noBreakHyphen/>
        <w:t>45</w:t>
      </w:r>
      <w:r w:rsidRPr="00AD07FD">
        <w:rPr>
          <w:color w:val="000000" w:themeColor="text1"/>
          <w:u w:color="000000" w:themeColor="text1"/>
        </w:rPr>
        <w:noBreakHyphen/>
        <w:t>230, Code of Laws of South Carolina, 1976, relating to examination requirements for licensure by the Board of Physical Therapy Examiners</w:t>
      </w:r>
      <w:r>
        <w:t>, etc., respectfully</w:t>
      </w: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745B">
        <w:rPr>
          <w:snapToGrid w:val="0"/>
        </w:rPr>
        <w:tab/>
        <w:t>Amend the bill, as and if amended, by striking SECTION 1 and inserting:</w:t>
      </w: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</w:r>
      <w:r w:rsidRPr="0009745B">
        <w:rPr>
          <w:snapToGrid w:val="0"/>
        </w:rPr>
        <w:t>/</w:t>
      </w:r>
      <w:r w:rsidRPr="0009745B">
        <w:rPr>
          <w:snapToGrid w:val="0"/>
        </w:rPr>
        <w:tab/>
      </w:r>
      <w:r w:rsidRPr="0009745B">
        <w:t>SECTION</w:t>
      </w:r>
      <w:r w:rsidRPr="0009745B">
        <w:tab/>
        <w:t>1.</w:t>
      </w:r>
      <w:r w:rsidRPr="0009745B">
        <w:tab/>
      </w:r>
      <w:r w:rsidRPr="0009745B">
        <w:rPr>
          <w:u w:color="000000" w:themeColor="text1"/>
        </w:rPr>
        <w:t xml:space="preserve"> Section 40</w:t>
      </w:r>
      <w:r w:rsidRPr="0009745B">
        <w:rPr>
          <w:u w:color="000000" w:themeColor="text1"/>
        </w:rPr>
        <w:noBreakHyphen/>
        <w:t>45</w:t>
      </w:r>
      <w:r w:rsidRPr="0009745B">
        <w:rPr>
          <w:u w:color="000000" w:themeColor="text1"/>
        </w:rPr>
        <w:noBreakHyphen/>
        <w:t>230(G) and (H) of the 1976 Code is amended to read:</w:t>
      </w: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45B">
        <w:tab/>
        <w:t>“(G)</w:t>
      </w:r>
      <w:r w:rsidRPr="0009745B">
        <w:tab/>
        <w:t xml:space="preserve">If an applicant fails the examination, whether or not taken in South Carolina, the applicant may take the examination </w:t>
      </w:r>
      <w:r w:rsidRPr="0009745B">
        <w:rPr>
          <w:strike/>
        </w:rPr>
        <w:t>a second time on</w:t>
      </w:r>
      <w:r w:rsidRPr="0009745B">
        <w:t xml:space="preserve"> </w:t>
      </w:r>
      <w:r w:rsidRPr="0009745B">
        <w:rPr>
          <w:u w:val="single"/>
        </w:rPr>
        <w:t>up to six times, each time upon</w:t>
      </w:r>
      <w:r w:rsidRPr="0009745B">
        <w:t xml:space="preserve"> payment of the examination fee and completion of an official application. If the applicant fails the examination for a </w:t>
      </w:r>
      <w:r w:rsidRPr="0009745B">
        <w:rPr>
          <w:strike/>
        </w:rPr>
        <w:t>second</w:t>
      </w:r>
      <w:r w:rsidRPr="0009745B">
        <w:t xml:space="preserve"> </w:t>
      </w:r>
      <w:r w:rsidRPr="0009745B">
        <w:rPr>
          <w:u w:val="single"/>
        </w:rPr>
        <w:t>fifth</w:t>
      </w:r>
      <w:r w:rsidRPr="0009745B">
        <w:t xml:space="preserve"> time, the applicant</w:t>
      </w:r>
      <w:r w:rsidRPr="0009745B">
        <w:rPr>
          <w:strike/>
        </w:rPr>
        <w:t>, in addition to the requirements for the previous examination,</w:t>
      </w:r>
      <w:r w:rsidRPr="0009745B">
        <w:t xml:space="preserve"> must take courses the board may require and furnish evidence of completing these courses </w:t>
      </w:r>
      <w:r w:rsidRPr="0009745B">
        <w:rPr>
          <w:u w:val="single"/>
        </w:rPr>
        <w:t>before taking the examination for the sixth time</w:t>
      </w:r>
      <w:r w:rsidRPr="0009745B">
        <w:t>.</w:t>
      </w: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45B">
        <w:tab/>
        <w:t>(H)</w:t>
      </w:r>
      <w:r w:rsidRPr="0009745B">
        <w:tab/>
        <w:t xml:space="preserve">No person may be licensed under this chapter if the person has failed the examination </w:t>
      </w:r>
      <w:r w:rsidRPr="0009745B">
        <w:rPr>
          <w:strike/>
        </w:rPr>
        <w:t>three</w:t>
      </w:r>
      <w:r w:rsidRPr="0009745B">
        <w:t xml:space="preserve"> </w:t>
      </w:r>
      <w:r w:rsidRPr="0009745B">
        <w:rPr>
          <w:u w:val="single"/>
        </w:rPr>
        <w:t>six</w:t>
      </w:r>
      <w:r w:rsidRPr="0009745B">
        <w:t xml:space="preserve"> or more times, whether or not the exam was taken in South Carolina.”</w:t>
      </w:r>
      <w:r w:rsidRPr="0009745B">
        <w:tab/>
      </w:r>
      <w:r w:rsidRPr="0009745B">
        <w:tab/>
        <w:t>/</w:t>
      </w: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bookmarkStart w:id="0" w:name="temp"/>
      <w:bookmarkEnd w:id="0"/>
      <w:r w:rsidRPr="0009745B">
        <w:rPr>
          <w:snapToGrid w:val="0"/>
        </w:rPr>
        <w:tab/>
        <w:t>Renumber sections to conform.</w:t>
      </w:r>
    </w:p>
    <w:p w:rsid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745B">
        <w:rPr>
          <w:snapToGrid w:val="0"/>
        </w:rPr>
        <w:tab/>
        <w:t>Amend title to conform.</w:t>
      </w:r>
    </w:p>
    <w:p w:rsidR="00AD07FD" w:rsidRPr="0009745B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DANIEL B. VERDIN III for Committee.</w:t>
      </w: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D07FD" w:rsidSect="005F151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92AB7" w:rsidRDefault="00A92AB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9369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top"/>
      <w:bookmarkEnd w:id="4"/>
      <w:r w:rsidRPr="009509EC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230, CODE OF LAWS OF SOUTH CAROLINA, 1976, RELATING TO EXAMINATION REQUIREMENTS FOR LICENSURE BY THE BOARD OF PHYSICAL THERAPY EXAMINERS, SO AS TO INCREASE THE MAXIMUM NUMBER OF TIMES A PERSON MAY ATTEMPT TO PASS LICENSURE BY THE BOARD FROM TWO TO SIX; AND 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260, RELATING TO LIMITS ON ATTEMPTS TO PASS LICENSURE EXAMINATION FOR PHYSICAL THERAPISTS AND PHYSICAL THERAPY ASSISTANTS, SO AS TO INCREASE THE MAXIMUM NUMBER OF SUCH ATTEMPTS FROM TWO TO SIX.</w:t>
      </w:r>
      <w:bookmarkEnd w:id="2"/>
    </w:p>
    <w:p w:rsidR="00E65326" w:rsidRDefault="00E65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936972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4436" w:rsidRPr="009509EC">
        <w:rPr>
          <w:color w:val="000000" w:themeColor="text1"/>
          <w:u w:color="000000" w:themeColor="text1"/>
        </w:rPr>
        <w:t xml:space="preserve"> Section 40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>45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 xml:space="preserve">230(G) and (H) of the 1976 Code </w:t>
      </w:r>
      <w:r w:rsidR="00A24436">
        <w:rPr>
          <w:color w:val="000000" w:themeColor="text1"/>
          <w:u w:color="000000" w:themeColor="text1"/>
        </w:rPr>
        <w:t>is</w:t>
      </w:r>
      <w:r w:rsidR="00A24436" w:rsidRPr="009509EC">
        <w:rPr>
          <w:color w:val="000000" w:themeColor="text1"/>
          <w:u w:color="000000" w:themeColor="text1"/>
        </w:rPr>
        <w:t xml:space="preserve"> amended to read: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E6532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1627">
        <w:tab/>
      </w:r>
      <w:r>
        <w:t>“</w:t>
      </w:r>
      <w:r w:rsidRPr="00891627">
        <w:t>(G)</w:t>
      </w:r>
      <w:r w:rsidRPr="00891627">
        <w:tab/>
        <w:t xml:space="preserve">If an applicant fails the examination, whether or not taken in South Carolina, the applicant may take the examination a second time on payment of the examination fee and completion of an official application. If the applicant fails the examination for a second time, </w:t>
      </w:r>
      <w:r w:rsidRPr="00891627">
        <w:rPr>
          <w:u w:val="single" w:color="000000" w:themeColor="text1"/>
        </w:rPr>
        <w:t>whether or not taken in this State, the applicant may take the examination a third time on payment of the examination fee and completion of an official application. If an applicant fails the examination a third time, whether or not taken in this State, the applicant may take the examination a fourth time on payment of the examination fee and completion of an official application. If an applicant fails the examination a fourth time, whether or not taken in this State, the applicant may take the examination a fifth time. If an applicant fails the examination a fifth time,</w:t>
      </w:r>
      <w:r w:rsidRPr="00891627">
        <w:rPr>
          <w:u w:color="000000" w:themeColor="text1"/>
        </w:rPr>
        <w:t xml:space="preserve"> </w:t>
      </w:r>
      <w:r w:rsidRPr="00891627">
        <w:t xml:space="preserve">the applicant, in </w:t>
      </w:r>
      <w:r w:rsidRPr="00891627">
        <w:lastRenderedPageBreak/>
        <w:t xml:space="preserve">addition to the requirements for the previous examination, must take courses the board may require and furnish evidence of completing these courses </w:t>
      </w:r>
      <w:r w:rsidRPr="00891627">
        <w:rPr>
          <w:u w:val="single"/>
        </w:rPr>
        <w:t>before taking the examination a sixth time</w:t>
      </w:r>
      <w:r w:rsidRPr="00891627">
        <w:t>.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Pr="00F4367D">
        <w:t xml:space="preserve">No person may be licensed under this chapter if the person has failed the examination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times, whether or not the exam was taken in South Carolina.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>
        <w:noBreakHyphen/>
      </w:r>
      <w:r w:rsidRPr="00F4367D">
        <w:t>approved licensure examination.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24436">
        <w:t>3</w:t>
      </w:r>
      <w:r>
        <w:t>.</w:t>
      </w:r>
      <w:r>
        <w:tab/>
        <w:t>This act takes effect upon approval by the Governor.</w:t>
      </w:r>
    </w:p>
    <w:p w:rsidR="00E6623F" w:rsidRDefault="00A244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260" w:rsidRDefault="00EC5260" w:rsidP="00EC5260">
      <w:pPr>
        <w:suppressAutoHyphens/>
      </w:pPr>
    </w:p>
    <w:sectPr w:rsidR="00EC5260" w:rsidSect="005F151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972" w:rsidRDefault="00936972" w:rsidP="009F0C77">
      <w:r>
        <w:separator/>
      </w:r>
    </w:p>
  </w:endnote>
  <w:endnote w:type="continuationSeparator" w:id="0">
    <w:p w:rsidR="00936972" w:rsidRDefault="009369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461918-C673-4980-8DC8-04F97F3891C2}"/>
    <w:embedBold r:id="rId2" w:fontKey="{61BD054F-2079-4A8A-9D75-C79745556B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81ED94B-F1B7-4729-A314-C23F36E93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461698-8CBC-474E-AE0E-0A5980A5C3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869FEC-7935-4817-94FB-26FB1E9E33E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23F" w:rsidRPr="00A92AB7" w:rsidRDefault="00A92AB7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</w:t>
    </w:r>
    <w:r w:rsidR="005F1514">
      <w:t>-</w:t>
    </w:r>
    <w:r w:rsidR="005F1514">
      <w:fldChar w:fldCharType="begin"/>
    </w:r>
    <w:r w:rsidR="005F1514">
      <w:instrText xml:space="preserve"> PAGE  \* MERGEFORMAT </w:instrText>
    </w:r>
    <w:r w:rsidR="005F1514">
      <w:fldChar w:fldCharType="separate"/>
    </w:r>
    <w:r w:rsidR="00EC5260">
      <w:rPr>
        <w:noProof/>
      </w:rPr>
      <w:t>2</w:t>
    </w:r>
    <w:r w:rsidR="005F1514">
      <w:fldChar w:fldCharType="end"/>
    </w:r>
    <w:r w:rsidR="005F151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514" w:rsidRPr="00A92AB7" w:rsidRDefault="005F1514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2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972" w:rsidRDefault="00936972" w:rsidP="009F0C77">
      <w:r>
        <w:separator/>
      </w:r>
    </w:p>
  </w:footnote>
  <w:footnote w:type="continuationSeparator" w:id="0">
    <w:p w:rsidR="00936972" w:rsidRDefault="009369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33WAB19"/>
    <w:docVar w:name="CoverBillType" w:val="b"/>
    <w:docVar w:name="DocPath" w:val="L:\Council\bills\AGM\19533WAB19.DOCX"/>
    <w:docVar w:name="dvBillNumber" w:val="37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6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499"/>
    <w:rsid w:val="00146ED3"/>
    <w:rsid w:val="00151044"/>
    <w:rsid w:val="001C1097"/>
    <w:rsid w:val="001C289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514"/>
    <w:rsid w:val="00605102"/>
    <w:rsid w:val="006215AA"/>
    <w:rsid w:val="006913C9"/>
    <w:rsid w:val="0069470D"/>
    <w:rsid w:val="006D58AA"/>
    <w:rsid w:val="00734F00"/>
    <w:rsid w:val="007A70AE"/>
    <w:rsid w:val="007D4910"/>
    <w:rsid w:val="008362E8"/>
    <w:rsid w:val="0085786E"/>
    <w:rsid w:val="008A1768"/>
    <w:rsid w:val="008A489F"/>
    <w:rsid w:val="008F0F33"/>
    <w:rsid w:val="008F4429"/>
    <w:rsid w:val="00936972"/>
    <w:rsid w:val="0094021A"/>
    <w:rsid w:val="009B44AF"/>
    <w:rsid w:val="009C6A0B"/>
    <w:rsid w:val="009F0C77"/>
    <w:rsid w:val="009F4DD1"/>
    <w:rsid w:val="00A02543"/>
    <w:rsid w:val="00A24436"/>
    <w:rsid w:val="00A41684"/>
    <w:rsid w:val="00A64E80"/>
    <w:rsid w:val="00A72BCD"/>
    <w:rsid w:val="00A741D9"/>
    <w:rsid w:val="00A833AB"/>
    <w:rsid w:val="00A92AB7"/>
    <w:rsid w:val="00A9741D"/>
    <w:rsid w:val="00AC34A2"/>
    <w:rsid w:val="00AD07FD"/>
    <w:rsid w:val="00AD1C9A"/>
    <w:rsid w:val="00AD4B17"/>
    <w:rsid w:val="00B412D4"/>
    <w:rsid w:val="00BB48F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B02"/>
    <w:rsid w:val="00E41911"/>
    <w:rsid w:val="00E44B57"/>
    <w:rsid w:val="00E65326"/>
    <w:rsid w:val="00E6623F"/>
    <w:rsid w:val="00E92EEF"/>
    <w:rsid w:val="00EC52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E9FAD-3549-4A11-BA84-C4FA4363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4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36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F15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5F151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BC3D4-C5D2-4D77-A3D7-9E959FFC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B1F47EA6.dotm</Template>
  <TotalTime>0</TotalTime>
  <Pages>4</Pages>
  <Words>631</Words>
  <Characters>3136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3703 Text of Previous Version (Apr. 18, 2019) - South Carolina Legislature Online</dc:title>
  <dc:creator>Angie Morgan</dc:creator>
  <cp:lastModifiedBy>Miriam Cook</cp:lastModifiedBy>
  <cp:revision>2</cp:revision>
  <cp:lastPrinted>2019-01-17T15:17:00Z</cp:lastPrinted>
  <dcterms:created xsi:type="dcterms:W3CDTF">2019-04-19T00:13:00Z</dcterms:created>
  <dcterms:modified xsi:type="dcterms:W3CDTF">2019-04-19T00:13:00Z</dcterms:modified>
</cp:coreProperties>
</file>