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F65" w:rsidRDefault="00B25F65" w:rsidP="0014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467D3" w:rsidRDefault="001467D3" w:rsidP="0014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7D3" w:rsidRDefault="001467D3" w:rsidP="0014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7D3" w:rsidRDefault="001467D3" w:rsidP="0014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7D3" w:rsidRDefault="001467D3" w:rsidP="0014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7D3" w:rsidRDefault="001467D3" w:rsidP="0014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7D3" w:rsidRDefault="001467D3" w:rsidP="0014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173" w:rsidRDefault="001B0173" w:rsidP="001B0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561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CB8" w:rsidRDefault="00D17FD9" w:rsidP="009A4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9A4CB8">
        <w:rPr>
          <w:color w:val="000000" w:themeColor="text1"/>
          <w:u w:color="000000" w:themeColor="text1"/>
        </w:rPr>
        <w:t xml:space="preserve">RECOGNIZE AND HONOR THE </w:t>
      </w:r>
      <w:r w:rsidR="00341E73">
        <w:rPr>
          <w:color w:val="000000" w:themeColor="text1"/>
          <w:u w:color="000000" w:themeColor="text1"/>
        </w:rPr>
        <w:t xml:space="preserve">MEMBERS OF THE </w:t>
      </w:r>
      <w:r w:rsidR="009A4CB8">
        <w:rPr>
          <w:color w:val="000000" w:themeColor="text1"/>
          <w:u w:color="000000" w:themeColor="text1"/>
        </w:rPr>
        <w:t>GREENVILLE COUNTY SCHOOL BOARD FOR THEIR DEDICATED LABORS ON BEHALF OF THE SCHOOLCHILDREN OF GREENVILLE COUNTY.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6497" w:rsidRPr="00192690" w:rsidRDefault="003D5617" w:rsidP="00F36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36497" w:rsidRPr="00192690">
        <w:rPr>
          <w:color w:val="000000" w:themeColor="text1"/>
          <w:u w:color="000000" w:themeColor="text1"/>
        </w:rPr>
        <w:t>the mission of the public schools is to meet the diverse educational needs of all children and empower them to become competent, productive contributors to a democratic society and an ever</w:t>
      </w:r>
      <w:r w:rsidR="00421AD1">
        <w:rPr>
          <w:color w:val="000000" w:themeColor="text1"/>
          <w:u w:color="000000" w:themeColor="text1"/>
        </w:rPr>
        <w:noBreakHyphen/>
      </w:r>
      <w:r w:rsidR="00F36497" w:rsidRPr="00192690">
        <w:rPr>
          <w:color w:val="000000" w:themeColor="text1"/>
          <w:u w:color="000000" w:themeColor="text1"/>
        </w:rPr>
        <w:t>changing world; and</w:t>
      </w:r>
    </w:p>
    <w:p w:rsidR="00F36497" w:rsidRPr="00192690" w:rsidRDefault="00F36497" w:rsidP="00F36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497" w:rsidRPr="00192690" w:rsidRDefault="00F36497" w:rsidP="00F36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690">
        <w:rPr>
          <w:color w:val="000000" w:themeColor="text1"/>
          <w:u w:color="000000" w:themeColor="text1"/>
        </w:rPr>
        <w:t>Whereas, local school board members are committed to children and believe that all children can be successful learners and that the best education is tailored to the individual needs of the child; and</w:t>
      </w:r>
    </w:p>
    <w:p w:rsidR="00F36497" w:rsidRPr="00192690" w:rsidRDefault="00F36497" w:rsidP="00F36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497" w:rsidRPr="00192690" w:rsidRDefault="00F36497" w:rsidP="00F36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690">
        <w:rPr>
          <w:color w:val="000000" w:themeColor="text1"/>
          <w:u w:color="000000" w:themeColor="text1"/>
        </w:rPr>
        <w:t xml:space="preserve">Whereas, </w:t>
      </w:r>
      <w:r>
        <w:rPr>
          <w:color w:val="000000" w:themeColor="text1"/>
          <w:u w:color="000000" w:themeColor="text1"/>
        </w:rPr>
        <w:t xml:space="preserve">working </w:t>
      </w:r>
      <w:r w:rsidRPr="00192690">
        <w:rPr>
          <w:color w:val="000000" w:themeColor="text1"/>
          <w:u w:color="000000" w:themeColor="text1"/>
        </w:rPr>
        <w:t>closely with parents, educational professionals, and other community members</w:t>
      </w:r>
      <w:r>
        <w:rPr>
          <w:color w:val="000000" w:themeColor="text1"/>
          <w:u w:color="000000" w:themeColor="text1"/>
        </w:rPr>
        <w:t>, local school board members seek</w:t>
      </w:r>
      <w:r w:rsidRPr="00192690">
        <w:rPr>
          <w:color w:val="000000" w:themeColor="text1"/>
          <w:u w:color="000000" w:themeColor="text1"/>
        </w:rPr>
        <w:t xml:space="preserve"> to create the educational vision we want for our students; and</w:t>
      </w:r>
    </w:p>
    <w:p w:rsidR="00F36497" w:rsidRPr="00192690" w:rsidRDefault="00F36497" w:rsidP="00F36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497" w:rsidRPr="00192690" w:rsidRDefault="00F36497" w:rsidP="00F36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690">
        <w:rPr>
          <w:color w:val="000000" w:themeColor="text1"/>
          <w:u w:color="000000" w:themeColor="text1"/>
        </w:rPr>
        <w:t>Whereas, local school board members are responsible for ensuring the structure that provides a solid foundation for our school system; and</w:t>
      </w:r>
    </w:p>
    <w:p w:rsidR="00F36497" w:rsidRPr="00192690" w:rsidRDefault="00F36497" w:rsidP="00F36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497" w:rsidRDefault="00F36497" w:rsidP="00F36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690">
        <w:rPr>
          <w:color w:val="000000" w:themeColor="text1"/>
          <w:u w:color="000000" w:themeColor="text1"/>
        </w:rPr>
        <w:t xml:space="preserve">Whereas, </w:t>
      </w:r>
      <w:r>
        <w:rPr>
          <w:color w:val="000000" w:themeColor="text1"/>
          <w:u w:color="000000" w:themeColor="text1"/>
        </w:rPr>
        <w:t xml:space="preserve">as strong advocates for public education, </w:t>
      </w:r>
      <w:r w:rsidRPr="00192690">
        <w:rPr>
          <w:color w:val="000000" w:themeColor="text1"/>
          <w:u w:color="000000" w:themeColor="text1"/>
        </w:rPr>
        <w:t>local school board members are responsible for communicating the needs of the school district to the public and the public</w:t>
      </w:r>
      <w:r w:rsidR="00421AD1" w:rsidRPr="00421AD1">
        <w:rPr>
          <w:color w:val="000000" w:themeColor="text1"/>
          <w:u w:color="000000" w:themeColor="text1"/>
        </w:rPr>
        <w:t>’</w:t>
      </w:r>
      <w:r w:rsidRPr="00192690">
        <w:rPr>
          <w:color w:val="000000" w:themeColor="text1"/>
          <w:u w:color="000000" w:themeColor="text1"/>
        </w:rPr>
        <w:t>s expectations to the district;</w:t>
      </w:r>
      <w:r>
        <w:rPr>
          <w:color w:val="000000" w:themeColor="text1"/>
          <w:u w:color="000000" w:themeColor="text1"/>
        </w:rPr>
        <w:t xml:space="preserve"> and</w:t>
      </w:r>
    </w:p>
    <w:p w:rsidR="00093C2F" w:rsidRDefault="00093C2F" w:rsidP="00F36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1553" w:rsidRDefault="00093C2F" w:rsidP="00B2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the members of the Greenville County School Board are </w:t>
      </w:r>
      <w:r w:rsidR="00C41553">
        <w:t>Debi C. Bush, Roy Z. Chamlee III, Michelle Goodwin</w:t>
      </w:r>
      <w:r w:rsidR="00421AD1">
        <w:noBreakHyphen/>
      </w:r>
      <w:r w:rsidR="00C41553">
        <w:t>Calwile, Joy Grayson, Lynda Leventis</w:t>
      </w:r>
      <w:r w:rsidR="00421AD1">
        <w:noBreakHyphen/>
      </w:r>
      <w:r w:rsidR="00C41553">
        <w:t>Wells (vice</w:t>
      </w:r>
      <w:r w:rsidR="00421AD1">
        <w:noBreakHyphen/>
      </w:r>
      <w:r w:rsidR="00C41553">
        <w:t>chairman), Derek Lewis, Roger D. Meek, Glenda Morrison</w:t>
      </w:r>
      <w:r w:rsidR="00421AD1">
        <w:noBreakHyphen/>
      </w:r>
      <w:r w:rsidR="00C41553">
        <w:t xml:space="preserve">Fair (secretary), Crystal Ball </w:t>
      </w:r>
      <w:r w:rsidR="00C41553">
        <w:lastRenderedPageBreak/>
        <w:t>O</w:t>
      </w:r>
      <w:r w:rsidR="00421AD1" w:rsidRPr="00421AD1">
        <w:t>’</w:t>
      </w:r>
      <w:r w:rsidR="00C41553">
        <w:t xml:space="preserve">Connor, Charles J. “Chuck” Saylors (chairman), Patrick L. Sudduth, </w:t>
      </w:r>
      <w:r w:rsidR="00FF11F4">
        <w:t xml:space="preserve">and </w:t>
      </w:r>
      <w:r w:rsidR="00C41553">
        <w:t>Lisa H. Wells; and</w:t>
      </w:r>
    </w:p>
    <w:p w:rsidR="00F36497" w:rsidRDefault="00F36497" w:rsidP="00F36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497" w:rsidRDefault="00F36497" w:rsidP="00F36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month of January is School Board Recognition Month in the State of South Carolina and</w:t>
      </w:r>
      <w:r w:rsidR="00D00C7E">
        <w:rPr>
          <w:color w:val="000000" w:themeColor="text1"/>
          <w:u w:color="000000" w:themeColor="text1"/>
        </w:rPr>
        <w:t>,</w:t>
      </w:r>
      <w:r>
        <w:rPr>
          <w:color w:val="000000" w:themeColor="text1"/>
          <w:u w:color="000000" w:themeColor="text1"/>
        </w:rPr>
        <w:t xml:space="preserve"> therefore</w:t>
      </w:r>
      <w:r w:rsidR="00D00C7E">
        <w:rPr>
          <w:color w:val="000000" w:themeColor="text1"/>
          <w:u w:color="000000" w:themeColor="text1"/>
        </w:rPr>
        <w:t>,</w:t>
      </w:r>
      <w:r>
        <w:rPr>
          <w:color w:val="000000" w:themeColor="text1"/>
          <w:u w:color="000000" w:themeColor="text1"/>
        </w:rPr>
        <w:t xml:space="preserve"> an especially appropriate time to salute members of our hard</w:t>
      </w:r>
      <w:r w:rsidR="00421AD1">
        <w:rPr>
          <w:color w:val="000000" w:themeColor="text1"/>
          <w:u w:color="000000" w:themeColor="text1"/>
        </w:rPr>
        <w:noBreakHyphen/>
      </w:r>
      <w:r>
        <w:rPr>
          <w:color w:val="000000" w:themeColor="text1"/>
          <w:u w:color="000000" w:themeColor="text1"/>
        </w:rPr>
        <w:t>working school boards. Now, therefore,</w:t>
      </w:r>
    </w:p>
    <w:p w:rsidR="00F36497" w:rsidRDefault="00F364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617" w:rsidRDefault="003D56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D5617" w:rsidRDefault="003D56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60C" w:rsidRDefault="003D5617" w:rsidP="0041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That</w:t>
      </w:r>
      <w:r w:rsidR="0041060C">
        <w:t xml:space="preserve"> </w:t>
      </w:r>
      <w:r w:rsidR="0041060C">
        <w:rPr>
          <w:color w:val="000000" w:themeColor="text1"/>
        </w:rPr>
        <w:t xml:space="preserve">the members of the South Carolina House of Representatives, by this resolution, </w:t>
      </w:r>
      <w:r w:rsidR="0041060C">
        <w:rPr>
          <w:color w:val="000000" w:themeColor="text1"/>
          <w:u w:color="000000" w:themeColor="text1"/>
        </w:rPr>
        <w:t xml:space="preserve">recognize and honor the </w:t>
      </w:r>
      <w:r w:rsidR="004E4F07">
        <w:rPr>
          <w:color w:val="000000" w:themeColor="text1"/>
          <w:u w:color="000000" w:themeColor="text1"/>
        </w:rPr>
        <w:t xml:space="preserve">members of the </w:t>
      </w:r>
      <w:r w:rsidR="0041060C">
        <w:rPr>
          <w:color w:val="000000" w:themeColor="text1"/>
          <w:u w:color="000000" w:themeColor="text1"/>
        </w:rPr>
        <w:t>Greenville County School Board for their dedicated labors on behalf of the schoolchildren of Greenville County.</w:t>
      </w:r>
    </w:p>
    <w:p w:rsidR="003D5617" w:rsidRDefault="003D56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617" w:rsidRDefault="003D56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D66BE">
        <w:t xml:space="preserve"> the </w:t>
      </w:r>
      <w:r w:rsidR="00CD66BE">
        <w:rPr>
          <w:color w:val="000000" w:themeColor="text1"/>
          <w:u w:color="000000" w:themeColor="text1"/>
        </w:rPr>
        <w:t>Greenville County School Board.</w:t>
      </w:r>
    </w:p>
    <w:p w:rsidR="00C55BCB" w:rsidRDefault="00421AD1" w:rsidP="008D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5F65" w:rsidRDefault="00B25F65" w:rsidP="00B25F65">
      <w:pPr>
        <w:suppressAutoHyphens/>
      </w:pPr>
    </w:p>
    <w:sectPr w:rsidR="00B25F65" w:rsidSect="00B25F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5617" w:rsidRDefault="003D5617" w:rsidP="009F0C77">
      <w:r>
        <w:separator/>
      </w:r>
    </w:p>
  </w:endnote>
  <w:endnote w:type="continuationSeparator" w:id="0">
    <w:p w:rsidR="003D5617" w:rsidRDefault="003D56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7B89831-4EE7-40BC-A608-B16EFA30157E}"/>
    <w:embedBold r:id="rId2" w:fontKey="{0C1B6BF7-B4ED-4080-BCA3-69FBBCA9F51D}"/>
  </w:font>
  <w:font w:name="Calibri">
    <w:panose1 w:val="020F0502020204030204"/>
    <w:charset w:val="00"/>
    <w:family w:val="swiss"/>
    <w:pitch w:val="variable"/>
    <w:sig w:usb0="E00002FF" w:usb1="4000ACFF" w:usb2="00000001" w:usb3="00000000" w:csb0="0000019F" w:csb1="00000000"/>
    <w:embedRegular r:id="rId3" w:fontKey="{E818B1CE-80EC-4A69-899F-5F2BFB1B0F88}"/>
  </w:font>
  <w:font w:name="Segoe UI">
    <w:panose1 w:val="020B0502040204020203"/>
    <w:charset w:val="00"/>
    <w:family w:val="swiss"/>
    <w:pitch w:val="variable"/>
    <w:sig w:usb0="E10022FF" w:usb1="C000E47F" w:usb2="00000029" w:usb3="00000000" w:csb0="000001DF" w:csb1="00000000"/>
    <w:embedRegular r:id="rId4" w:fontKey="{FDEFF2B6-5CB5-44BD-BFB9-9B461F113A64}"/>
  </w:font>
  <w:font w:name="Cambria">
    <w:panose1 w:val="02040503050406030204"/>
    <w:charset w:val="00"/>
    <w:family w:val="roman"/>
    <w:pitch w:val="variable"/>
    <w:sig w:usb0="E00002FF" w:usb1="400004FF" w:usb2="00000000" w:usb3="00000000" w:csb0="0000019F" w:csb1="00000000"/>
    <w:embedRegular r:id="rId5" w:fontKey="{A950F651-E478-4A67-A65F-0D9625AADD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A2D" w:rsidRPr="00B25F65" w:rsidRDefault="00B25F65" w:rsidP="00B25F65">
    <w:pPr>
      <w:pStyle w:val="Footer"/>
      <w:tabs>
        <w:tab w:val="clear" w:pos="4680"/>
        <w:tab w:val="clear" w:pos="9360"/>
        <w:tab w:val="center" w:pos="2995"/>
      </w:tabs>
      <w:spacing w:before="120"/>
    </w:pPr>
    <w:r>
      <w:t>[3767]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5617" w:rsidRDefault="003D5617" w:rsidP="009F0C77">
      <w:r>
        <w:separator/>
      </w:r>
    </w:p>
  </w:footnote>
  <w:footnote w:type="continuationSeparator" w:id="0">
    <w:p w:rsidR="003D5617" w:rsidRDefault="003D56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42SA19"/>
    <w:docVar w:name="CoverBillType" w:val="r"/>
    <w:docVar w:name="DocPath" w:val="L:\Council\bills\RM\1142SA19.DOCX"/>
    <w:docVar w:name="dvBillNumber" w:val="3767"/>
    <w:docVar w:name="dvBillNumberPrefix" w:val="H. "/>
    <w:docVar w:name="dvOriginalBody" w:val="House"/>
    <w:docVar w:name="dvSteno" w:val="RM"/>
    <w:docVar w:name="NameofBody" w:val="h"/>
    <w:docVar w:name="vGroup2" w:val="Council"/>
  </w:docVars>
  <w:rsids>
    <w:rsidRoot w:val="003D5617"/>
    <w:rsid w:val="00004B34"/>
    <w:rsid w:val="00011869"/>
    <w:rsid w:val="00015CD6"/>
    <w:rsid w:val="0008588A"/>
    <w:rsid w:val="00093C2F"/>
    <w:rsid w:val="000E0100"/>
    <w:rsid w:val="000E1785"/>
    <w:rsid w:val="000F40FA"/>
    <w:rsid w:val="001035F1"/>
    <w:rsid w:val="0010776B"/>
    <w:rsid w:val="00133E66"/>
    <w:rsid w:val="001435A3"/>
    <w:rsid w:val="001467D3"/>
    <w:rsid w:val="00146ED3"/>
    <w:rsid w:val="00151044"/>
    <w:rsid w:val="001A2F17"/>
    <w:rsid w:val="001B0173"/>
    <w:rsid w:val="001D08F2"/>
    <w:rsid w:val="001D3A58"/>
    <w:rsid w:val="001D525B"/>
    <w:rsid w:val="001D7F4F"/>
    <w:rsid w:val="00205238"/>
    <w:rsid w:val="002321B6"/>
    <w:rsid w:val="00243A2D"/>
    <w:rsid w:val="00250967"/>
    <w:rsid w:val="002543C8"/>
    <w:rsid w:val="0025541D"/>
    <w:rsid w:val="00284AAE"/>
    <w:rsid w:val="002A7E2D"/>
    <w:rsid w:val="002E4CD6"/>
    <w:rsid w:val="002E5912"/>
    <w:rsid w:val="00301B21"/>
    <w:rsid w:val="00313311"/>
    <w:rsid w:val="00325348"/>
    <w:rsid w:val="0032732C"/>
    <w:rsid w:val="00336AD0"/>
    <w:rsid w:val="00341E73"/>
    <w:rsid w:val="0037079A"/>
    <w:rsid w:val="003C4DAB"/>
    <w:rsid w:val="003D01E8"/>
    <w:rsid w:val="003D5617"/>
    <w:rsid w:val="003E5288"/>
    <w:rsid w:val="003F6D79"/>
    <w:rsid w:val="0041060C"/>
    <w:rsid w:val="0041760A"/>
    <w:rsid w:val="00417C01"/>
    <w:rsid w:val="00421AD1"/>
    <w:rsid w:val="004403BD"/>
    <w:rsid w:val="00461441"/>
    <w:rsid w:val="004809EE"/>
    <w:rsid w:val="004E4F07"/>
    <w:rsid w:val="004E7D54"/>
    <w:rsid w:val="004F5FFC"/>
    <w:rsid w:val="005273C6"/>
    <w:rsid w:val="00530A69"/>
    <w:rsid w:val="00545593"/>
    <w:rsid w:val="00556EBF"/>
    <w:rsid w:val="00577C6C"/>
    <w:rsid w:val="005A62FE"/>
    <w:rsid w:val="005C2FE2"/>
    <w:rsid w:val="005E2BC9"/>
    <w:rsid w:val="00605102"/>
    <w:rsid w:val="006215AA"/>
    <w:rsid w:val="006913C9"/>
    <w:rsid w:val="0069470D"/>
    <w:rsid w:val="006A7D95"/>
    <w:rsid w:val="006D58AA"/>
    <w:rsid w:val="00734F00"/>
    <w:rsid w:val="007A70AE"/>
    <w:rsid w:val="008362E8"/>
    <w:rsid w:val="0085786E"/>
    <w:rsid w:val="00896F68"/>
    <w:rsid w:val="008A1768"/>
    <w:rsid w:val="008A489F"/>
    <w:rsid w:val="008D342E"/>
    <w:rsid w:val="008E410D"/>
    <w:rsid w:val="008F0F33"/>
    <w:rsid w:val="008F4429"/>
    <w:rsid w:val="0094021A"/>
    <w:rsid w:val="009A4CB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5F65"/>
    <w:rsid w:val="00B412D4"/>
    <w:rsid w:val="00BE3C22"/>
    <w:rsid w:val="00C0345E"/>
    <w:rsid w:val="00C31C95"/>
    <w:rsid w:val="00C3483A"/>
    <w:rsid w:val="00C41553"/>
    <w:rsid w:val="00C55BCB"/>
    <w:rsid w:val="00C74E9D"/>
    <w:rsid w:val="00C826DD"/>
    <w:rsid w:val="00C82FD3"/>
    <w:rsid w:val="00C92819"/>
    <w:rsid w:val="00C97D3D"/>
    <w:rsid w:val="00CC6B7B"/>
    <w:rsid w:val="00CD2089"/>
    <w:rsid w:val="00CD66BE"/>
    <w:rsid w:val="00D00C7E"/>
    <w:rsid w:val="00D0562F"/>
    <w:rsid w:val="00D17FD9"/>
    <w:rsid w:val="00D73A67"/>
    <w:rsid w:val="00D970A9"/>
    <w:rsid w:val="00DF3845"/>
    <w:rsid w:val="00E41911"/>
    <w:rsid w:val="00E44B57"/>
    <w:rsid w:val="00E63B41"/>
    <w:rsid w:val="00E82567"/>
    <w:rsid w:val="00E92EEF"/>
    <w:rsid w:val="00ED0039"/>
    <w:rsid w:val="00EF2368"/>
    <w:rsid w:val="00F24442"/>
    <w:rsid w:val="00F36497"/>
    <w:rsid w:val="00F50AE3"/>
    <w:rsid w:val="00F655B7"/>
    <w:rsid w:val="00F656BA"/>
    <w:rsid w:val="00F67CF1"/>
    <w:rsid w:val="00F728AA"/>
    <w:rsid w:val="00F840F0"/>
    <w:rsid w:val="00FB0D0D"/>
    <w:rsid w:val="00FB43B4"/>
    <w:rsid w:val="00FB6B0B"/>
    <w:rsid w:val="00FF11F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BF4C6D-984D-40D0-BCC0-B9DCEEB44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7D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7D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FF64A-B609-4BD6-AF42-E56DA9BD0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3B53F4EA.dotm</Template>
  <TotalTime>0</TotalTime>
  <Pages>2</Pages>
  <Words>318</Words>
  <Characters>1767</Characters>
  <Application>Microsoft Office Word</Application>
  <DocSecurity>0</DocSecurity>
  <Lines>59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3767 Text of Previous Version (Jan. 29, 2019) - South Carolina Legislature Online</dc:title>
  <dc:creator>Rosanne McDowell</dc:creator>
  <cp:lastModifiedBy>S Volk</cp:lastModifiedBy>
  <cp:revision>2</cp:revision>
  <cp:lastPrinted>2019-01-25T19:44:00Z</cp:lastPrinted>
  <dcterms:created xsi:type="dcterms:W3CDTF">2019-01-29T18:28:00Z</dcterms:created>
  <dcterms:modified xsi:type="dcterms:W3CDTF">2019-01-29T18:28:00Z</dcterms:modified>
</cp:coreProperties>
</file>