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62881" w:rsidRP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62881" w:rsidRDefault="00162881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81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C5D" w:rsidRPr="00E32C5D" w:rsidRDefault="00E32C5D" w:rsidP="00E32C5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3784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C5D" w:rsidRDefault="00E32C5D" w:rsidP="00E3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84179">
        <w:t>Rep. Herbkersman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E32C5D" w:rsidRPr="00E32C5D" w:rsidRDefault="00E32C5D" w:rsidP="00E3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C5D" w:rsidRDefault="00E32C5D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32C5D" w:rsidSect="0016288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D2E47" w:rsidRDefault="001D2E47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D8" w:rsidRDefault="00250AD8" w:rsidP="00250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1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4DDA"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 of the 1976 Code is amended to read:</w:t>
      </w:r>
    </w:p>
    <w:p w:rsidR="00D82A18" w:rsidRPr="007A4DDA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072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  <w:szCs w:val="22"/>
        </w:rPr>
        <w:tab/>
      </w:r>
      <w:r w:rsidRPr="00C8686C">
        <w:t>(A) In Beaufort County there are the following voting precincts: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Bluffton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Hilton Head 15B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D82A18" w:rsidRPr="00D724BF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 xml:space="preserve">(B) 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07230B">
        <w:rPr>
          <w:strike/>
        </w:rPr>
        <w:noBreakHyphen/>
      </w:r>
      <w:r w:rsidRPr="00D724BF">
        <w:rPr>
          <w:strike/>
        </w:rPr>
        <w:t>13</w:t>
      </w:r>
      <w:r w:rsidR="0007230B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07230B">
        <w:rPr>
          <w:u w:val="single"/>
        </w:rPr>
        <w:noBreakHyphen/>
      </w:r>
      <w:r w:rsidRPr="00D724BF">
        <w:rPr>
          <w:u w:val="single"/>
        </w:rPr>
        <w:t>13</w:t>
      </w:r>
      <w:r w:rsidR="0007230B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D82A18" w:rsidRDefault="00D82A18" w:rsidP="00D8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  <w:t>(C) 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63" w:rsidRDefault="00CF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2A18">
        <w:t>2</w:t>
      </w:r>
      <w:r>
        <w:t>.</w:t>
      </w:r>
      <w:r>
        <w:tab/>
        <w:t>This act takes effect upon approval by the Governor.</w:t>
      </w:r>
    </w:p>
    <w:p w:rsidR="00260483" w:rsidRDefault="000723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3F56" w:rsidRDefault="00463F56" w:rsidP="00463F56">
      <w:pPr>
        <w:suppressAutoHyphens/>
      </w:pPr>
    </w:p>
    <w:sectPr w:rsidR="00463F56" w:rsidSect="001628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163" w:rsidRDefault="00CF6163" w:rsidP="009F0C77">
      <w:r>
        <w:separator/>
      </w:r>
    </w:p>
  </w:endnote>
  <w:endnote w:type="continuationSeparator" w:id="0">
    <w:p w:rsidR="00CF6163" w:rsidRDefault="00CF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28099E-E8B3-4B63-B2A4-3F6ACD2EDB6B}"/>
    <w:embedBold r:id="rId2" w:fontKey="{6CD4DB30-E71D-4606-AE55-1152D6EE73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8710B82-C671-4ECB-B3AD-089476EE6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5C439D-2F76-4263-A9B7-C0929E4FE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468DEB-6F8E-4EC7-AFE9-FD96E4038E2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483" w:rsidRPr="001D2E47" w:rsidRDefault="001D2E47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</w:t>
    </w:r>
    <w:r w:rsidR="00162881">
      <w:t>-</w:t>
    </w:r>
    <w:r w:rsidR="00162881">
      <w:fldChar w:fldCharType="begin"/>
    </w:r>
    <w:r w:rsidR="00162881">
      <w:instrText xml:space="preserve"> PAGE  \* MERGEFORMAT </w:instrText>
    </w:r>
    <w:r w:rsidR="00162881">
      <w:fldChar w:fldCharType="separate"/>
    </w:r>
    <w:r w:rsidR="005010D1">
      <w:rPr>
        <w:noProof/>
      </w:rPr>
      <w:t>1</w:t>
    </w:r>
    <w:r w:rsidR="00162881">
      <w:fldChar w:fldCharType="end"/>
    </w:r>
    <w:r w:rsidR="0016288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881" w:rsidRPr="001D2E47" w:rsidRDefault="00162881" w:rsidP="001D2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3F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163" w:rsidRDefault="00CF6163" w:rsidP="009F0C77">
      <w:r>
        <w:separator/>
      </w:r>
    </w:p>
  </w:footnote>
  <w:footnote w:type="continuationSeparator" w:id="0">
    <w:p w:rsidR="00CF6163" w:rsidRDefault="00CF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6ZW19"/>
    <w:docVar w:name="CoverBillType" w:val="b"/>
    <w:docVar w:name="DocPath" w:val="L:\Council\bills\BH\7146ZW19.DOCX"/>
    <w:docVar w:name="dvBillNumber" w:val="378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F6163"/>
    <w:rsid w:val="00011869"/>
    <w:rsid w:val="00015CD6"/>
    <w:rsid w:val="0007230B"/>
    <w:rsid w:val="000C73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881"/>
    <w:rsid w:val="001D08F2"/>
    <w:rsid w:val="001D2E47"/>
    <w:rsid w:val="001D3A58"/>
    <w:rsid w:val="001D525B"/>
    <w:rsid w:val="001D7F4F"/>
    <w:rsid w:val="0020036C"/>
    <w:rsid w:val="00205238"/>
    <w:rsid w:val="002321B6"/>
    <w:rsid w:val="00250967"/>
    <w:rsid w:val="00250AD8"/>
    <w:rsid w:val="002543C8"/>
    <w:rsid w:val="0025541D"/>
    <w:rsid w:val="0026048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F56"/>
    <w:rsid w:val="004809EE"/>
    <w:rsid w:val="004E7D54"/>
    <w:rsid w:val="005010D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3E5F"/>
    <w:rsid w:val="00C92819"/>
    <w:rsid w:val="00CC6B7B"/>
    <w:rsid w:val="00CD2089"/>
    <w:rsid w:val="00CF6163"/>
    <w:rsid w:val="00D73A67"/>
    <w:rsid w:val="00D82A18"/>
    <w:rsid w:val="00D970A9"/>
    <w:rsid w:val="00DF3845"/>
    <w:rsid w:val="00E32C5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C2D64D-A201-4EBA-8095-62B4B2B7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01D0-0DEA-4D28-927B-7D428A55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5</Pages>
  <Words>491</Words>
  <Characters>2235</Characters>
  <Application>Microsoft Office Word</Application>
  <DocSecurity>0</DocSecurity>
  <Lines>151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3784 Text of Previous Version (May 1, 2019) - South Carolina Legislature Online</dc:title>
  <dc:creator>Bonnie Huth</dc:creator>
  <cp:lastModifiedBy>Miriam Cook</cp:lastModifiedBy>
  <cp:revision>2</cp:revision>
  <cp:lastPrinted>2019-01-24T20:12:00Z</cp:lastPrinted>
  <dcterms:created xsi:type="dcterms:W3CDTF">2019-05-01T22:21:00Z</dcterms:created>
  <dcterms:modified xsi:type="dcterms:W3CDTF">2019-05-01T22:21:00Z</dcterms:modified>
</cp:coreProperties>
</file>