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6A" w:rsidRPr="007035E9" w:rsidRDefault="004031E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10(B)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D84C6A" w:rsidRP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7E54" w:rsidRPr="0053074A">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00347E54" w:rsidRPr="00347E54">
        <w:rPr>
          <w:strike/>
        </w:rPr>
        <w:t>Sections</w:t>
      </w:r>
      <w:r w:rsidR="00347E54" w:rsidRPr="0053074A">
        <w:t xml:space="preserve"> </w:t>
      </w:r>
      <w:r w:rsidR="00347E54">
        <w:rPr>
          <w:u w:val="single"/>
        </w:rPr>
        <w:t>Section</w:t>
      </w:r>
      <w:r w:rsidR="00347E54">
        <w:t xml:space="preserve"> </w:t>
      </w:r>
      <w:r w:rsidR="00347E54" w:rsidRPr="0053074A">
        <w:t>40</w:t>
      </w:r>
      <w:r w:rsidR="00727BB4">
        <w:noBreakHyphen/>
      </w:r>
      <w:r w:rsidR="00347E54" w:rsidRPr="0053074A">
        <w:t>2</w:t>
      </w:r>
      <w:r w:rsidR="00727BB4">
        <w:noBreakHyphen/>
      </w:r>
      <w:r w:rsidR="00347E54" w:rsidRPr="0053074A">
        <w:t xml:space="preserve">80 </w:t>
      </w:r>
      <w:r w:rsidR="00347E54" w:rsidRPr="00347E54">
        <w:rPr>
          <w:strike/>
        </w:rPr>
        <w:t>and 40</w:t>
      </w:r>
      <w:r w:rsidR="00727BB4">
        <w:rPr>
          <w:strike/>
        </w:rPr>
        <w:noBreakHyphen/>
      </w:r>
      <w:r w:rsidR="00347E54" w:rsidRPr="00347E54">
        <w:rPr>
          <w:strike/>
        </w:rPr>
        <w:t>2</w:t>
      </w:r>
      <w:r w:rsidR="00727BB4">
        <w:rPr>
          <w:strike/>
        </w:rPr>
        <w:noBreakHyphen/>
      </w:r>
      <w:r w:rsidR="00347E54" w:rsidRPr="00347E54">
        <w:rPr>
          <w:strike/>
        </w:rPr>
        <w:t>90</w:t>
      </w:r>
      <w:r w:rsidR="00347E54" w:rsidRPr="0053074A">
        <w:t xml:space="preserve"> and except as necessary to protect confidential information in accordance with board regulations </w:t>
      </w:r>
      <w:r w:rsidR="00347E54" w:rsidRPr="00347E54">
        <w:rPr>
          <w:strike/>
        </w:rPr>
        <w:t>or</w:t>
      </w:r>
      <w:r w:rsidR="00347E54">
        <w:rPr>
          <w:u w:val="single"/>
        </w:rPr>
        <w:t>, federal law,</w:t>
      </w:r>
      <w:r w:rsidR="00347E54" w:rsidRPr="0053074A">
        <w:t xml:space="preserve"> state law</w:t>
      </w:r>
      <w:r w:rsidR="00347E54">
        <w:rPr>
          <w:u w:val="single"/>
        </w:rPr>
        <w:t>, or at the discretion of the board</w:t>
      </w:r>
      <w:r w:rsidR="00347E54" w:rsidRPr="0053074A">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727BB4">
        <w:noBreakHyphen/>
      </w:r>
      <w:r w:rsidR="00347E54" w:rsidRPr="0053074A">
        <w:t>3</w:t>
      </w:r>
      <w:r w:rsidR="00727BB4">
        <w:noBreakHyphen/>
      </w:r>
      <w:r w:rsidR="00347E54" w:rsidRPr="0053074A">
        <w:t>240.</w:t>
      </w:r>
      <w:r w:rsidR="00347E54">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2.</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20(5) of the 1976 Code is amended to read:</w:t>
      </w:r>
    </w:p>
    <w:p w:rsidR="00347E54"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54" w:rsidRPr="007035E9"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27BB4" w:rsidRPr="00727BB4">
        <w:t>‘</w:t>
      </w:r>
      <w:r w:rsidRPr="0053074A">
        <w:t>Compilation</w:t>
      </w:r>
      <w:r w:rsidR="00727BB4" w:rsidRPr="00727BB4">
        <w:t>’</w:t>
      </w:r>
      <w:r w:rsidRPr="0053074A">
        <w:t xml:space="preserve"> means providing a service to be performed in accordance with Statements on Standards for Accounting and Review Services (SSARS) </w:t>
      </w:r>
      <w:r w:rsidRPr="00347E54">
        <w:rPr>
          <w:strike/>
        </w:rPr>
        <w:t>that presents in the form of financial statements, information representative of management (owners) without undertaking expression of any assurance on the statements</w:t>
      </w:r>
      <w:r>
        <w:t xml:space="preserve"> </w:t>
      </w:r>
      <w:r>
        <w:rPr>
          <w:u w:val="single"/>
        </w:rPr>
        <w:t xml:space="preserve">in which </w:t>
      </w:r>
      <w:r w:rsidRPr="007035E9">
        <w:rPr>
          <w:color w:val="000000" w:themeColor="text1"/>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3074A">
        <w:t>.</w:t>
      </w:r>
      <w: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3.</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35 (F)(1)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“(1)</w:t>
      </w:r>
      <w:r>
        <w:rPr>
          <w:color w:val="000000" w:themeColor="text1"/>
          <w:u w:color="000000" w:themeColor="text1"/>
        </w:rPr>
        <w:tab/>
      </w:r>
      <w:r w:rsidRPr="00980AC8">
        <w:rPr>
          <w:strike/>
        </w:rPr>
        <w:t>Upon the implementation of a computer</w:t>
      </w:r>
      <w:r w:rsidR="00727BB4">
        <w:rPr>
          <w:strike/>
        </w:rPr>
        <w:noBreakHyphen/>
      </w:r>
      <w:r w:rsidRPr="00980AC8">
        <w:rPr>
          <w:strike/>
        </w:rPr>
        <w:t>based examination,</w:t>
      </w:r>
      <w:r>
        <w:t xml:space="preserve"> A</w:t>
      </w:r>
      <w:r w:rsidRPr="0053074A">
        <w:t xml:space="preserve">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74A">
        <w:tab/>
      </w:r>
      <w:r w:rsidRPr="0053074A">
        <w:tab/>
      </w:r>
      <w:r w:rsidRPr="0053074A">
        <w:tab/>
        <w:t>(a)</w:t>
      </w:r>
      <w:r>
        <w:tab/>
      </w:r>
      <w:r w:rsidRPr="0053074A">
        <w:t>A candidate must pass all four test sections of the Uniform CPA Examination within a rolling eighteen</w:t>
      </w:r>
      <w:r w:rsidR="00727BB4">
        <w:noBreakHyphen/>
      </w:r>
      <w:r w:rsidRPr="0053074A">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074A">
        <w:t>A candidate cannot retake a failed test section in the same examination window. An examination window refers to a three</w:t>
      </w:r>
      <w:r w:rsidR="00727BB4">
        <w:noBreakHyphen/>
      </w:r>
      <w:r w:rsidRPr="0053074A">
        <w:t>month period in which candidates have an opportunity to take the CPA examination. If all four test sections of the Uniform CPA Examination are not passed within the rolling eighteen</w:t>
      </w:r>
      <w:r w:rsidR="00727BB4">
        <w:noBreakHyphen/>
      </w:r>
      <w:r w:rsidRPr="0053074A">
        <w:t>month period, credit for any test section passed outside the eighteen</w:t>
      </w:r>
      <w:r w:rsidR="00727BB4">
        <w:noBreakHyphen/>
      </w:r>
      <w:r w:rsidRPr="0053074A">
        <w:t>month period expires and that test section must be retaken.</w:t>
      </w:r>
    </w:p>
    <w:p w:rsidR="00D84C6A"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(c)</w:t>
      </w:r>
      <w:r>
        <w:tab/>
      </w:r>
      <w:r w:rsidRPr="0053074A">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4.</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80(E)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3074A">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w:t>
      </w:r>
      <w:r>
        <w:t xml:space="preserve"> </w:t>
      </w:r>
      <w:r>
        <w:rPr>
          <w:u w:val="single"/>
        </w:rPr>
        <w:t>All proceedings related to the investigations and inquiries during the investigation process undertaken pursuant to this chapter are confidential, except as otherwise provided.</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D84C6A" w:rsidRPr="007035E9">
        <w:rPr>
          <w:color w:val="000000" w:themeColor="text1"/>
          <w:u w:color="000000" w:themeColor="text1"/>
        </w:rPr>
        <w:t>5.</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90(C)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3074A">
        <w:t xml:space="preserve">The licensee or registrant has the right to be present </w:t>
      </w:r>
      <w:r w:rsidRPr="00980AC8">
        <w:rPr>
          <w:strike/>
        </w:rPr>
        <w:t>and</w:t>
      </w:r>
      <w:r>
        <w:rPr>
          <w:u w:val="single"/>
        </w:rPr>
        <w:t>, to</w:t>
      </w:r>
      <w:r w:rsidRPr="0053074A">
        <w:t xml:space="preserve"> present evidence and argument on all issues involved, to present and to cross examine witnesses, and to be represented by counsel</w:t>
      </w:r>
      <w:r w:rsidRPr="00980AC8">
        <w:rPr>
          <w:strike/>
        </w:rPr>
        <w:t>,</w:t>
      </w:r>
      <w:r w:rsidRPr="0053074A">
        <w:t xml:space="preserve"> at the licensee</w:t>
      </w:r>
      <w:r w:rsidR="00727BB4" w:rsidRPr="00727BB4">
        <w:t>’</w:t>
      </w:r>
      <w:r w:rsidRPr="0053074A">
        <w:t>s or registrant</w:t>
      </w:r>
      <w:r w:rsidR="00727BB4" w:rsidRPr="00727BB4">
        <w:t>’</w:t>
      </w:r>
      <w:r w:rsidRPr="0053074A">
        <w:t xml:space="preserve">s expense. For the purpose of these hearings, the board may require by subpoena the attendance of witnesses </w:t>
      </w:r>
      <w:r w:rsidRPr="00980AC8">
        <w:rPr>
          <w:strike/>
        </w:rPr>
        <w:t>and</w:t>
      </w:r>
      <w:r>
        <w:rPr>
          <w:u w:val="single"/>
        </w:rPr>
        <w:t>,</w:t>
      </w:r>
      <w:r w:rsidRPr="0053074A">
        <w:t xml:space="preserve"> the production of documents and other evidence</w:t>
      </w:r>
      <w:r>
        <w:rPr>
          <w:u w:val="single"/>
        </w:rPr>
        <w:t>,</w:t>
      </w:r>
      <w:r w:rsidRPr="0053074A">
        <w:t xml:space="preserve"> and may administer oaths and hear testimony</w:t>
      </w:r>
      <w:r w:rsidRPr="00C71460">
        <w:t xml:space="preserve">, </w:t>
      </w:r>
      <w:r w:rsidRPr="0053074A">
        <w:t>either oral or documentary</w:t>
      </w:r>
      <w:r w:rsidRPr="00C71460">
        <w:t>,</w:t>
      </w:r>
      <w:r w:rsidRPr="0053074A">
        <w:t xml:space="preserve"> for and against the accused licensee. </w:t>
      </w:r>
      <w:r w:rsidRPr="00980AC8">
        <w:rPr>
          <w:strike/>
        </w:rPr>
        <w:t>All investigations, inquiries, and proceedings undertaken pursuant to this chapter are confidential, except as otherwise provided for</w:t>
      </w:r>
      <w:r>
        <w:t xml:space="preserve"> </w:t>
      </w:r>
      <w:r>
        <w:rPr>
          <w:u w:val="single"/>
        </w:rPr>
        <w:t xml:space="preserve">These hearings must be open to the public, except as necessary to protect confidential information, in accordance with state law, federal law, or at the discretion of the board.  The board </w:t>
      </w:r>
      <w:r w:rsidR="00C71460">
        <w:rPr>
          <w:u w:val="single"/>
        </w:rPr>
        <w:t xml:space="preserve">only </w:t>
      </w:r>
      <w:r>
        <w:rPr>
          <w:u w:val="single"/>
        </w:rPr>
        <w:t>may close portions or all of the hearings, testimony, evidence, and reports in any action to the extent necessary to protect confidential information</w:t>
      </w:r>
      <w:r w:rsidRPr="0053074A">
        <w:t>.</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SECTION</w:t>
      </w:r>
      <w:r w:rsidR="00980AC8">
        <w:rPr>
          <w:color w:val="000000" w:themeColor="text1"/>
          <w:u w:color="000000" w:themeColor="text1"/>
        </w:rPr>
        <w:tab/>
      </w:r>
      <w:r w:rsidRPr="007035E9">
        <w:rPr>
          <w:color w:val="000000" w:themeColor="text1"/>
          <w:u w:color="000000" w:themeColor="text1"/>
        </w:rPr>
        <w:t>6.</w:t>
      </w:r>
      <w:r w:rsidR="00980AC8">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240(A)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53074A">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Pr>
          <w:u w:val="single"/>
        </w:rPr>
        <w:t>(a)</w:t>
      </w:r>
      <w:r>
        <w:tab/>
      </w:r>
      <w:r w:rsidRPr="0053074A">
        <w:t>received the designation, based on educational and examination standards substantially equivalent to those in effect in this State, at the time the designation was granted;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2</w:t>
      </w:r>
      <w:r>
        <w:rPr>
          <w:u w:val="single"/>
        </w:rPr>
        <w:t>b</w:t>
      </w:r>
      <w:r>
        <w:t>)</w:t>
      </w:r>
      <w:r>
        <w:tab/>
      </w:r>
      <w:r w:rsidRPr="0053074A">
        <w:t>completed an experience requirement, substantially equivalent to the requirement provided for in Section 40</w:t>
      </w:r>
      <w:r w:rsidR="00727BB4">
        <w:noBreakHyphen/>
      </w:r>
      <w:r w:rsidRPr="0053074A">
        <w:t>2</w:t>
      </w:r>
      <w:r w:rsidR="00727BB4">
        <w:noBreakHyphen/>
      </w:r>
      <w:r w:rsidRPr="0053074A">
        <w:t>35(F), in the jurisdiction which granted the designation or has engaged in four years of professional practice, outside of this State, as a certified public accountant within the ten years immediately preceding the application;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3</w:t>
      </w:r>
      <w:r>
        <w:rPr>
          <w:u w:val="single"/>
        </w:rPr>
        <w:t>c</w:t>
      </w:r>
      <w:r>
        <w:t>)</w:t>
      </w:r>
      <w:r>
        <w:tab/>
      </w:r>
      <w:r w:rsidRPr="0053074A">
        <w:t>passed a uniform qualifying examination in national standards and an examination on the laws, regulations, and code of ethical conduct in effect in this State acceptable to the board;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4</w:t>
      </w:r>
      <w:r>
        <w:rPr>
          <w:u w:val="single"/>
        </w:rPr>
        <w:t>d</w:t>
      </w:r>
      <w:r>
        <w:t>)</w:t>
      </w:r>
      <w:r>
        <w:tab/>
      </w:r>
      <w:r w:rsidRPr="0053074A">
        <w:t>listed all jurisdictions, foreign and domestic, in which the applicant has applied for or holds a designation to practice public accountancy or in which any applications have been denied;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980AC8">
        <w:rPr>
          <w:strike/>
        </w:rPr>
        <w:t>5</w:t>
      </w:r>
      <w:r>
        <w:rPr>
          <w:u w:val="single"/>
        </w:rPr>
        <w:t>e</w:t>
      </w:r>
      <w:r>
        <w:t>)</w:t>
      </w:r>
      <w:r>
        <w:tab/>
      </w:r>
      <w:r w:rsidRPr="0053074A">
        <w:t>demonstrated completion of eighty hours of qualified CPE within the last two years;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6</w:t>
      </w:r>
      <w:r>
        <w:rPr>
          <w:u w:val="single"/>
        </w:rPr>
        <w:t>f</w:t>
      </w:r>
      <w:r>
        <w:t>)</w:t>
      </w:r>
      <w:r>
        <w:tab/>
      </w:r>
      <w:r w:rsidRPr="0053074A">
        <w:t>filed an application and pays an annual fee sufficient to cover the cost of administering this section.</w:t>
      </w:r>
    </w:p>
    <w:p w:rsidR="00D84C6A" w:rsidRPr="007035E9" w:rsidRDefault="00974CE1"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4CE1">
        <w:rPr>
          <w:color w:val="000000" w:themeColor="text1"/>
          <w:u w:color="000000" w:themeColor="text1"/>
        </w:rPr>
        <w:tab/>
      </w:r>
      <w:r w:rsidRPr="00974CE1">
        <w:rPr>
          <w:color w:val="000000" w:themeColor="text1"/>
          <w:u w:color="000000" w:themeColor="text1"/>
        </w:rPr>
        <w:tab/>
      </w:r>
      <w:r w:rsidR="00D84C6A" w:rsidRPr="007035E9">
        <w:rPr>
          <w:color w:val="000000" w:themeColor="text1"/>
          <w:u w:val="single" w:color="000000" w:themeColor="text1"/>
        </w:rPr>
        <w:t>(2)(a)</w:t>
      </w:r>
      <w:r w:rsidRPr="00974CE1">
        <w:rPr>
          <w:color w:val="000000" w:themeColor="text1"/>
          <w:u w:color="000000" w:themeColor="text1"/>
        </w:rPr>
        <w:tab/>
      </w:r>
      <w:r w:rsidR="00D84C6A" w:rsidRPr="007035E9">
        <w:rPr>
          <w:color w:val="000000" w:themeColor="text1"/>
          <w:u w:val="single" w:color="000000" w:themeColor="text1"/>
        </w:rPr>
        <w:t xml:space="preserve">satisfies the requirements of </w:t>
      </w:r>
      <w:r w:rsidR="00C71460">
        <w:rPr>
          <w:color w:val="000000" w:themeColor="text1"/>
          <w:u w:val="single" w:color="000000" w:themeColor="text1"/>
        </w:rPr>
        <w:t>i</w:t>
      </w:r>
      <w:r w:rsidR="00D84C6A" w:rsidRPr="007035E9">
        <w:rPr>
          <w:color w:val="000000" w:themeColor="text1"/>
          <w:u w:val="single" w:color="000000" w:themeColor="text1"/>
        </w:rPr>
        <w:t>tem</w:t>
      </w:r>
      <w:r w:rsidR="004A72A7">
        <w:rPr>
          <w:color w:val="000000" w:themeColor="text1"/>
          <w:u w:val="single" w:color="000000" w:themeColor="text1"/>
        </w:rPr>
        <w:t xml:space="preserve"> </w:t>
      </w:r>
      <w:r w:rsidR="00C71460">
        <w:rPr>
          <w:color w:val="000000" w:themeColor="text1"/>
          <w:u w:val="single" w:color="000000" w:themeColor="text1"/>
        </w:rPr>
        <w:t>(1)</w:t>
      </w:r>
      <w:r w:rsidR="00D84C6A" w:rsidRPr="007035E9">
        <w:rPr>
          <w:color w:val="000000" w:themeColor="text1"/>
          <w:u w:val="single" w:color="000000" w:themeColor="text1"/>
        </w:rPr>
        <w:t>(c), (d), (e)</w:t>
      </w:r>
      <w:r w:rsidR="00C71460">
        <w:rPr>
          <w:color w:val="000000" w:themeColor="text1"/>
          <w:u w:val="single" w:color="000000" w:themeColor="text1"/>
        </w:rPr>
        <w:t>,</w:t>
      </w:r>
      <w:r w:rsidR="00D84C6A" w:rsidRPr="007035E9">
        <w:rPr>
          <w:color w:val="000000" w:themeColor="text1"/>
          <w:u w:val="single" w:color="000000" w:themeColor="text1"/>
        </w:rPr>
        <w:t xml:space="preserve"> and (f);</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(b)</w:t>
      </w:r>
      <w:r w:rsidR="00974CE1" w:rsidRPr="00974CE1">
        <w:rPr>
          <w:color w:val="000000" w:themeColor="text1"/>
          <w:u w:color="000000" w:themeColor="text1"/>
        </w:rPr>
        <w:tab/>
      </w:r>
      <w:r w:rsidRPr="007035E9">
        <w:rPr>
          <w:color w:val="000000" w:themeColor="text1"/>
          <w:u w:val="single" w:color="000000" w:themeColor="text1"/>
        </w:rPr>
        <w:t>holds a valid license issued by any other state before January 1, 2012;</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(c)</w:t>
      </w:r>
      <w:r w:rsidR="00974CE1" w:rsidRPr="00974CE1">
        <w:rPr>
          <w:color w:val="000000" w:themeColor="text1"/>
          <w:u w:color="000000" w:themeColor="text1"/>
        </w:rPr>
        <w:tab/>
      </w:r>
      <w:r w:rsidRPr="007035E9">
        <w:rPr>
          <w:color w:val="000000" w:themeColor="text1"/>
          <w:u w:val="single" w:color="000000" w:themeColor="text1"/>
        </w:rPr>
        <w:t xml:space="preserve">has engaged in four years of professional practice, outside of this State, as a certified public accountant within the ten years immediately preceding the application; and </w:t>
      </w:r>
    </w:p>
    <w:p w:rsidR="00D84C6A" w:rsidRPr="00C71460"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(d)</w:t>
      </w:r>
      <w:r w:rsidR="00974CE1" w:rsidRPr="00974CE1">
        <w:rPr>
          <w:color w:val="000000" w:themeColor="text1"/>
          <w:u w:color="000000" w:themeColor="text1"/>
        </w:rPr>
        <w:tab/>
      </w:r>
      <w:r w:rsidRPr="007035E9">
        <w:rPr>
          <w:color w:val="000000" w:themeColor="text1"/>
          <w:u w:val="single" w:color="000000" w:themeColor="text1"/>
        </w:rPr>
        <w:t>has demonstrated completion of eighty hours of qualified CPE within the last two years.</w:t>
      </w:r>
      <w:r w:rsidR="00C71460">
        <w:rPr>
          <w:color w:val="000000" w:themeColor="text1"/>
          <w:u w:color="000000" w:themeColor="text1"/>
        </w:rP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1E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35E9">
        <w:rPr>
          <w:color w:val="000000" w:themeColor="text1"/>
          <w:u w:color="000000" w:themeColor="text1"/>
        </w:rPr>
        <w:t>7.</w:t>
      </w:r>
      <w:r>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340 of the 1976 Code is amended to read:</w:t>
      </w:r>
    </w:p>
    <w:p w:rsidR="00980AC8"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2B9" w:rsidRPr="00CA72B9" w:rsidRDefault="00980AC8"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727BB4">
        <w:rPr>
          <w:color w:val="000000" w:themeColor="text1"/>
          <w:u w:color="000000" w:themeColor="text1"/>
        </w:rPr>
        <w:noBreakHyphen/>
      </w:r>
      <w:r>
        <w:rPr>
          <w:color w:val="000000" w:themeColor="text1"/>
          <w:u w:color="000000" w:themeColor="text1"/>
        </w:rPr>
        <w:t>2</w:t>
      </w:r>
      <w:r w:rsidR="00727BB4">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CA72B9" w:rsidRPr="0053074A">
        <w:t>An accounting practitioner or firm of accounting practitioners is permitted to associate his or the firm</w:t>
      </w:r>
      <w:r w:rsidR="00727BB4" w:rsidRPr="00727BB4">
        <w:t>’</w:t>
      </w:r>
      <w:r w:rsidR="00CA72B9" w:rsidRPr="0053074A">
        <w:t xml:space="preserve">s name with compiled financial statements as defined by Professional Standards for Accounting and Review Services, provided </w:t>
      </w:r>
      <w:r w:rsidR="00CA72B9" w:rsidRPr="00CA72B9">
        <w:rPr>
          <w:strike/>
        </w:rPr>
        <w:t>the following disclaimer is used:</w:t>
      </w:r>
    </w:p>
    <w:p w:rsidR="00CA72B9" w:rsidRDefault="00974CE1"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CE1">
        <w:tab/>
      </w:r>
      <w:r w:rsidR="00727BB4" w:rsidRPr="00727BB4">
        <w:rPr>
          <w:strike/>
        </w:rPr>
        <w:t>‘</w:t>
      </w:r>
      <w:r w:rsidR="00CA72B9" w:rsidRPr="00CA72B9">
        <w:rPr>
          <w:strike/>
        </w:rPr>
        <w:t>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00727BB4" w:rsidRPr="00727BB4">
        <w:rPr>
          <w:strike/>
        </w:rPr>
        <w:t>’</w:t>
      </w:r>
      <w:r w:rsidR="00CA72B9">
        <w:t xml:space="preserve"> </w:t>
      </w:r>
      <w:r w:rsidR="00CA72B9">
        <w:rPr>
          <w:u w:val="single"/>
        </w:rPr>
        <w:t>a disclaimer is used that complies with the most recent version of the statement on Standards for Accounting and Review Services issued by the American Institute of Certified Public Accountants.</w:t>
      </w:r>
      <w:r w:rsidR="00CA72B9">
        <w:t>”</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4C6A">
        <w:t>8</w:t>
      </w:r>
      <w:r>
        <w:t>.</w:t>
      </w:r>
      <w:r>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0DF" w:rsidRDefault="000730DF" w:rsidP="000730DF">
      <w:pPr>
        <w:suppressAutoHyphens/>
      </w:pPr>
    </w:p>
    <w:sectPr w:rsidR="000730DF" w:rsidSect="000730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16B154-33C6-4120-B333-EF0A4D5617EE}"/>
    <w:embedBold r:id="rId2" w:fontKey="{A11772FB-E1A5-4E44-BADE-0FB5AC8AA4AC}"/>
  </w:font>
  <w:font w:name="Calibri">
    <w:panose1 w:val="020F0502020204030204"/>
    <w:charset w:val="00"/>
    <w:family w:val="swiss"/>
    <w:pitch w:val="variable"/>
    <w:sig w:usb0="E00002FF" w:usb1="4000ACFF" w:usb2="00000001" w:usb3="00000000" w:csb0="0000019F" w:csb1="00000000"/>
    <w:embedRegular r:id="rId3" w:fontKey="{E8632B55-4BA9-4C0E-B2B5-EFB28DAB6EBA}"/>
  </w:font>
  <w:font w:name="Segoe UI">
    <w:panose1 w:val="020B0502040204020203"/>
    <w:charset w:val="00"/>
    <w:family w:val="swiss"/>
    <w:pitch w:val="variable"/>
    <w:sig w:usb0="E10022FF" w:usb1="C000E47F" w:usb2="00000029" w:usb3="00000000" w:csb0="000001DF" w:csb1="00000000"/>
    <w:embedRegular r:id="rId4" w:fontKey="{75D14961-EAA3-48EA-B57D-75B03CD120BD}"/>
  </w:font>
  <w:font w:name="Cambria">
    <w:panose1 w:val="02040503050406030204"/>
    <w:charset w:val="00"/>
    <w:family w:val="roman"/>
    <w:pitch w:val="variable"/>
    <w:sig w:usb0="E00002FF" w:usb1="400004FF" w:usb2="00000000" w:usb3="00000000" w:csb0="0000019F" w:csb1="00000000"/>
    <w:embedRegular r:id="rId5" w:fontKey="{B78A9D82-31FD-4112-BA0D-DEFE451CF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99C" w:rsidRPr="000730DF" w:rsidRDefault="000730DF"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8362E8"/>
    <w:rsid w:val="0085786E"/>
    <w:rsid w:val="008A1768"/>
    <w:rsid w:val="008A489F"/>
    <w:rsid w:val="008F0F33"/>
    <w:rsid w:val="008F4429"/>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C973-BEA9-4CAE-B5A0-9690F5A6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5</Pages>
  <Words>1539</Words>
  <Characters>8309</Characters>
  <Application>Microsoft Office Word</Application>
  <DocSecurity>0</DocSecurity>
  <Lines>207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(Jan. 29, 2019) - South Carolina Legislature Online</dc:title>
  <dc:creator>Angie Morgan</dc:creator>
  <cp:lastModifiedBy>S Volk</cp:lastModifiedBy>
  <cp:revision>2</cp:revision>
  <cp:lastPrinted>2019-01-28T20:06:00Z</cp:lastPrinted>
  <dcterms:created xsi:type="dcterms:W3CDTF">2019-01-29T18:17:00Z</dcterms:created>
  <dcterms:modified xsi:type="dcterms:W3CDTF">2019-01-29T18:17:00Z</dcterms:modified>
</cp:coreProperties>
</file>