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8FB" w:rsidRDefault="004E58FB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31D" w:rsidRDefault="001B031D" w:rsidP="001B0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0B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15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C294B">
        <w:rPr>
          <w:color w:val="000000" w:themeColor="text1"/>
          <w:u w:color="000000" w:themeColor="text1"/>
        </w:rPr>
        <w:t>TO AMEND THE CODE OF LAWS OF SOUTH CAROLINA, 1976, BY REPEALING AR</w:t>
      </w:r>
      <w:r w:rsidR="00215B6E">
        <w:rPr>
          <w:color w:val="000000" w:themeColor="text1"/>
          <w:u w:color="000000" w:themeColor="text1"/>
        </w:rPr>
        <w:t>TICLE 3 OF CHAPTER 17, TITLE 51</w:t>
      </w:r>
      <w:r w:rsidRPr="00EC294B">
        <w:rPr>
          <w:color w:val="000000" w:themeColor="text1"/>
          <w:u w:color="000000" w:themeColor="text1"/>
        </w:rPr>
        <w:t xml:space="preserve"> RELATING TO THE HERITAGE TRUST REVENUE BONDS.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0B5E" w:rsidRDefault="00000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0B5E" w:rsidRDefault="00000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52E" w:rsidRPr="00EC294B" w:rsidRDefault="00AA152E" w:rsidP="00AA1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Pr="00EC294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EC294B">
        <w:rPr>
          <w:color w:val="000000" w:themeColor="text1"/>
          <w:u w:color="000000" w:themeColor="text1"/>
        </w:rPr>
        <w:t xml:space="preserve">Article 3 of Chapter 17, Title 51 of the 1976 Code is repealed. </w:t>
      </w:r>
    </w:p>
    <w:p w:rsidR="00000B5E" w:rsidRDefault="00000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B5E" w:rsidRDefault="00000B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A152E">
        <w:t>2</w:t>
      </w:r>
      <w:r>
        <w:t>.</w:t>
      </w:r>
      <w:r>
        <w:tab/>
        <w:t>This act takes effect upon approval by the Governor.</w:t>
      </w:r>
    </w:p>
    <w:p w:rsidR="0051286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E58FB" w:rsidRDefault="004E58FB" w:rsidP="004E58FB">
      <w:pPr>
        <w:suppressAutoHyphens/>
      </w:pPr>
    </w:p>
    <w:sectPr w:rsidR="004E58FB" w:rsidSect="004E58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B5E" w:rsidRDefault="00000B5E" w:rsidP="009F0C77">
      <w:r>
        <w:separator/>
      </w:r>
    </w:p>
  </w:endnote>
  <w:endnote w:type="continuationSeparator" w:id="0">
    <w:p w:rsidR="00000B5E" w:rsidRDefault="00000B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C8AD3E-372F-4CAA-879B-D87C54C32FA2}"/>
    <w:embedBold r:id="rId2" w:fontKey="{A9B1E875-4868-4C02-91EC-CEDCFE6ABD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873FE1-1FF9-465D-904F-C3B4F1E7FE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1F46AB-2DF6-4F38-9C3F-264DDB3141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DA493E-3E73-461F-B3B5-719D33863D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866" w:rsidRPr="004E58FB" w:rsidRDefault="004E58FB" w:rsidP="004E5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B5E" w:rsidRDefault="00000B5E" w:rsidP="009F0C77">
      <w:r>
        <w:separator/>
      </w:r>
    </w:p>
  </w:footnote>
  <w:footnote w:type="continuationSeparator" w:id="0">
    <w:p w:rsidR="00000B5E" w:rsidRDefault="00000B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4CZ19"/>
    <w:docVar w:name="CoverBillType" w:val="b"/>
    <w:docVar w:name="DocPath" w:val="L:\Council\bills\BH\7144CZ19.DOCX"/>
    <w:docVar w:name="dvBillNumber" w:val="400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00B5E"/>
    <w:rsid w:val="00000B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6ED"/>
    <w:rsid w:val="001B031D"/>
    <w:rsid w:val="001D08F2"/>
    <w:rsid w:val="001D3A58"/>
    <w:rsid w:val="001D525B"/>
    <w:rsid w:val="001D7F4F"/>
    <w:rsid w:val="00205238"/>
    <w:rsid w:val="00215B6E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8FB"/>
    <w:rsid w:val="004E7D54"/>
    <w:rsid w:val="00512866"/>
    <w:rsid w:val="005273C6"/>
    <w:rsid w:val="00530A69"/>
    <w:rsid w:val="0053656B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52E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C90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357341-F7EE-486B-B205-491888E2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5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5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8A471-A9BA-4376-9450-A236E63E0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1</Pages>
  <Words>69</Words>
  <Characters>303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4008 Text of Previous Version (Feb. 19, 2019) - South Carolina Legislature Online</dc:title>
  <dc:creator>Bonnie Huth</dc:creator>
  <cp:lastModifiedBy>S Volk</cp:lastModifiedBy>
  <cp:revision>2</cp:revision>
  <cp:lastPrinted>2019-01-24T20:06:00Z</cp:lastPrinted>
  <dcterms:created xsi:type="dcterms:W3CDTF">2019-02-19T18:29:00Z</dcterms:created>
  <dcterms:modified xsi:type="dcterms:W3CDTF">2019-02-19T18:29:00Z</dcterms:modified>
</cp:coreProperties>
</file>