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455" w:rsidRDefault="006704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04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7B4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B37" w:rsidRDefault="009F1FEF" w:rsidP="00592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92B37" w:rsidRPr="00C73155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 w:rsidR="00592B37">
        <w:rPr>
          <w:rFonts w:eastAsiaTheme="minorHAnsi"/>
          <w:color w:val="000000" w:themeColor="text1"/>
          <w:szCs w:val="22"/>
          <w:u w:color="000000" w:themeColor="text1"/>
        </w:rPr>
        <w:t>SOUTH CAROLINA GOVERNOR</w:t>
      </w:r>
      <w:r w:rsidR="003975B4" w:rsidRPr="003975B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92B37">
        <w:rPr>
          <w:rFonts w:eastAsiaTheme="minorHAnsi"/>
          <w:color w:val="000000" w:themeColor="text1"/>
          <w:szCs w:val="22"/>
          <w:u w:color="000000" w:themeColor="text1"/>
        </w:rPr>
        <w:t>S SCHOOL FOR SCIENCE AND MATHEMATICS VOLLEYBALL</w:t>
      </w:r>
      <w:r w:rsidR="00EB7C82">
        <w:rPr>
          <w:rFonts w:eastAsiaTheme="minorHAnsi"/>
          <w:color w:val="000000" w:themeColor="text1"/>
          <w:szCs w:val="22"/>
          <w:u w:color="000000" w:themeColor="text1"/>
        </w:rPr>
        <w:t xml:space="preserve">, SOCCER, AND CROSS COUNTRY </w:t>
      </w:r>
      <w:r w:rsidR="00592B37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EB7C8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592B37" w:rsidRPr="00C73155">
        <w:rPr>
          <w:color w:val="000000" w:themeColor="text1"/>
          <w:u w:color="000000" w:themeColor="text1"/>
        </w:rPr>
        <w:t>, COACH</w:t>
      </w:r>
      <w:r w:rsidR="00EB7C82">
        <w:rPr>
          <w:color w:val="000000" w:themeColor="text1"/>
          <w:u w:color="000000" w:themeColor="text1"/>
        </w:rPr>
        <w:t>ES</w:t>
      </w:r>
      <w:r w:rsidR="00592B37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</w:t>
      </w:r>
      <w:r w:rsidR="00EB7C82">
        <w:rPr>
          <w:color w:val="000000" w:themeColor="text1"/>
          <w:u w:color="000000" w:themeColor="text1"/>
        </w:rPr>
        <w:t xml:space="preserve">IR RESPECTIVE CLASS </w:t>
      </w:r>
      <w:r w:rsidR="00592B37" w:rsidRPr="00C73155">
        <w:rPr>
          <w:color w:val="000000" w:themeColor="text1"/>
          <w:u w:color="000000" w:themeColor="text1"/>
        </w:rPr>
        <w:t>A STATE CHAMPIONSHIP TITLE</w:t>
      </w:r>
      <w:r w:rsidR="00EB7C82">
        <w:rPr>
          <w:color w:val="000000" w:themeColor="text1"/>
          <w:u w:color="000000" w:themeColor="text1"/>
        </w:rPr>
        <w:t>S</w:t>
      </w:r>
      <w:r w:rsidR="00592B3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7B48" w:rsidRDefault="001B7B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7B48" w:rsidRDefault="001B7B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D6D" w:rsidRDefault="001B7B48" w:rsidP="0018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86D6D">
        <w:t xml:space="preserve"> </w:t>
      </w:r>
      <w:r w:rsidR="00186D6D" w:rsidRPr="00C73155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9D3C91">
        <w:t>S</w:t>
      </w:r>
      <w:r w:rsidR="009D3C91">
        <w:rPr>
          <w:rFonts w:eastAsiaTheme="minorHAnsi"/>
          <w:color w:val="000000" w:themeColor="text1"/>
          <w:szCs w:val="22"/>
          <w:u w:color="000000" w:themeColor="text1"/>
        </w:rPr>
        <w:t>outh Carolina Governor</w:t>
      </w:r>
      <w:r w:rsidR="003975B4" w:rsidRPr="003975B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D3C91">
        <w:rPr>
          <w:rFonts w:eastAsiaTheme="minorHAnsi"/>
          <w:color w:val="000000" w:themeColor="text1"/>
          <w:szCs w:val="22"/>
          <w:u w:color="000000" w:themeColor="text1"/>
        </w:rPr>
        <w:t xml:space="preserve">s School for Science and Mathematics </w:t>
      </w:r>
      <w:r w:rsidR="00186D6D" w:rsidRPr="00C73155">
        <w:rPr>
          <w:color w:val="000000" w:themeColor="text1"/>
          <w:u w:color="000000" w:themeColor="text1"/>
        </w:rPr>
        <w:t>volleyball</w:t>
      </w:r>
      <w:r w:rsidR="0093164C">
        <w:rPr>
          <w:color w:val="000000" w:themeColor="text1"/>
          <w:u w:color="000000" w:themeColor="text1"/>
        </w:rPr>
        <w:t>, soccer, and cross country</w:t>
      </w:r>
      <w:r w:rsidR="00186D6D" w:rsidRPr="00C73155">
        <w:rPr>
          <w:color w:val="000000" w:themeColor="text1"/>
          <w:u w:color="000000" w:themeColor="text1"/>
        </w:rPr>
        <w:t xml:space="preserve"> team</w:t>
      </w:r>
      <w:r w:rsidR="0093164C">
        <w:rPr>
          <w:color w:val="000000" w:themeColor="text1"/>
          <w:u w:color="000000" w:themeColor="text1"/>
        </w:rPr>
        <w:t>s</w:t>
      </w:r>
      <w:r w:rsidR="00186D6D" w:rsidRPr="00C73155">
        <w:rPr>
          <w:color w:val="000000" w:themeColor="text1"/>
          <w:u w:color="000000" w:themeColor="text1"/>
        </w:rPr>
        <w:t>, coach</w:t>
      </w:r>
      <w:r w:rsidR="0093164C">
        <w:rPr>
          <w:color w:val="000000" w:themeColor="text1"/>
          <w:u w:color="000000" w:themeColor="text1"/>
        </w:rPr>
        <w:t>es</w:t>
      </w:r>
      <w:r w:rsidR="00186D6D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</w:t>
      </w:r>
      <w:r w:rsidR="0093164C">
        <w:rPr>
          <w:color w:val="000000" w:themeColor="text1"/>
          <w:u w:color="000000" w:themeColor="text1"/>
        </w:rPr>
        <w:t xml:space="preserve">ir respective </w:t>
      </w:r>
      <w:r w:rsidR="00186D6D" w:rsidRPr="00C73155">
        <w:rPr>
          <w:color w:val="000000" w:themeColor="text1"/>
          <w:u w:color="000000" w:themeColor="text1"/>
        </w:rPr>
        <w:t>Class A State Championship title</w:t>
      </w:r>
      <w:r w:rsidR="0093164C">
        <w:rPr>
          <w:color w:val="000000" w:themeColor="text1"/>
          <w:u w:color="000000" w:themeColor="text1"/>
        </w:rPr>
        <w:t>s</w:t>
      </w:r>
      <w:r w:rsidR="00186D6D" w:rsidRPr="00C73155">
        <w:rPr>
          <w:color w:val="000000" w:themeColor="text1"/>
          <w:u w:color="000000" w:themeColor="text1"/>
        </w:rPr>
        <w:t>.</w:t>
      </w:r>
    </w:p>
    <w:p w:rsidR="0006073F" w:rsidRDefault="003975B4" w:rsidP="00EB2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0455" w:rsidRDefault="00670455" w:rsidP="00670455">
      <w:pPr>
        <w:suppressAutoHyphens/>
      </w:pPr>
    </w:p>
    <w:sectPr w:rsidR="00670455" w:rsidSect="006704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B48" w:rsidRDefault="001B7B48" w:rsidP="009F0C77">
      <w:r>
        <w:separator/>
      </w:r>
    </w:p>
  </w:endnote>
  <w:endnote w:type="continuationSeparator" w:id="0">
    <w:p w:rsidR="001B7B48" w:rsidRDefault="001B7B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D3B9BC-C40B-44B1-AD03-3A811BAA432D}"/>
    <w:embedBold r:id="rId2" w:fontKey="{D7715B4C-0364-447C-AA44-EE185799D8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E960FF-348E-42E7-B906-B60D6B26C05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E0C00B2-6648-4822-B8DB-2C91DB061E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31E24D-1D7C-4A29-BE60-FD4348C57F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73F" w:rsidRPr="00670455" w:rsidRDefault="00670455" w:rsidP="006704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B48" w:rsidRDefault="001B7B48" w:rsidP="009F0C77">
      <w:r>
        <w:separator/>
      </w:r>
    </w:p>
  </w:footnote>
  <w:footnote w:type="continuationSeparator" w:id="0">
    <w:p w:rsidR="001B7B48" w:rsidRDefault="001B7B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9CM19"/>
    <w:docVar w:name="CoverBillType" w:val="r"/>
    <w:docVar w:name="DocPath" w:val="L:\Council\bills\RM\1189CM19.DOCX"/>
    <w:docVar w:name="dvBillNumber" w:val="41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B7B48"/>
    <w:rsid w:val="00001090"/>
    <w:rsid w:val="00011869"/>
    <w:rsid w:val="00015CD6"/>
    <w:rsid w:val="0006073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D6D"/>
    <w:rsid w:val="001B7B48"/>
    <w:rsid w:val="001D08F2"/>
    <w:rsid w:val="001D3A58"/>
    <w:rsid w:val="001D3FF4"/>
    <w:rsid w:val="001D525B"/>
    <w:rsid w:val="001D7F4F"/>
    <w:rsid w:val="00205238"/>
    <w:rsid w:val="0021764E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7656"/>
    <w:rsid w:val="0037079A"/>
    <w:rsid w:val="003975B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09C2"/>
    <w:rsid w:val="00577C6C"/>
    <w:rsid w:val="00592B37"/>
    <w:rsid w:val="0059305B"/>
    <w:rsid w:val="005A62FE"/>
    <w:rsid w:val="005C2FE2"/>
    <w:rsid w:val="005E2BC9"/>
    <w:rsid w:val="005E3699"/>
    <w:rsid w:val="00605102"/>
    <w:rsid w:val="006215AA"/>
    <w:rsid w:val="00670455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8F7D13"/>
    <w:rsid w:val="009253CB"/>
    <w:rsid w:val="0093164C"/>
    <w:rsid w:val="0094021A"/>
    <w:rsid w:val="00970A22"/>
    <w:rsid w:val="009B44AF"/>
    <w:rsid w:val="009B5250"/>
    <w:rsid w:val="009C6A0B"/>
    <w:rsid w:val="009D3C91"/>
    <w:rsid w:val="009F0C77"/>
    <w:rsid w:val="009F1FEF"/>
    <w:rsid w:val="009F4DD1"/>
    <w:rsid w:val="00A02543"/>
    <w:rsid w:val="00A41684"/>
    <w:rsid w:val="00A64E80"/>
    <w:rsid w:val="00A72BCD"/>
    <w:rsid w:val="00A741D9"/>
    <w:rsid w:val="00A833AB"/>
    <w:rsid w:val="00A9741D"/>
    <w:rsid w:val="00AB3BA0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2E8D"/>
    <w:rsid w:val="00D5730E"/>
    <w:rsid w:val="00D73A67"/>
    <w:rsid w:val="00D970A9"/>
    <w:rsid w:val="00DF3845"/>
    <w:rsid w:val="00DF4885"/>
    <w:rsid w:val="00E41911"/>
    <w:rsid w:val="00E44B57"/>
    <w:rsid w:val="00E92EEF"/>
    <w:rsid w:val="00EA6154"/>
    <w:rsid w:val="00EB28CF"/>
    <w:rsid w:val="00EB7C8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42F603-DF13-4B0C-A567-D86F7433E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2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2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7F11C-EFD4-486A-A525-099401B13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1</Pages>
  <Words>138</Words>
  <Characters>736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4177 Text of Previous Version (Mar. 7, 2019) - South Carolina Legislature Online</dc:title>
  <dc:creator>Rosanne McDowell</dc:creator>
  <cp:lastModifiedBy>S Volk</cp:lastModifiedBy>
  <cp:revision>2</cp:revision>
  <cp:lastPrinted>2019-02-28T20:24:00Z</cp:lastPrinted>
  <dcterms:created xsi:type="dcterms:W3CDTF">2019-03-07T19:14:00Z</dcterms:created>
  <dcterms:modified xsi:type="dcterms:W3CDTF">2019-03-07T19:14:00Z</dcterms:modified>
</cp:coreProperties>
</file>