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DC7" w:rsidRDefault="00020DC7"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058" w:rsidRDefault="00AD7058" w:rsidP="00AD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03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PERIODICALLY TO CONDUCT INSPECTIONS OF SUCH BALCONIES TO ASCERTAIN COMPLIANCE WITH THE CODE, AND TO PROVIDE REMEDIES FOR VIOLATIONS,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3BB" w:rsidRDefault="00440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3BB" w:rsidRDefault="00440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Default="004403B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9DB">
        <w:t>This act must be known and may be cited as the “</w:t>
      </w:r>
      <w:r w:rsidR="005909DB" w:rsidRPr="000250D2">
        <w:t>Multifamily Dwelling Safety Act</w:t>
      </w:r>
      <w:r w:rsidR="005909DB">
        <w:t>”.</w:t>
      </w: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110.</w:t>
      </w:r>
      <w:r>
        <w:tab/>
      </w:r>
      <w:r w:rsidRPr="000250D2">
        <w:t>As used in this chapter:</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Pr="005909DB">
        <w:t>‘</w:t>
      </w:r>
      <w:r w:rsidRPr="000250D2">
        <w:t>Department</w:t>
      </w:r>
      <w:r w:rsidRPr="005909DB">
        <w:t>’</w:t>
      </w:r>
      <w:r w:rsidRPr="000250D2">
        <w:t xml:space="preserve"> means the Department of Labor, Licensing and Regulation.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Pr="005909DB">
        <w:t>‘</w:t>
      </w:r>
      <w:r w:rsidRPr="000250D2">
        <w:t>Inspector</w:t>
      </w:r>
      <w:r w:rsidRPr="005909DB">
        <w:t>’</w:t>
      </w:r>
      <w:r w:rsidRPr="000250D2">
        <w:t xml:space="preserve"> means a person employed by the department for the purpose of conducting balcony inspections in the administration of this chapter.</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Pr="005909DB">
        <w:t>‘</w:t>
      </w:r>
      <w:r w:rsidRPr="000250D2">
        <w:t>Multifamily dwelling</w:t>
      </w:r>
      <w:r w:rsidRPr="005909DB">
        <w:t>’</w:t>
      </w:r>
      <w:r w:rsidRPr="000250D2">
        <w:t xml:space="preserve"> means a property containing two or more dwelling units including:</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Pr="005909DB">
        <w:t>‘</w:t>
      </w:r>
      <w:r w:rsidRPr="000250D2">
        <w:t>Multifamily dwelling</w:t>
      </w:r>
      <w:r w:rsidRPr="005909DB">
        <w:t>’</w:t>
      </w:r>
      <w:r w:rsidRPr="000250D2">
        <w:t xml:space="preserve"> does not include</w:t>
      </w:r>
      <w:r>
        <w:t xml:space="preserve"> </w:t>
      </w:r>
      <w:r w:rsidRPr="000250D2">
        <w:t xml:space="preserve">a </w:t>
      </w:r>
      <w:r>
        <w:t>condominium or other property subject to the Horizontal Property Act.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Pr="005909DB">
        <w:t>‘</w:t>
      </w:r>
      <w:r w:rsidRPr="000250D2">
        <w:t>Special inspector</w:t>
      </w:r>
      <w:r w:rsidRPr="005909DB">
        <w:t>’</w:t>
      </w:r>
      <w:r w:rsidRPr="000250D2">
        <w:t xml:space="preserve"> means an inspector licensed by the department but not employed by the department.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21</w:t>
      </w:r>
      <w:r>
        <w:noBreakHyphen/>
        <w:t>120.</w:t>
      </w:r>
      <w:r>
        <w:tab/>
      </w:r>
      <w:r w:rsidRPr="000250D2">
        <w:t>To be qualified to serve as an inspector or special inspector, a person must be: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w:t>
      </w:r>
      <w:r>
        <w:t>1</w:t>
      </w:r>
      <w:r>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noBreakHyphen/>
      </w:r>
      <w:r w:rsidRPr="000250D2">
        <w:t>occupied housing unit</w:t>
      </w:r>
      <w:r>
        <w:t xml:space="preserve">s and other </w:t>
      </w:r>
      <w:r w:rsidRPr="000250D2">
        <w:t xml:space="preserve">housing exempted by the </w:t>
      </w:r>
      <w:r>
        <w:t>department through regulation.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20</w:t>
      </w:r>
      <w:r>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w:t>
      </w:r>
      <w:r w:rsidRPr="000250D2">
        <w:lastRenderedPageBreak/>
        <w:t xml:space="preserve">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5909DB" w:rsidRPr="001E4DCE"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5909DB" w:rsidRPr="001E4DCE"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5909DB" w:rsidRPr="001E4DCE"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5909DB" w:rsidRPr="000250D2" w:rsidRDefault="005909DB" w:rsidP="005909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r>
      <w:r w:rsidRPr="000250D2">
        <w:t>20</w:t>
      </w:r>
      <w:r>
        <w:noBreakHyphen/>
      </w:r>
      <w:r w:rsidRPr="000250D2">
        <w:t>1</w:t>
      </w:r>
      <w:r>
        <w:t>5</w:t>
      </w:r>
      <w:r w:rsidRPr="000250D2">
        <w:t>0.</w:t>
      </w:r>
      <w:r>
        <w:tab/>
      </w:r>
      <w:r w:rsidRPr="000250D2">
        <w:t xml:space="preserve">The department shall charge a property owner a fee for inspections made to enforce the Multifamily Dwelling Balcony Code. The amount of this fee must be determined by the </w:t>
      </w:r>
      <w:r w:rsidRPr="000250D2">
        <w:lastRenderedPageBreak/>
        <w:t>department through regulation, but must be sufficient to cover the cost of performing the inspection.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DB" w:rsidRPr="000250D2"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noBreakHyphen/>
        <w:t>21</w:t>
      </w:r>
      <w:r>
        <w:noBreakHyphen/>
      </w:r>
      <w:r w:rsidRPr="000250D2">
        <w:t>1</w:t>
      </w:r>
      <w:r>
        <w:t>8</w:t>
      </w:r>
      <w:r w:rsidRPr="000250D2">
        <w:t>0.</w:t>
      </w:r>
      <w:r>
        <w:tab/>
      </w:r>
      <w:r w:rsidRPr="000250D2">
        <w:t>(A) A property owner or tenant may not wilfully violate the Multifamily Dwelling Balcony Code.</w:t>
      </w: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5909D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3BB" w:rsidRDefault="005909DB" w:rsidP="0059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61224" w:rsidRDefault="00590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DC7" w:rsidRDefault="00020DC7" w:rsidP="00020DC7">
      <w:pPr>
        <w:suppressAutoHyphens/>
      </w:pPr>
    </w:p>
    <w:sectPr w:rsidR="00020DC7" w:rsidSect="00020D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3BB" w:rsidRDefault="004403BB" w:rsidP="009F0C77">
      <w:r>
        <w:separator/>
      </w:r>
    </w:p>
  </w:endnote>
  <w:endnote w:type="continuationSeparator" w:id="0">
    <w:p w:rsidR="004403BB" w:rsidRDefault="004403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82620D-8A9A-47BF-9462-07C8E98A2269}"/>
    <w:embedBold r:id="rId2" w:fontKey="{61703F66-E3DB-4562-BEC5-4EB48AA37291}"/>
  </w:font>
  <w:font w:name="Calibri">
    <w:panose1 w:val="020F0502020204030204"/>
    <w:charset w:val="00"/>
    <w:family w:val="swiss"/>
    <w:pitch w:val="variable"/>
    <w:sig w:usb0="E00002FF" w:usb1="4000ACFF" w:usb2="00000001" w:usb3="00000000" w:csb0="0000019F" w:csb1="00000000"/>
    <w:embedRegular r:id="rId3" w:fontKey="{9AD892BA-9298-4754-B03D-6ECA43DAF578}"/>
  </w:font>
  <w:font w:name="Cambria">
    <w:panose1 w:val="02040503050406030204"/>
    <w:charset w:val="00"/>
    <w:family w:val="roman"/>
    <w:pitch w:val="variable"/>
    <w:sig w:usb0="E00002FF" w:usb1="400004FF" w:usb2="00000000" w:usb3="00000000" w:csb0="0000019F" w:csb1="00000000"/>
    <w:embedRegular r:id="rId4" w:fontKey="{7372B1AE-E6B0-42EF-81CB-B656BF28A5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224" w:rsidRPr="00020DC7" w:rsidRDefault="00020DC7" w:rsidP="00020DC7">
    <w:pPr>
      <w:pStyle w:val="Footer"/>
      <w:tabs>
        <w:tab w:val="clear" w:pos="4680"/>
        <w:tab w:val="clear" w:pos="9360"/>
        <w:tab w:val="center" w:pos="2995"/>
      </w:tabs>
      <w:spacing w:before="120"/>
    </w:pPr>
    <w:r>
      <w:t>[4197]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3BB" w:rsidRDefault="004403BB" w:rsidP="009F0C77">
      <w:r>
        <w:separator/>
      </w:r>
    </w:p>
  </w:footnote>
  <w:footnote w:type="continuationSeparator" w:id="0">
    <w:p w:rsidR="004403BB" w:rsidRDefault="004403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7WAB19"/>
    <w:docVar w:name="CoverBillType" w:val="b"/>
    <w:docVar w:name="DocPath" w:val="L:\Council\bills\AGM\19487WAB19.DOCX"/>
    <w:docVar w:name="dvBillNumber" w:val="4197"/>
    <w:docVar w:name="dvBillNumberPrefix" w:val="H. "/>
    <w:docVar w:name="dvOriginalBody" w:val="House"/>
    <w:docVar w:name="dvSteno" w:val="AGM"/>
    <w:docVar w:name="NameofBody" w:val="h"/>
    <w:docVar w:name="vGroup2" w:val="Council"/>
  </w:docVars>
  <w:rsids>
    <w:rsidRoot w:val="004403BB"/>
    <w:rsid w:val="00011869"/>
    <w:rsid w:val="00015CD6"/>
    <w:rsid w:val="00020DC7"/>
    <w:rsid w:val="000612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B"/>
    <w:rsid w:val="004403BD"/>
    <w:rsid w:val="00461441"/>
    <w:rsid w:val="004809EE"/>
    <w:rsid w:val="004A17AB"/>
    <w:rsid w:val="004E7D54"/>
    <w:rsid w:val="005273C6"/>
    <w:rsid w:val="00530A69"/>
    <w:rsid w:val="00545593"/>
    <w:rsid w:val="00556EBF"/>
    <w:rsid w:val="00577C6C"/>
    <w:rsid w:val="005909DB"/>
    <w:rsid w:val="005A62FE"/>
    <w:rsid w:val="005C2FE2"/>
    <w:rsid w:val="005E2BC9"/>
    <w:rsid w:val="00605102"/>
    <w:rsid w:val="006215AA"/>
    <w:rsid w:val="00682F5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05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CEAE5E-905A-4EC5-B1DB-9D928A76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31171-0DDA-43FA-A23F-E6EF208E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4</Pages>
  <Words>987</Words>
  <Characters>5317</Characters>
  <Application>Microsoft Office Word</Application>
  <DocSecurity>0</DocSecurity>
  <Lines>150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4197 Text of Previous Version (Mar. 7, 2019) - South Carolina Legislature Online</dc:title>
  <dc:creator>Angie Morgan</dc:creator>
  <cp:lastModifiedBy>S Volk</cp:lastModifiedBy>
  <cp:revision>2</cp:revision>
  <dcterms:created xsi:type="dcterms:W3CDTF">2019-03-07T18:32:00Z</dcterms:created>
  <dcterms:modified xsi:type="dcterms:W3CDTF">2019-03-07T18:32:00Z</dcterms:modified>
</cp:coreProperties>
</file>