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B04" w:rsidRDefault="001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C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5122E">
        <w:t>AMEND</w:t>
      </w:r>
      <w:r>
        <w:t xml:space="preserve"> SECTION 16</w:t>
      </w:r>
      <w:r w:rsidR="00BE1C38">
        <w:noBreakHyphen/>
      </w:r>
      <w:r>
        <w:t>23</w:t>
      </w:r>
      <w:r w:rsidR="00BE1C38">
        <w:noBreakHyphen/>
      </w:r>
      <w:r>
        <w:t xml:space="preserve">465, CODE OF LAWS OF SOUTH CAROLINA, 1976, RELATING TO THE PENALTY FOR UNLAWFULLY CARRYING A FIREARM </w:t>
      </w:r>
      <w:r w:rsidR="00146C99">
        <w:t>I</w:t>
      </w:r>
      <w:r>
        <w:t>N</w:t>
      </w:r>
      <w:r w:rsidR="00146C99">
        <w:t>TO</w:t>
      </w:r>
      <w:r>
        <w:t xml:space="preserve"> THE PREMISES OF A BUSINESS THAT SELLS ALCOHOLIC BEVERAGES FOR ON</w:t>
      </w:r>
      <w:r w:rsidR="00BE1C38">
        <w:noBreakHyphen/>
      </w:r>
      <w:r>
        <w:t>PREMISE CONSUMPTION</w:t>
      </w:r>
      <w:r w:rsidR="00146C99">
        <w:t xml:space="preserve">, SO AS TO DELETE THE PROVISION THAT PROVIDES THAT THIS SECTION DOES NOT APPLY TO A PERSON WHO HOLDS A CONCEALED WEAPON PERMIT </w:t>
      </w:r>
      <w:r w:rsidR="00A017C9">
        <w:t xml:space="preserve">WHILE </w:t>
      </w:r>
      <w:r w:rsidR="00146C99">
        <w:t>CARRYING A FIREARM ONTO THE PREMISE UNDER CERTAIN CIRCUMSTANCES, TO REVISE THE PENALTIES FOR A VIOLATION OF THIS SECTION, AND TO MAKE TECHNICAL CHANGES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711" w:rsidRDefault="00EF6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711" w:rsidRDefault="00EF6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CCE" w:rsidRDefault="00EF6711" w:rsidP="00EC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C5CCE">
        <w:t>Section 16</w:t>
      </w:r>
      <w:r w:rsidR="00BE1C38">
        <w:noBreakHyphen/>
      </w:r>
      <w:r w:rsidR="00EC5CCE">
        <w:t>23</w:t>
      </w:r>
      <w:r w:rsidR="00BE1C38">
        <w:noBreakHyphen/>
      </w:r>
      <w:r w:rsidR="00EC5CCE">
        <w:t xml:space="preserve">465 of the 1976 Code is </w:t>
      </w:r>
      <w:r w:rsidR="00146C99">
        <w:t>amended to read:</w:t>
      </w:r>
    </w:p>
    <w:p w:rsidR="007D7FFA" w:rsidRDefault="007D7FFA" w:rsidP="00EC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E1C38">
        <w:t>“</w:t>
      </w:r>
      <w:r>
        <w:t>Section 16</w:t>
      </w:r>
      <w:r w:rsidR="00BE1C38">
        <w:noBreakHyphen/>
      </w:r>
      <w:r>
        <w:t>23</w:t>
      </w:r>
      <w:r w:rsidR="00BE1C38">
        <w:noBreakHyphen/>
      </w:r>
      <w:r>
        <w:t>465.</w:t>
      </w:r>
      <w:r>
        <w:tab/>
      </w:r>
      <w:r>
        <w:tab/>
      </w:r>
      <w:r w:rsidRPr="007D7FFA">
        <w:rPr>
          <w:strike/>
        </w:rPr>
        <w:t>(A)</w:t>
      </w:r>
      <w:r>
        <w:tab/>
      </w:r>
      <w:r w:rsidRPr="00B54281">
        <w:t>In addition to the penalties provided for by Sections 16</w:t>
      </w:r>
      <w:r w:rsidR="00BE1C38">
        <w:noBreakHyphen/>
      </w:r>
      <w:r w:rsidRPr="00B54281">
        <w:t>11</w:t>
      </w:r>
      <w:r w:rsidR="00BE1C38">
        <w:noBreakHyphen/>
      </w:r>
      <w:r w:rsidRPr="00B54281">
        <w:t xml:space="preserve">330, </w:t>
      </w:r>
      <w:r w:rsidRPr="007D7FFA">
        <w:rPr>
          <w:strike/>
        </w:rPr>
        <w:t>16</w:t>
      </w:r>
      <w:r w:rsidR="00BE1C38">
        <w:rPr>
          <w:strike/>
        </w:rPr>
        <w:noBreakHyphen/>
      </w:r>
      <w:r w:rsidRPr="007D7FFA">
        <w:rPr>
          <w:strike/>
        </w:rPr>
        <w:t>11</w:t>
      </w:r>
      <w:r w:rsidR="00BE1C38">
        <w:rPr>
          <w:strike/>
        </w:rPr>
        <w:noBreakHyphen/>
      </w:r>
      <w:r w:rsidRPr="007D7FFA">
        <w:rPr>
          <w:strike/>
        </w:rPr>
        <w:t>620,</w:t>
      </w:r>
      <w:r w:rsidRPr="00B54281">
        <w:t xml:space="preserve"> 16</w:t>
      </w:r>
      <w:r w:rsidR="00BE1C38">
        <w:noBreakHyphen/>
      </w:r>
      <w:r w:rsidRPr="00B54281">
        <w:t>23</w:t>
      </w:r>
      <w:r w:rsidR="00BE1C38">
        <w:noBreakHyphen/>
      </w:r>
      <w:r w:rsidRPr="00B54281">
        <w:t xml:space="preserve">460, </w:t>
      </w:r>
      <w:r w:rsidRPr="007D7FFA">
        <w:rPr>
          <w:strike/>
        </w:rPr>
        <w:t>23</w:t>
      </w:r>
      <w:r w:rsidR="00BE1C38">
        <w:rPr>
          <w:strike/>
        </w:rPr>
        <w:noBreakHyphen/>
      </w:r>
      <w:r w:rsidRPr="007D7FFA">
        <w:rPr>
          <w:strike/>
        </w:rPr>
        <w:t>31</w:t>
      </w:r>
      <w:r w:rsidR="00BE1C38">
        <w:rPr>
          <w:strike/>
        </w:rPr>
        <w:noBreakHyphen/>
      </w:r>
      <w:r w:rsidRPr="007D7FFA">
        <w:rPr>
          <w:strike/>
        </w:rPr>
        <w:t>220,</w:t>
      </w:r>
      <w:r w:rsidRPr="00B54281">
        <w:t xml:space="preserve"> and Article 1, Chapter 23, Title 16, a person convicted of carrying a</w:t>
      </w:r>
      <w:r>
        <w:t xml:space="preserve"> </w:t>
      </w:r>
      <w:r w:rsidR="007175AE" w:rsidRPr="007175AE">
        <w:rPr>
          <w:u w:val="single"/>
        </w:rPr>
        <w:t xml:space="preserve">pistol </w:t>
      </w:r>
      <w:r w:rsidRPr="007D7FFA">
        <w:rPr>
          <w:u w:val="single"/>
        </w:rPr>
        <w:t>or</w:t>
      </w:r>
      <w:r>
        <w:t xml:space="preserve"> </w:t>
      </w:r>
      <w:r w:rsidRPr="00B54281">
        <w:t xml:space="preserve">firearm into a business which sells alcoholic liquor, beer, or wine for consumption on the premises is guilty of a misdemeanor, and, upon conviction, must be fined not more than two thousand dollars or imprisoned not more than </w:t>
      </w:r>
      <w:r w:rsidRPr="007D7FFA">
        <w:rPr>
          <w:strike/>
        </w:rPr>
        <w:t>two</w:t>
      </w:r>
      <w:r w:rsidRPr="00B54281">
        <w:t xml:space="preserve"> </w:t>
      </w:r>
      <w:r w:rsidRPr="007D7FFA">
        <w:rPr>
          <w:u w:val="single"/>
        </w:rPr>
        <w:t>three</w:t>
      </w:r>
      <w:r>
        <w:t xml:space="preserve"> </w:t>
      </w:r>
      <w:r w:rsidRPr="00B54281">
        <w:t>years, or both.</w:t>
      </w: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FA">
        <w:rPr>
          <w:strike/>
        </w:rPr>
        <w:t>(B)(1)</w:t>
      </w:r>
      <w:r>
        <w:tab/>
      </w:r>
      <w:r w:rsidRPr="007D7FFA">
        <w:rPr>
          <w:strike/>
        </w:rPr>
        <w:t xml:space="preserve">This section does not apply to a person carrying a concealable weapon pursuant to and in compliance with Article 4, </w:t>
      </w:r>
      <w:r w:rsidRPr="007D7FFA">
        <w:rPr>
          <w:strike/>
        </w:rPr>
        <w:lastRenderedPageBreak/>
        <w:t>Chapter 31, Title 23; however, the person shall not consume alcoholic liquor, beer, or wine while carrying the concealable weapon on the business</w:t>
      </w:r>
      <w:r w:rsidR="00BE1C38" w:rsidRPr="00BE1C38">
        <w:rPr>
          <w:strike/>
        </w:rPr>
        <w:t>’</w:t>
      </w:r>
      <w:r w:rsidRPr="007D7FFA">
        <w:rPr>
          <w:strike/>
        </w:rPr>
        <w:t xml:space="preserve"> premises. A person who violates this item may be charged with a violation of subsection (A).</w:t>
      </w:r>
    </w:p>
    <w:p w:rsidR="007D7FFA" w:rsidRP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D7FFA">
        <w:rPr>
          <w:strike/>
        </w:rPr>
        <w:t>(2)</w:t>
      </w:r>
      <w:r>
        <w:tab/>
      </w:r>
      <w:r w:rsidRPr="007D7FFA">
        <w:rPr>
          <w:strike/>
        </w:rPr>
        <w:t xml:space="preserve">A property owner, holder of a lease interest, or operator of a business may prohibit the carrying of concealable weapons into the business by posting a </w:t>
      </w:r>
      <w:r w:rsidR="00BE1C38" w:rsidRPr="00BE1C38">
        <w:rPr>
          <w:strike/>
        </w:rPr>
        <w:t>‘</w:t>
      </w:r>
      <w:r w:rsidRPr="007D7FFA">
        <w:rPr>
          <w:strike/>
        </w:rPr>
        <w:t>NO CONCEALABLE WEAPONS ALLOWED</w:t>
      </w:r>
      <w:r w:rsidR="00BE1C38" w:rsidRPr="00BE1C38">
        <w:rPr>
          <w:strike/>
        </w:rPr>
        <w:t>’</w:t>
      </w:r>
      <w:r w:rsidRPr="007D7FFA">
        <w:rPr>
          <w:strike/>
        </w:rPr>
        <w:t xml:space="preserve"> sign in compliance with Section 23</w:t>
      </w:r>
      <w:r w:rsidR="00BE1C38">
        <w:rPr>
          <w:strike/>
        </w:rPr>
        <w:noBreakHyphen/>
      </w:r>
      <w:r w:rsidRPr="007D7FFA">
        <w:rPr>
          <w:strike/>
        </w:rPr>
        <w:t>31</w:t>
      </w:r>
      <w:r w:rsidR="00BE1C38">
        <w:rPr>
          <w:strike/>
        </w:rPr>
        <w:noBreakHyphen/>
      </w:r>
      <w:r w:rsidRPr="007D7FFA">
        <w:rPr>
          <w:strike/>
        </w:rPr>
        <w:t>235. A person who carries a concealable weapon into a business with a sign posted in compliance with Section 23</w:t>
      </w:r>
      <w:r w:rsidR="00BE1C38">
        <w:rPr>
          <w:strike/>
        </w:rPr>
        <w:noBreakHyphen/>
      </w:r>
      <w:r w:rsidRPr="007D7FFA">
        <w:rPr>
          <w:strike/>
        </w:rPr>
        <w:t>31</w:t>
      </w:r>
      <w:r w:rsidR="00BE1C38">
        <w:rPr>
          <w:strike/>
        </w:rPr>
        <w:noBreakHyphen/>
      </w:r>
      <w:r w:rsidRPr="007D7FFA">
        <w:rPr>
          <w:strike/>
        </w:rPr>
        <w:t>235 may be charged with a violation of subsection (A).</w:t>
      </w: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FFA">
        <w:tab/>
      </w:r>
      <w:r w:rsidRPr="007D7FFA">
        <w:tab/>
      </w:r>
      <w:r w:rsidRPr="007D7FFA">
        <w:rPr>
          <w:strike/>
        </w:rPr>
        <w:t>(3)</w:t>
      </w:r>
      <w:r w:rsidRPr="007D7FFA">
        <w:t xml:space="preserve"> </w:t>
      </w:r>
      <w:r w:rsidRPr="007D7FFA">
        <w:rPr>
          <w:strike/>
        </w:rPr>
        <w:t>A property owner, holder of a lease interest, or operator of a business may request that a person carrying a concealable weapon leave the business</w:t>
      </w:r>
      <w:r w:rsidR="00BE1C38" w:rsidRPr="00BE1C38">
        <w:rPr>
          <w:strike/>
        </w:rPr>
        <w:t>’</w:t>
      </w:r>
      <w:r w:rsidRPr="007D7FFA">
        <w:rPr>
          <w:strike/>
        </w:rPr>
        <w:t xml:space="preserve"> premises, or any portion of the premises, or request that a person carrying a concealable weapon remove the concealable weapon from the business</w:t>
      </w:r>
      <w:r w:rsidR="00BE1C38" w:rsidRPr="00BE1C38">
        <w:rPr>
          <w:strike/>
        </w:rPr>
        <w:t>’</w:t>
      </w:r>
      <w:r w:rsidRPr="007D7FFA">
        <w:rPr>
          <w:strike/>
        </w:rPr>
        <w:t xml:space="preserve"> premises, or any portion of the premises. A person carrying a concealable weapon who refuses to leave a business</w:t>
      </w:r>
      <w:r w:rsidR="00BE1C38" w:rsidRPr="00BE1C38">
        <w:rPr>
          <w:strike/>
        </w:rPr>
        <w:t>’</w:t>
      </w:r>
      <w:r w:rsidRPr="007D7FFA">
        <w:rPr>
          <w:strike/>
        </w:rPr>
        <w:t xml:space="preserve"> premises or portion of the premises when requested or refuses to remove the concealable weapon from a business</w:t>
      </w:r>
      <w:r w:rsidR="00BE1C38" w:rsidRPr="00BE1C38">
        <w:rPr>
          <w:strike/>
        </w:rPr>
        <w:t>’</w:t>
      </w:r>
      <w:r w:rsidRPr="007D7FFA">
        <w:rPr>
          <w:strike/>
        </w:rPr>
        <w:t xml:space="preserve"> premises or portion of the premises when requested may be charged with a violation of subsection (A).</w:t>
      </w:r>
      <w:r w:rsidR="00BE1C38">
        <w:t>”</w:t>
      </w:r>
    </w:p>
    <w:p w:rsidR="00BE1C38" w:rsidRDefault="00BE1C38"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1C38" w:rsidRDefault="00BE1C38"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5CCE" w:rsidRDefault="00EC5CCE" w:rsidP="00EC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6711" w:rsidRDefault="00EF6711" w:rsidP="004B7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E1C38">
        <w:t>3</w:t>
      </w:r>
      <w:r>
        <w:t>.</w:t>
      </w:r>
      <w:r>
        <w:tab/>
        <w:t>This act takes effect upon approval by the Governor.</w:t>
      </w:r>
    </w:p>
    <w:p w:rsidR="00F27CB2" w:rsidRDefault="00BE1C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B04" w:rsidRDefault="001D2B04" w:rsidP="001D2B04">
      <w:pPr>
        <w:suppressAutoHyphens/>
      </w:pPr>
    </w:p>
    <w:sectPr w:rsidR="001D2B04" w:rsidSect="001D2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5AE" w:rsidRDefault="007175AE" w:rsidP="009F0C77">
      <w:r>
        <w:separator/>
      </w:r>
    </w:p>
  </w:endnote>
  <w:endnote w:type="continuationSeparator" w:id="0">
    <w:p w:rsidR="007175AE" w:rsidRDefault="00717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44B949-F026-41F4-8A40-CF452051151D}"/>
    <w:embedBold r:id="rId2" w:fontKey="{24ED931D-1FE4-46E1-A1D4-BB04DDAFA20A}"/>
  </w:font>
  <w:font w:name="Calibri">
    <w:panose1 w:val="020F0502020204030204"/>
    <w:charset w:val="00"/>
    <w:family w:val="swiss"/>
    <w:pitch w:val="variable"/>
    <w:sig w:usb0="E00002FF" w:usb1="4000ACFF" w:usb2="00000001" w:usb3="00000000" w:csb0="0000019F" w:csb1="00000000"/>
    <w:embedRegular r:id="rId3" w:fontKey="{B6865977-FF39-4B77-8710-7D583A645DFA}"/>
  </w:font>
  <w:font w:name="Segoe UI">
    <w:panose1 w:val="020B0502040204020203"/>
    <w:charset w:val="00"/>
    <w:family w:val="swiss"/>
    <w:pitch w:val="variable"/>
    <w:sig w:usb0="E10022FF" w:usb1="C000E47F" w:usb2="00000029" w:usb3="00000000" w:csb0="000001DF" w:csb1="00000000"/>
    <w:embedRegular r:id="rId4" w:fontKey="{64660531-E25D-4C1E-85A9-AB46FE5DBA7D}"/>
  </w:font>
  <w:font w:name="Cambria">
    <w:panose1 w:val="02040503050406030204"/>
    <w:charset w:val="00"/>
    <w:family w:val="roman"/>
    <w:pitch w:val="variable"/>
    <w:sig w:usb0="E00002FF" w:usb1="400004FF" w:usb2="00000000" w:usb3="00000000" w:csb0="0000019F" w:csb1="00000000"/>
    <w:embedRegular r:id="rId5" w:fontKey="{5675A6F1-C088-4878-BC64-CA3C3C01C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CB2" w:rsidRPr="001D2B04" w:rsidRDefault="001D2B04" w:rsidP="001D2B04">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5AE" w:rsidRDefault="007175AE" w:rsidP="009F0C77">
      <w:r>
        <w:separator/>
      </w:r>
    </w:p>
  </w:footnote>
  <w:footnote w:type="continuationSeparator" w:id="0">
    <w:p w:rsidR="007175AE" w:rsidRDefault="00717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19CM19"/>
    <w:docVar w:name="CoverBillType" w:val="b"/>
    <w:docVar w:name="DocPath" w:val="L:\Council\bills\GT\5619CM19.DOCX"/>
    <w:docVar w:name="dvBillNumber" w:val="421"/>
    <w:docVar w:name="dvBillNumberPrefix" w:val="S. "/>
    <w:docVar w:name="dvOriginalBody" w:val="Senate"/>
    <w:docVar w:name="dvSteno" w:val="GT"/>
    <w:docVar w:name="NameofBody" w:val="s"/>
    <w:docVar w:name="vGroup2" w:val="Council"/>
  </w:docVars>
  <w:rsids>
    <w:rsidRoot w:val="00EF6711"/>
    <w:rsid w:val="000263D9"/>
    <w:rsid w:val="00026C9A"/>
    <w:rsid w:val="000965A1"/>
    <w:rsid w:val="000C487D"/>
    <w:rsid w:val="000E1785"/>
    <w:rsid w:val="000F39F2"/>
    <w:rsid w:val="001023A4"/>
    <w:rsid w:val="0010776B"/>
    <w:rsid w:val="00133E66"/>
    <w:rsid w:val="00134ACF"/>
    <w:rsid w:val="00144E15"/>
    <w:rsid w:val="00146C99"/>
    <w:rsid w:val="001A4A62"/>
    <w:rsid w:val="001A681E"/>
    <w:rsid w:val="001D08F2"/>
    <w:rsid w:val="001D2B0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56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775"/>
    <w:rsid w:val="006F3F76"/>
    <w:rsid w:val="007175AE"/>
    <w:rsid w:val="00753C04"/>
    <w:rsid w:val="00756946"/>
    <w:rsid w:val="00757F80"/>
    <w:rsid w:val="00771EEC"/>
    <w:rsid w:val="00786819"/>
    <w:rsid w:val="007A325A"/>
    <w:rsid w:val="007C3099"/>
    <w:rsid w:val="007D7FFA"/>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17C9"/>
    <w:rsid w:val="00A5122E"/>
    <w:rsid w:val="00A64E80"/>
    <w:rsid w:val="00A741D9"/>
    <w:rsid w:val="00A85589"/>
    <w:rsid w:val="00A9741D"/>
    <w:rsid w:val="00AB0576"/>
    <w:rsid w:val="00AD4B17"/>
    <w:rsid w:val="00B26FA6"/>
    <w:rsid w:val="00B741CB"/>
    <w:rsid w:val="00B87AF8"/>
    <w:rsid w:val="00B934F3"/>
    <w:rsid w:val="00BB6347"/>
    <w:rsid w:val="00BD0839"/>
    <w:rsid w:val="00BD2134"/>
    <w:rsid w:val="00BE1C3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F32"/>
    <w:rsid w:val="00EB00A2"/>
    <w:rsid w:val="00EB1BF3"/>
    <w:rsid w:val="00EC5CCE"/>
    <w:rsid w:val="00EF3EEE"/>
    <w:rsid w:val="00EF6711"/>
    <w:rsid w:val="00F149A7"/>
    <w:rsid w:val="00F27CB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DE213-BCE6-48A0-8A4B-F4BABC4D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1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176EC-3BAB-42F4-97B5-53FC4B7E3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595</Words>
  <Characters>3035</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 Text of Previous Version (Jan. 24, 2019) - South Carolina Legislature Online</dc:title>
  <dc:subject/>
  <dc:creator>Gwen Thurmond</dc:creator>
  <cp:keywords/>
  <dc:description/>
  <cp:lastModifiedBy>S Volk</cp:lastModifiedBy>
  <cp:revision>2</cp:revision>
  <cp:lastPrinted>2019-01-18T16:57:00Z</cp:lastPrinted>
  <dcterms:created xsi:type="dcterms:W3CDTF">2019-01-24T16:33:00Z</dcterms:created>
  <dcterms:modified xsi:type="dcterms:W3CDTF">2019-01-24T16:33:00Z</dcterms:modified>
</cp:coreProperties>
</file>