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FF2" w:rsidRPr="00A45FF2" w:rsidRDefault="00A45FF2" w:rsidP="00A45FF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4358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7639B">
        <w:t>Regulations and Administrative Procedures Committee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A45FF2" w:rsidRPr="00A45FF2" w:rsidRDefault="00A45FF2" w:rsidP="00A45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FF2" w:rsidRDefault="00A45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45FF2" w:rsidSect="00A45FF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19F0" w:rsidRDefault="00D619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0F3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NATIONAL ELECTRICAL CODE, DESIGNATED AS REGULATION DOCUMENT NUMBER 4867, PURSUANT TO THE PROVISIONS OF ARTICLE 1, CHAPTER 23, TITLE 1 OF THE 1976 CODE.</w:t>
      </w:r>
      <w:bookmarkEnd w:id="1"/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National Electrical Code, designated as Regulation Document Number 4867, and submitted to the General Assembly pursuant to the provisions of Article 1, Chapter 23, Title 1 of the 1976 Code, are approved.</w:t>
      </w: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F32" w:rsidRDefault="00840F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4D8A">
        <w:t>2</w:t>
      </w:r>
      <w:r>
        <w:t>.</w:t>
      </w:r>
      <w:r>
        <w:tab/>
        <w:t>This joint resolution takes effect upon approval by the Governor.</w:t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40F32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The South Carolina Building Codes Council proposes to amend Chapter 8, Article 11, of the Code of Regulations regarding the National Electrical Code. </w:t>
      </w: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F32" w:rsidRPr="00C56863" w:rsidRDefault="00840F32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A Notice of Drafting was published in the </w:t>
      </w:r>
      <w:r w:rsidRPr="00C56863">
        <w:rPr>
          <w:i/>
        </w:rPr>
        <w:t>State Register</w:t>
      </w:r>
      <w:r w:rsidRPr="00C56863">
        <w:t xml:space="preserve"> on October 26, 2018.</w:t>
      </w:r>
    </w:p>
    <w:p w:rsidR="00355F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6608" w:rsidRDefault="00196608" w:rsidP="00196608">
      <w:pPr>
        <w:suppressAutoHyphens/>
      </w:pPr>
    </w:p>
    <w:sectPr w:rsidR="00196608" w:rsidSect="00A45FF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F32" w:rsidRDefault="00840F32" w:rsidP="009F0C77">
      <w:r>
        <w:separator/>
      </w:r>
    </w:p>
  </w:endnote>
  <w:endnote w:type="continuationSeparator" w:id="0">
    <w:p w:rsidR="00840F32" w:rsidRDefault="00840F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8734F1-A6F2-4B3D-8626-E80F379988CF}"/>
    <w:embedBold r:id="rId2" w:fontKey="{7244F09E-17A8-4169-9334-273BC77289BB}"/>
    <w:embedItalic r:id="rId3" w:fontKey="{47CC0B3D-DFBF-46DE-9528-9F8B543803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F92FC20-001A-4339-BC01-78944983C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D2D515-2FED-4EDC-9551-C6F67DD40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441398-516C-4849-804B-F4E7FA2C4E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FE8" w:rsidRPr="00D619F0" w:rsidRDefault="00D619F0" w:rsidP="00D6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</w:t>
    </w:r>
    <w:r w:rsidR="00A45FF2">
      <w:t>-</w:t>
    </w:r>
    <w:r w:rsidR="00A45FF2">
      <w:fldChar w:fldCharType="begin"/>
    </w:r>
    <w:r w:rsidR="00A45FF2">
      <w:instrText xml:space="preserve"> PAGE  \* MERGEFORMAT </w:instrText>
    </w:r>
    <w:r w:rsidR="00A45FF2">
      <w:fldChar w:fldCharType="separate"/>
    </w:r>
    <w:r w:rsidR="00A91133">
      <w:rPr>
        <w:noProof/>
      </w:rPr>
      <w:t>1</w:t>
    </w:r>
    <w:r w:rsidR="00A45FF2">
      <w:fldChar w:fldCharType="end"/>
    </w:r>
    <w:r w:rsidR="00A45FF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FF2" w:rsidRPr="00D619F0" w:rsidRDefault="00A45FF2" w:rsidP="00D6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66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F32" w:rsidRDefault="00840F32" w:rsidP="009F0C77">
      <w:r>
        <w:separator/>
      </w:r>
    </w:p>
  </w:footnote>
  <w:footnote w:type="continuationSeparator" w:id="0">
    <w:p w:rsidR="00840F32" w:rsidRDefault="00840F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2CZ19"/>
    <w:docVar w:name="CoverBillType" w:val="a"/>
    <w:docVar w:name="DocPath" w:val="L:\Council\bills\DBS\31552CZ19.DOCX"/>
    <w:docVar w:name="dvBillNumber" w:val="43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40F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60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FE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0F32"/>
    <w:rsid w:val="0085786E"/>
    <w:rsid w:val="008A1768"/>
    <w:rsid w:val="008A489F"/>
    <w:rsid w:val="008F0F33"/>
    <w:rsid w:val="008F4429"/>
    <w:rsid w:val="0094021A"/>
    <w:rsid w:val="009A4D8A"/>
    <w:rsid w:val="009B44AF"/>
    <w:rsid w:val="009C6A0B"/>
    <w:rsid w:val="009F0C77"/>
    <w:rsid w:val="009F4DD1"/>
    <w:rsid w:val="00A02543"/>
    <w:rsid w:val="00A41684"/>
    <w:rsid w:val="00A45FF2"/>
    <w:rsid w:val="00A64E80"/>
    <w:rsid w:val="00A72BCD"/>
    <w:rsid w:val="00A741D9"/>
    <w:rsid w:val="00A833AB"/>
    <w:rsid w:val="00A91133"/>
    <w:rsid w:val="00A9741D"/>
    <w:rsid w:val="00AC34A2"/>
    <w:rsid w:val="00AD1C9A"/>
    <w:rsid w:val="00AD4B17"/>
    <w:rsid w:val="00B412D4"/>
    <w:rsid w:val="00BC51C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9F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5F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CCB4F7-2C80-4F93-B05C-C7D1C4F7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6B3E6-0792-4376-825F-1B5EE84C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B1EFC51D</Template>
  <TotalTime>0</TotalTime>
  <Pages>2</Pages>
  <Words>190</Words>
  <Characters>1022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4358 Text of Previous Version (Mar. 28, 2019) - South Carolina Legislature Online</dc:title>
  <dc:creator>Deirdre Brevard-Smith</dc:creator>
  <cp:lastModifiedBy>Lavarres Lynch</cp:lastModifiedBy>
  <cp:revision>2</cp:revision>
  <cp:lastPrinted>2019-03-26T19:47:00Z</cp:lastPrinted>
  <dcterms:created xsi:type="dcterms:W3CDTF">2019-03-28T21:11:00Z</dcterms:created>
  <dcterms:modified xsi:type="dcterms:W3CDTF">2019-03-28T21:11:00Z</dcterms:modified>
</cp:coreProperties>
</file>