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DF1" w:rsidRPr="004A0DF1" w:rsidRDefault="004A0DF1" w:rsidP="004A0DF1">
      <w:pPr>
        <w:tabs>
          <w:tab w:val="right" w:pos="5933"/>
        </w:tabs>
        <w:suppressAutoHyphens/>
      </w:pPr>
      <w:r>
        <w:tab/>
      </w:r>
      <w:r>
        <w:rPr>
          <w:b/>
          <w:sz w:val="36"/>
        </w:rPr>
        <w:t>H. 4362</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561D5">
        <w:t>Regulations and Administrative Procedures Committee</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4A0DF1" w:rsidRPr="004A0DF1" w:rsidRDefault="004A0DF1" w:rsidP="004A0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DF1" w:rsidRDefault="004A0D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0DF1" w:rsidSect="004A0D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E26" w:rsidRDefault="00A02E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E6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DENIAL OF CERTIFICATION FOR MISCONDUCT, DESIGNATED AS REGULATION DOCUMENT NUMBER 4813, PURSUANT TO THE PROVISIONS OF ARTICLE 1, CHAPTER 23, TITLE 1 OF THE 1976 CODE.</w:t>
      </w:r>
      <w:bookmarkEnd w:id="1"/>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Denial of Certification for Misconduct, designated as Regulation Document Number 4813, and submitted to the General Assembly pursuant to the provisions of Article 1, Chapter 23, Title 1 of the 1976 Code, are approved.</w:t>
      </w: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6F" w:rsidRDefault="00C50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F0A">
        <w:t>2</w:t>
      </w:r>
      <w:r>
        <w:t>.</w:t>
      </w:r>
      <w:r>
        <w:tab/>
        <w:t>This joint resolution takes effect upon approval by the Governor.</w:t>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0E6F"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S.C. Code Section 23</w:t>
      </w:r>
      <w:r w:rsidRPr="00F61F2E">
        <w:noBreakHyphen/>
        <w:t>23</w:t>
      </w:r>
      <w:r w:rsidRPr="00F61F2E">
        <w:noBreakHyphen/>
        <w:t>80 authorizes the Law Enforcement Training Council to make regulations necessary for the administration of S.C. Code Sections 23</w:t>
      </w:r>
      <w:r w:rsidRPr="00F61F2E">
        <w:noBreakHyphen/>
        <w:t>23</w:t>
      </w:r>
      <w:r w:rsidRPr="00F61F2E">
        <w:noBreakHyphen/>
        <w:t xml:space="preserve">10 et seq. The proposed regulation will define misconduct for the denial of certification for misconduct. </w:t>
      </w: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E6F" w:rsidRPr="00F61F2E" w:rsidRDefault="00C50E6F" w:rsidP="00C5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F2E">
        <w:t xml:space="preserve">Notice of Drafting for the proposed amendments was published in the </w:t>
      </w:r>
      <w:r w:rsidRPr="00F61F2E">
        <w:rPr>
          <w:i/>
        </w:rPr>
        <w:t>State Registe</w:t>
      </w:r>
      <w:r w:rsidRPr="00F61F2E">
        <w:t>r on March 23, 2018.</w:t>
      </w:r>
    </w:p>
    <w:p w:rsidR="008B6D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A75BD" w:rsidRDefault="005A75BD" w:rsidP="005A75BD">
      <w:pPr>
        <w:suppressAutoHyphens/>
      </w:pPr>
    </w:p>
    <w:sectPr w:rsidR="005A75BD" w:rsidSect="004A0D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E6F" w:rsidRDefault="00C50E6F" w:rsidP="009F0C77">
      <w:r>
        <w:separator/>
      </w:r>
    </w:p>
  </w:endnote>
  <w:endnote w:type="continuationSeparator" w:id="0">
    <w:p w:rsidR="00C50E6F" w:rsidRDefault="00C50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077E94F-F571-4B1F-91D7-C69397CDCBFC}"/>
    <w:embedBold r:id="rId2" w:fontKey="{33796549-3FDA-4390-9D88-AA4620824ED4}"/>
    <w:embedItalic r:id="rId3" w:fontKey="{CB15CBD7-043B-48E3-B7CF-8C543D755B12}"/>
  </w:font>
  <w:font w:name="Calibri">
    <w:panose1 w:val="020F0502020204030204"/>
    <w:charset w:val="00"/>
    <w:family w:val="swiss"/>
    <w:pitch w:val="variable"/>
    <w:sig w:usb0="E0002AFF" w:usb1="C000247B" w:usb2="00000009" w:usb3="00000000" w:csb0="000001FF" w:csb1="00000000"/>
    <w:embedRegular r:id="rId4" w:fontKey="{3CD7DE04-1FA6-458B-83E1-C7C837FBBC53}"/>
  </w:font>
  <w:font w:name="Segoe UI">
    <w:panose1 w:val="020B0502040204020203"/>
    <w:charset w:val="00"/>
    <w:family w:val="swiss"/>
    <w:pitch w:val="variable"/>
    <w:sig w:usb0="E4002EFF" w:usb1="C000E47F" w:usb2="00000009" w:usb3="00000000" w:csb0="000001FF" w:csb1="00000000"/>
    <w:embedRegular r:id="rId5" w:fontKey="{4933A96A-F6B1-46FC-8077-02F7F6B2A26C}"/>
  </w:font>
  <w:font w:name="Cambria">
    <w:panose1 w:val="02040503050406030204"/>
    <w:charset w:val="00"/>
    <w:family w:val="roman"/>
    <w:pitch w:val="variable"/>
    <w:sig w:usb0="E00006FF" w:usb1="420024FF" w:usb2="02000000" w:usb3="00000000" w:csb0="0000019F" w:csb1="00000000"/>
    <w:embedRegular r:id="rId6" w:fontKey="{5A55B119-3A64-4166-AA0B-F43EB648D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DAE" w:rsidRPr="00A02E26" w:rsidRDefault="00A02E26" w:rsidP="00A02E26">
    <w:pPr>
      <w:pStyle w:val="Footer"/>
      <w:tabs>
        <w:tab w:val="clear" w:pos="4680"/>
        <w:tab w:val="clear" w:pos="9360"/>
        <w:tab w:val="center" w:pos="2995"/>
      </w:tabs>
      <w:spacing w:before="120"/>
    </w:pPr>
    <w:r>
      <w:t>[4362</w:t>
    </w:r>
    <w:r w:rsidR="004A0DF1">
      <w:t>-</w:t>
    </w:r>
    <w:r w:rsidR="004A0DF1">
      <w:fldChar w:fldCharType="begin"/>
    </w:r>
    <w:r w:rsidR="004A0DF1">
      <w:instrText xml:space="preserve"> PAGE  \* MERGEFORMAT </w:instrText>
    </w:r>
    <w:r w:rsidR="004A0DF1">
      <w:fldChar w:fldCharType="separate"/>
    </w:r>
    <w:r w:rsidR="002D1900">
      <w:rPr>
        <w:noProof/>
      </w:rPr>
      <w:t>1</w:t>
    </w:r>
    <w:r w:rsidR="004A0DF1">
      <w:fldChar w:fldCharType="end"/>
    </w:r>
    <w:r w:rsidR="004A0D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F1" w:rsidRPr="00A02E26" w:rsidRDefault="004A0DF1" w:rsidP="00A02E26">
    <w:pPr>
      <w:pStyle w:val="Footer"/>
      <w:tabs>
        <w:tab w:val="clear" w:pos="4680"/>
        <w:tab w:val="clear" w:pos="9360"/>
        <w:tab w:val="center" w:pos="2995"/>
      </w:tabs>
      <w:spacing w:before="120"/>
    </w:pPr>
    <w:r>
      <w:t>[4362]</w:t>
    </w:r>
    <w:r>
      <w:tab/>
    </w:r>
    <w:r>
      <w:fldChar w:fldCharType="begin"/>
    </w:r>
    <w:r>
      <w:instrText xml:space="preserve"> PAGE  \* MERGEFORMAT </w:instrText>
    </w:r>
    <w:r>
      <w:fldChar w:fldCharType="separate"/>
    </w:r>
    <w:r w:rsidR="005A75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E6F" w:rsidRDefault="00C50E6F" w:rsidP="009F0C77">
      <w:r>
        <w:separator/>
      </w:r>
    </w:p>
  </w:footnote>
  <w:footnote w:type="continuationSeparator" w:id="0">
    <w:p w:rsidR="00C50E6F" w:rsidRDefault="00C50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8CZ19"/>
    <w:docVar w:name="CoverBillType" w:val="a"/>
    <w:docVar w:name="DocPath" w:val="L:\Council\bills\DBS\31548CZ19.DOCX"/>
    <w:docVar w:name="dvBillNumber" w:val="4362"/>
    <w:docVar w:name="dvBillNumberPrefix" w:val="H. "/>
    <w:docVar w:name="dvOriginalBody" w:val="House"/>
    <w:docVar w:name="dvSteno" w:val="DBS"/>
    <w:docVar w:name="NameofBody" w:val="h"/>
    <w:docVar w:name="vGroup2" w:val="Council"/>
  </w:docVars>
  <w:rsids>
    <w:rsidRoot w:val="00C50E6F"/>
    <w:rsid w:val="00011869"/>
    <w:rsid w:val="00015CD6"/>
    <w:rsid w:val="000B3F0A"/>
    <w:rsid w:val="000E0100"/>
    <w:rsid w:val="000E1785"/>
    <w:rsid w:val="000F40FA"/>
    <w:rsid w:val="001035F1"/>
    <w:rsid w:val="0010776B"/>
    <w:rsid w:val="001254A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90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DF1"/>
    <w:rsid w:val="004E7D54"/>
    <w:rsid w:val="005273C6"/>
    <w:rsid w:val="00530A69"/>
    <w:rsid w:val="00545593"/>
    <w:rsid w:val="00556EBF"/>
    <w:rsid w:val="00577C6C"/>
    <w:rsid w:val="005A62FE"/>
    <w:rsid w:val="005A75BD"/>
    <w:rsid w:val="005B3506"/>
    <w:rsid w:val="005C2FE2"/>
    <w:rsid w:val="005E2BC9"/>
    <w:rsid w:val="00605102"/>
    <w:rsid w:val="006215AA"/>
    <w:rsid w:val="006913C9"/>
    <w:rsid w:val="0069470D"/>
    <w:rsid w:val="006D58AA"/>
    <w:rsid w:val="00734F00"/>
    <w:rsid w:val="007A70AE"/>
    <w:rsid w:val="008362E8"/>
    <w:rsid w:val="0085786E"/>
    <w:rsid w:val="008A1768"/>
    <w:rsid w:val="008A489F"/>
    <w:rsid w:val="008B6DAE"/>
    <w:rsid w:val="008F0F33"/>
    <w:rsid w:val="008F4429"/>
    <w:rsid w:val="0094021A"/>
    <w:rsid w:val="009B44AF"/>
    <w:rsid w:val="009C6A0B"/>
    <w:rsid w:val="009F0C77"/>
    <w:rsid w:val="009F4DD1"/>
    <w:rsid w:val="00A02543"/>
    <w:rsid w:val="00A02E2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E6F"/>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3DB0FC-F8CC-4D24-BED4-7E6FEF59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F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F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17131-BCD8-4354-952A-931FB35A2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2</Pages>
  <Words>201</Words>
  <Characters>1113</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4362 Text of Previous Version (Mar. 28, 2019) - South Carolina Legislature Online</dc:title>
  <dc:creator>Deirdre Brevard-Smith</dc:creator>
  <cp:lastModifiedBy>Lavarres Lynch</cp:lastModifiedBy>
  <cp:revision>2</cp:revision>
  <cp:lastPrinted>2019-03-26T18:56:00Z</cp:lastPrinted>
  <dcterms:created xsi:type="dcterms:W3CDTF">2019-03-28T21:18:00Z</dcterms:created>
  <dcterms:modified xsi:type="dcterms:W3CDTF">2019-03-28T21:18:00Z</dcterms:modified>
</cp:coreProperties>
</file>