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53DB6" w:rsidRP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DB6"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2019</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0C7" w:rsidRPr="00D470C7" w:rsidRDefault="00D470C7" w:rsidP="00D470C7">
      <w:pPr>
        <w:tabs>
          <w:tab w:val="right" w:pos="5933"/>
        </w:tabs>
        <w:suppressAutoHyphens/>
      </w:pPr>
      <w:r>
        <w:tab/>
      </w:r>
      <w:r>
        <w:rPr>
          <w:b/>
          <w:sz w:val="36"/>
        </w:rPr>
        <w:t>H. 4380</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0C7"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Rose, Caskey, Huggins, Bales, Anderson, Crawford, Moore, Hewitt and Bailey</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4/25/19--S.</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D470C7" w:rsidRPr="00D470C7"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0C7" w:rsidRPr="00D470C7"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4380) to amend the Code of Laws of South Carolina, 1976, by enacting the “Samantha L. Josephson Ridesharing Safety Act”, etc., respectfully</w:t>
      </w:r>
    </w:p>
    <w:p w:rsidR="00D470C7" w:rsidRPr="00D470C7"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0C7" w:rsidRPr="00F450DC"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50DC">
        <w:rPr>
          <w:snapToGrid w:val="0"/>
        </w:rPr>
        <w:tab/>
        <w:t>Amend the bill, as and if amended, by striking all after the enacting words and inserting:</w:t>
      </w:r>
    </w:p>
    <w:p w:rsidR="00D470C7" w:rsidRPr="00F450DC"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50DC">
        <w:rPr>
          <w:snapToGrid w:val="0"/>
        </w:rPr>
        <w:tab/>
      </w:r>
      <w:r w:rsidRPr="00F450DC">
        <w:rPr>
          <w:snapToGrid w:val="0"/>
        </w:rPr>
        <w:tab/>
        <w:t>/SECTION</w:t>
      </w:r>
      <w:r w:rsidRPr="00F450DC">
        <w:rPr>
          <w:snapToGrid w:val="0"/>
        </w:rPr>
        <w:tab/>
        <w:t>1.</w:t>
      </w:r>
      <w:r w:rsidRPr="00F450DC">
        <w:rPr>
          <w:snapToGrid w:val="0"/>
        </w:rPr>
        <w:tab/>
        <w:t xml:space="preserve">Section </w:t>
      </w:r>
      <w:r w:rsidRPr="00F450DC">
        <w:t>58</w:t>
      </w:r>
      <w:r w:rsidRPr="00F450DC">
        <w:noBreakHyphen/>
        <w:t>23</w:t>
      </w:r>
      <w:r w:rsidRPr="00F450DC">
        <w:noBreakHyphen/>
        <w:t>1640 of the 1976 Code is amended by adding an appropriately lettered new subsection to read:</w:t>
      </w:r>
    </w:p>
    <w:p w:rsidR="00D470C7" w:rsidRPr="00F450DC"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50DC">
        <w:tab/>
        <w:t>“(</w:t>
      </w:r>
      <w:r w:rsidRPr="00F450DC">
        <w:tab/>
        <w:t>)</w:t>
      </w:r>
      <w:r w:rsidRPr="00F450DC">
        <w:tab/>
        <w:t>At the time of a pick-up of a TNC passenger, a TNC vehicle must display the vehicle’s license plate number, which must be printed in a legible font of no less than two inches in height and displayed from the front of the TNC vehicle. The display of the license plate number shall not be required to be permanent and shall not be required to be issued or approved by a TNC or the State, including the Department of Motor Vehicles or the Office of Regulatory Staff.”</w:t>
      </w:r>
    </w:p>
    <w:p w:rsidR="00D470C7" w:rsidRPr="00F450DC"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450DC">
        <w:rPr>
          <w:snapToGrid w:val="0"/>
        </w:rPr>
        <w:t>SECTION</w:t>
      </w:r>
      <w:r w:rsidRPr="00F450DC">
        <w:rPr>
          <w:snapToGrid w:val="0"/>
        </w:rPr>
        <w:tab/>
        <w:t>2.</w:t>
      </w:r>
      <w:r w:rsidRPr="00F450DC">
        <w:rPr>
          <w:snapToGrid w:val="0"/>
        </w:rPr>
        <w:tab/>
        <w:t>T</w:t>
      </w:r>
      <w:r w:rsidRPr="00F450DC">
        <w:t>his act takes effect thirty days after approval by the Governor.</w:t>
      </w:r>
      <w:r w:rsidRPr="00F450DC">
        <w:tab/>
      </w:r>
      <w:r w:rsidRPr="00F450DC">
        <w:tab/>
        <w:t>/</w:t>
      </w:r>
    </w:p>
    <w:p w:rsidR="00D470C7" w:rsidRPr="00F450DC"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50DC">
        <w:rPr>
          <w:snapToGrid w:val="0"/>
        </w:rPr>
        <w:tab/>
        <w:t>Renumber sections to conform.</w:t>
      </w:r>
    </w:p>
    <w:p w:rsidR="00D470C7"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50DC">
        <w:rPr>
          <w:snapToGrid w:val="0"/>
        </w:rPr>
        <w:tab/>
        <w:t>Amend title to conform.</w:t>
      </w:r>
    </w:p>
    <w:p w:rsidR="00D470C7" w:rsidRPr="00F450DC"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D470C7" w:rsidRPr="00D470C7"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70C7" w:rsidSect="00053D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37A9" w:rsidRDefault="001437A9"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0D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2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B5A12">
        <w:t>AMEND THE CODE OF LAWS OF SOUTH CAROLINA, 1976, BY ENACTING THE “SAMANTHA L. JOSEPHSON RIDESHARING SAFETY ACT”</w:t>
      </w:r>
      <w:r w:rsidR="009C3DE9">
        <w:t>; AND</w:t>
      </w:r>
      <w:r w:rsidR="000B5A12">
        <w:t xml:space="preserve"> </w:t>
      </w:r>
      <w:r w:rsidR="00EA6298">
        <w:t>TO AMEND</w:t>
      </w:r>
      <w:r>
        <w:t xml:space="preserve"> SECTION 58</w:t>
      </w:r>
      <w:r w:rsidR="003A71AA">
        <w:noBreakHyphen/>
      </w:r>
      <w:r>
        <w:t>23</w:t>
      </w:r>
      <w:r w:rsidR="003A71AA">
        <w:noBreakHyphen/>
      </w:r>
      <w:r>
        <w:t xml:space="preserve">1640, RELATING TO THE SAFETY INSPECTION OF </w:t>
      </w:r>
      <w:r w:rsidRPr="00E0515E">
        <w:t>TRANSPORTATION NETWORK COMPANY</w:t>
      </w:r>
      <w:r>
        <w:t xml:space="preserve"> (TNC) VEHICLES, SO AS TO REQUIRE TNC VEHICLES IN THIS STATE TO POSSESS </w:t>
      </w:r>
      <w:r w:rsidR="000B5A12">
        <w:t xml:space="preserve">AND DISPLAY CERTAIN </w:t>
      </w:r>
      <w:r>
        <w:t>ILLUMINATED SIGNAGE AT ALL TIMES WHEN THE TNC DRIVER IS ACTIVE.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0D84" w:rsidRDefault="000E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0D84" w:rsidRDefault="000E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2" w:rsidRDefault="004522B1"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r>
      <w:r w:rsidR="00FD3FF2">
        <w:t xml:space="preserve">This act may be cited as the “Samantha L. Josephson Ridesharing Safety Act”.   </w:t>
      </w:r>
    </w:p>
    <w:p w:rsidR="00FD3FF2" w:rsidRDefault="00FD3FF2"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0A3" w:rsidRDefault="000E0D84"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3FF2">
        <w:t>2</w:t>
      </w:r>
      <w:r>
        <w:t>.</w:t>
      </w:r>
      <w:r>
        <w:tab/>
      </w:r>
      <w:r w:rsidR="00A720A3">
        <w:t>Section 58</w:t>
      </w:r>
      <w:r w:rsidR="003A71AA">
        <w:noBreakHyphen/>
      </w:r>
      <w:r w:rsidR="00A720A3">
        <w:t>23</w:t>
      </w:r>
      <w:r w:rsidR="003A71AA">
        <w:noBreakHyphen/>
      </w:r>
      <w:r w:rsidR="00A720A3">
        <w:t>1640(F) of the 1976 Code is amended to read:</w:t>
      </w:r>
    </w:p>
    <w:p w:rsidR="00A720A3" w:rsidRDefault="00A720A3"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0A3" w:rsidRPr="00E0515E" w:rsidRDefault="00A720A3"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B96A56">
        <w:t>(F)</w:t>
      </w:r>
      <w:r w:rsidR="00131EC1" w:rsidRPr="00131EC1">
        <w:rPr>
          <w:u w:val="single"/>
        </w:rPr>
        <w:t>(1)</w:t>
      </w:r>
      <w:r w:rsidR="009C3DE9">
        <w:tab/>
      </w:r>
      <w:r w:rsidR="00F84D73">
        <w:tab/>
      </w:r>
      <w:r w:rsidRPr="00E0515E">
        <w:t>A TNC vehicle must display a consistent and distinctive signage or emblem, which must be known as a trade dress, at all times when the TNC driver is active on the TNC digital platform or providing TNC service. The trade dress used by the TNC must be approved by the Office of Regulatory Staff before its use and:</w:t>
      </w:r>
    </w:p>
    <w:p w:rsidR="00A720A3" w:rsidRPr="00E0515E" w:rsidRDefault="00A720A3"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15E">
        <w:tab/>
      </w:r>
      <w:r w:rsidRPr="00E0515E">
        <w:tab/>
      </w:r>
      <w:r w:rsidRPr="00131EC1">
        <w:rPr>
          <w:strike/>
        </w:rPr>
        <w:t>(1)</w:t>
      </w:r>
      <w:r w:rsidR="00131EC1" w:rsidRPr="00131EC1">
        <w:rPr>
          <w:u w:val="single"/>
        </w:rPr>
        <w:t>(a)</w:t>
      </w:r>
      <w:r w:rsidR="00EF34A9">
        <w:tab/>
      </w:r>
      <w:r w:rsidRPr="00E0515E">
        <w:t>must be readable during daylight hours at a distance of fifty feet;</w:t>
      </w:r>
    </w:p>
    <w:p w:rsidR="00A720A3" w:rsidRPr="00E0515E" w:rsidRDefault="00EF34A9"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1EC1">
        <w:rPr>
          <w:strike/>
        </w:rPr>
        <w:t>(2)</w:t>
      </w:r>
      <w:r w:rsidR="00131EC1" w:rsidRPr="00131EC1">
        <w:rPr>
          <w:u w:val="single"/>
        </w:rPr>
        <w:t>(b)</w:t>
      </w:r>
      <w:r>
        <w:tab/>
      </w:r>
      <w:r w:rsidR="00A720A3" w:rsidRPr="00E0515E">
        <w:t xml:space="preserve">must </w:t>
      </w:r>
      <w:r w:rsidR="00A720A3" w:rsidRPr="000B5A12">
        <w:rPr>
          <w:strike/>
        </w:rPr>
        <w:t xml:space="preserve">be </w:t>
      </w:r>
      <w:r w:rsidR="00A720A3" w:rsidRPr="00E0515E">
        <w:rPr>
          <w:strike/>
        </w:rPr>
        <w:t>reflective,</w:t>
      </w:r>
      <w:r w:rsidR="00A720A3" w:rsidRPr="00E0515E">
        <w:t xml:space="preserve"> </w:t>
      </w:r>
      <w:r w:rsidR="000B5A12">
        <w:rPr>
          <w:u w:val="single"/>
        </w:rPr>
        <w:t>include an</w:t>
      </w:r>
      <w:r w:rsidR="000B5A12">
        <w:t xml:space="preserve"> </w:t>
      </w:r>
      <w:r w:rsidR="00A720A3" w:rsidRPr="00E0515E">
        <w:t>illuminated</w:t>
      </w:r>
      <w:r w:rsidR="00A720A3" w:rsidRPr="000B5A12">
        <w:t xml:space="preserve">, </w:t>
      </w:r>
      <w:r w:rsidR="00A720A3" w:rsidRPr="00E0515E">
        <w:rPr>
          <w:strike/>
        </w:rPr>
        <w:t>or otherwise</w:t>
      </w:r>
      <w:r w:rsidR="00A720A3" w:rsidRPr="00E0515E">
        <w:t xml:space="preserve"> </w:t>
      </w:r>
      <w:r w:rsidR="000B5A12">
        <w:rPr>
          <w:u w:val="single"/>
        </w:rPr>
        <w:t>TNC</w:t>
      </w:r>
      <w:r w:rsidR="00131EC1">
        <w:rPr>
          <w:u w:val="single"/>
        </w:rPr>
        <w:t>-</w:t>
      </w:r>
      <w:r w:rsidR="000B5A12">
        <w:rPr>
          <w:u w:val="single"/>
        </w:rPr>
        <w:t>provided sign displaying the company’s proprietary trademark or logo that is</w:t>
      </w:r>
      <w:r w:rsidR="000B5A12">
        <w:t xml:space="preserve"> </w:t>
      </w:r>
      <w:r w:rsidR="00A720A3" w:rsidRPr="00E0515E">
        <w:t>patently visible so as to be seen in darkness; and</w:t>
      </w:r>
    </w:p>
    <w:p w:rsidR="00131EC1" w:rsidRDefault="00EF34A9"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1EC1">
        <w:rPr>
          <w:strike/>
        </w:rPr>
        <w:t>(3)</w:t>
      </w:r>
      <w:r w:rsidR="00131EC1" w:rsidRPr="00131EC1">
        <w:rPr>
          <w:u w:val="single"/>
        </w:rPr>
        <w:t>(c)</w:t>
      </w:r>
      <w:r>
        <w:tab/>
      </w:r>
      <w:r w:rsidR="00A720A3" w:rsidRPr="00E0515E">
        <w:t>may be magnetic or removable in nature.</w:t>
      </w:r>
    </w:p>
    <w:p w:rsidR="00A720A3" w:rsidRPr="00E0515E" w:rsidRDefault="00131EC1"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1EC1">
        <w:rPr>
          <w:u w:val="single"/>
        </w:rPr>
        <w:t>(2)</w:t>
      </w:r>
      <w:r w:rsidR="00201FA8">
        <w:tab/>
      </w:r>
      <w:r w:rsidRPr="000120E9">
        <w:rPr>
          <w:u w:val="single"/>
        </w:rPr>
        <w:t xml:space="preserve">All TNC trade dress including, but not limited to, the illuminated signage described in item (1) must be returned to the </w:t>
      </w:r>
      <w:r w:rsidRPr="000120E9">
        <w:rPr>
          <w:u w:val="single"/>
        </w:rPr>
        <w:lastRenderedPageBreak/>
        <w:t xml:space="preserve">TNC when a driver ceases to be employed by or work for the TNC. A TNC that does not receive back all TNC-provided trade dress furnished to a particular driver shall report </w:t>
      </w:r>
      <w:r w:rsidR="007B5831" w:rsidRPr="000120E9">
        <w:rPr>
          <w:u w:val="single"/>
        </w:rPr>
        <w:t xml:space="preserve">in writing to </w:t>
      </w:r>
      <w:r w:rsidR="009C3DE9">
        <w:rPr>
          <w:u w:val="single"/>
        </w:rPr>
        <w:t xml:space="preserve">the </w:t>
      </w:r>
      <w:r w:rsidR="007B5831" w:rsidRPr="000120E9">
        <w:rPr>
          <w:u w:val="single"/>
        </w:rPr>
        <w:t>O</w:t>
      </w:r>
      <w:r w:rsidR="009C3DE9">
        <w:rPr>
          <w:u w:val="single"/>
        </w:rPr>
        <w:t>ffice of Regulatory Staff</w:t>
      </w:r>
      <w:r w:rsidR="007B5831" w:rsidRPr="000120E9">
        <w:rPr>
          <w:u w:val="single"/>
        </w:rPr>
        <w:t xml:space="preserve"> </w:t>
      </w:r>
      <w:r w:rsidRPr="000120E9">
        <w:rPr>
          <w:u w:val="single"/>
        </w:rPr>
        <w:t>the driver’s name and last known physical address</w:t>
      </w:r>
      <w:r w:rsidR="007B5831" w:rsidRPr="000120E9">
        <w:rPr>
          <w:u w:val="single"/>
        </w:rPr>
        <w:t>,</w:t>
      </w:r>
      <w:r w:rsidRPr="000120E9">
        <w:rPr>
          <w:u w:val="single"/>
        </w:rPr>
        <w:t xml:space="preserve"> </w:t>
      </w:r>
      <w:r w:rsidR="007B5831" w:rsidRPr="000120E9">
        <w:rPr>
          <w:u w:val="single"/>
        </w:rPr>
        <w:t xml:space="preserve">along with a list of the </w:t>
      </w:r>
      <w:r w:rsidRPr="000120E9">
        <w:rPr>
          <w:u w:val="single"/>
        </w:rPr>
        <w:t>specific</w:t>
      </w:r>
      <w:r w:rsidR="007B5831" w:rsidRPr="000120E9">
        <w:rPr>
          <w:u w:val="single"/>
        </w:rPr>
        <w:t xml:space="preserve"> trade dress items the driver failed to return. If a driver cannot return TNC-provided trade dress items at the end of his employment with a TNC, he may provide a signed and witnessed affidavit explaining why the particular trade dress items could not be returned.</w:t>
      </w:r>
      <w:r w:rsidR="00A720A3">
        <w:t>”</w:t>
      </w:r>
    </w:p>
    <w:p w:rsidR="00A720A3" w:rsidRDefault="00A720A3"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720A3" w:rsidRDefault="00A720A3" w:rsidP="00A7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1FA8">
        <w:t>3</w:t>
      </w:r>
      <w:r>
        <w:t>.</w:t>
      </w:r>
      <w:r>
        <w:tab/>
        <w:t>This act takes effect thirty days after approval by the Governor.</w:t>
      </w:r>
    </w:p>
    <w:p w:rsidR="001E5CC8" w:rsidRDefault="003A71AA" w:rsidP="00F8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3970" w:rsidRDefault="00C43970" w:rsidP="00C43970">
      <w:pPr>
        <w:suppressAutoHyphens/>
      </w:pPr>
    </w:p>
    <w:sectPr w:rsidR="00C43970" w:rsidSect="00053D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EC1" w:rsidRDefault="00131EC1" w:rsidP="009F0C77">
      <w:r>
        <w:separator/>
      </w:r>
    </w:p>
  </w:endnote>
  <w:endnote w:type="continuationSeparator" w:id="0">
    <w:p w:rsidR="00131EC1" w:rsidRDefault="00131E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787612B-5C0A-434C-8679-C2AE15646862}"/>
    <w:embedBold r:id="rId2" w:fontKey="{42E74D65-A21D-47F8-9637-627016B4786D}"/>
  </w:font>
  <w:font w:name="Calibri">
    <w:panose1 w:val="020F0502020204030204"/>
    <w:charset w:val="00"/>
    <w:family w:val="swiss"/>
    <w:pitch w:val="variable"/>
    <w:sig w:usb0="E0002AFF" w:usb1="C000247B" w:usb2="00000009" w:usb3="00000000" w:csb0="000001FF" w:csb1="00000000"/>
    <w:embedRegular r:id="rId3" w:fontKey="{32601A0D-3181-4329-B9D8-8AE9AA377B31}"/>
  </w:font>
  <w:font w:name="Segoe UI">
    <w:panose1 w:val="020B0502040204020203"/>
    <w:charset w:val="00"/>
    <w:family w:val="swiss"/>
    <w:pitch w:val="variable"/>
    <w:sig w:usb0="E4002EFF" w:usb1="C000E47F" w:usb2="00000009" w:usb3="00000000" w:csb0="000001FF" w:csb1="00000000"/>
    <w:embedRegular r:id="rId4" w:fontKey="{CB7F04F2-318A-44D9-A958-8B25D2E124E9}"/>
  </w:font>
  <w:font w:name="Cambria">
    <w:panose1 w:val="02040503050406030204"/>
    <w:charset w:val="00"/>
    <w:family w:val="roman"/>
    <w:pitch w:val="variable"/>
    <w:sig w:usb0="E00006FF" w:usb1="420024FF" w:usb2="02000000" w:usb3="00000000" w:csb0="0000019F" w:csb1="00000000"/>
    <w:embedRegular r:id="rId5" w:fontKey="{899570AA-9FAC-4702-AEE7-C42D743E3B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C8" w:rsidRPr="001437A9" w:rsidRDefault="001437A9" w:rsidP="001437A9">
    <w:pPr>
      <w:pStyle w:val="Footer"/>
      <w:tabs>
        <w:tab w:val="clear" w:pos="4680"/>
        <w:tab w:val="clear" w:pos="9360"/>
        <w:tab w:val="center" w:pos="2995"/>
      </w:tabs>
      <w:spacing w:before="120"/>
    </w:pPr>
    <w:r>
      <w:t>[4380</w:t>
    </w:r>
    <w:r w:rsidR="00053DB6">
      <w:t>-</w:t>
    </w:r>
    <w:r w:rsidR="00053DB6">
      <w:fldChar w:fldCharType="begin"/>
    </w:r>
    <w:r w:rsidR="00053DB6">
      <w:instrText xml:space="preserve"> PAGE  \* MERGEFORMAT </w:instrText>
    </w:r>
    <w:r w:rsidR="00053DB6">
      <w:fldChar w:fldCharType="separate"/>
    </w:r>
    <w:r w:rsidR="005D499F">
      <w:rPr>
        <w:noProof/>
      </w:rPr>
      <w:t>1</w:t>
    </w:r>
    <w:r w:rsidR="00053DB6">
      <w:fldChar w:fldCharType="end"/>
    </w:r>
    <w:r w:rsidR="00053D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DB6" w:rsidRPr="001437A9" w:rsidRDefault="00053DB6" w:rsidP="001437A9">
    <w:pPr>
      <w:pStyle w:val="Footer"/>
      <w:tabs>
        <w:tab w:val="clear" w:pos="4680"/>
        <w:tab w:val="clear" w:pos="9360"/>
        <w:tab w:val="center" w:pos="2995"/>
      </w:tabs>
      <w:spacing w:before="120"/>
    </w:pPr>
    <w:r>
      <w:t>[4380]</w:t>
    </w:r>
    <w:r>
      <w:tab/>
    </w:r>
    <w:r>
      <w:fldChar w:fldCharType="begin"/>
    </w:r>
    <w:r>
      <w:instrText xml:space="preserve"> PAGE  \* MERGEFORMAT </w:instrText>
    </w:r>
    <w:r>
      <w:fldChar w:fldCharType="separate"/>
    </w:r>
    <w:r w:rsidR="00C439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EC1" w:rsidRDefault="00131EC1" w:rsidP="009F0C77">
      <w:r>
        <w:separator/>
      </w:r>
    </w:p>
  </w:footnote>
  <w:footnote w:type="continuationSeparator" w:id="0">
    <w:p w:rsidR="00131EC1" w:rsidRDefault="00131E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3ZW19"/>
    <w:docVar w:name="CoverBillType" w:val="b"/>
    <w:docVar w:name="DocPath" w:val="L:\Council\bills\CC\15573ZW19.DOCX"/>
    <w:docVar w:name="dvBillNumber" w:val="4380"/>
    <w:docVar w:name="dvBillNumberPrefix" w:val="H. "/>
    <w:docVar w:name="dvOriginalBody" w:val="House"/>
    <w:docVar w:name="dvSteno" w:val="CC"/>
    <w:docVar w:name="NameofBody" w:val="h"/>
    <w:docVar w:name="vGroup2" w:val="Council"/>
  </w:docVars>
  <w:rsids>
    <w:rsidRoot w:val="000E0D84"/>
    <w:rsid w:val="00011869"/>
    <w:rsid w:val="000120E9"/>
    <w:rsid w:val="00015CD6"/>
    <w:rsid w:val="00053DB6"/>
    <w:rsid w:val="00080184"/>
    <w:rsid w:val="000B5A12"/>
    <w:rsid w:val="000E0100"/>
    <w:rsid w:val="000E0D84"/>
    <w:rsid w:val="000E1785"/>
    <w:rsid w:val="000F40FA"/>
    <w:rsid w:val="001035F1"/>
    <w:rsid w:val="0010776B"/>
    <w:rsid w:val="00131EC1"/>
    <w:rsid w:val="00133E66"/>
    <w:rsid w:val="001435A3"/>
    <w:rsid w:val="001437A9"/>
    <w:rsid w:val="00146ED3"/>
    <w:rsid w:val="00151044"/>
    <w:rsid w:val="001D08F2"/>
    <w:rsid w:val="001D3A58"/>
    <w:rsid w:val="001D525B"/>
    <w:rsid w:val="001D7F4F"/>
    <w:rsid w:val="001E5CC8"/>
    <w:rsid w:val="00201FA8"/>
    <w:rsid w:val="00205238"/>
    <w:rsid w:val="0023003B"/>
    <w:rsid w:val="002321B6"/>
    <w:rsid w:val="00250967"/>
    <w:rsid w:val="002543C8"/>
    <w:rsid w:val="0025541D"/>
    <w:rsid w:val="00284AAE"/>
    <w:rsid w:val="002E5912"/>
    <w:rsid w:val="00301B21"/>
    <w:rsid w:val="00325348"/>
    <w:rsid w:val="0032732C"/>
    <w:rsid w:val="00336AD0"/>
    <w:rsid w:val="0037079A"/>
    <w:rsid w:val="003A71AA"/>
    <w:rsid w:val="003C4DAB"/>
    <w:rsid w:val="003D01E8"/>
    <w:rsid w:val="003E5288"/>
    <w:rsid w:val="003F6D79"/>
    <w:rsid w:val="0041760A"/>
    <w:rsid w:val="00417C01"/>
    <w:rsid w:val="004403BD"/>
    <w:rsid w:val="004522B1"/>
    <w:rsid w:val="00461441"/>
    <w:rsid w:val="004809EE"/>
    <w:rsid w:val="004E7D54"/>
    <w:rsid w:val="005273C6"/>
    <w:rsid w:val="00530A69"/>
    <w:rsid w:val="00545593"/>
    <w:rsid w:val="00556EBF"/>
    <w:rsid w:val="00577C6C"/>
    <w:rsid w:val="005A62FE"/>
    <w:rsid w:val="005C2FE2"/>
    <w:rsid w:val="005D499F"/>
    <w:rsid w:val="005E2BC9"/>
    <w:rsid w:val="00605102"/>
    <w:rsid w:val="006215AA"/>
    <w:rsid w:val="006913C9"/>
    <w:rsid w:val="0069470D"/>
    <w:rsid w:val="006D58AA"/>
    <w:rsid w:val="00734F00"/>
    <w:rsid w:val="007A5E13"/>
    <w:rsid w:val="007A70AE"/>
    <w:rsid w:val="007B5831"/>
    <w:rsid w:val="008362E8"/>
    <w:rsid w:val="0085786E"/>
    <w:rsid w:val="008A1768"/>
    <w:rsid w:val="008A489F"/>
    <w:rsid w:val="008F0F33"/>
    <w:rsid w:val="008F4429"/>
    <w:rsid w:val="0094021A"/>
    <w:rsid w:val="00945241"/>
    <w:rsid w:val="009B44AF"/>
    <w:rsid w:val="009C3DE9"/>
    <w:rsid w:val="009C6A0B"/>
    <w:rsid w:val="009F0C77"/>
    <w:rsid w:val="009F4DD1"/>
    <w:rsid w:val="00A02543"/>
    <w:rsid w:val="00A41684"/>
    <w:rsid w:val="00A52E76"/>
    <w:rsid w:val="00A64E80"/>
    <w:rsid w:val="00A720A3"/>
    <w:rsid w:val="00A72BCD"/>
    <w:rsid w:val="00A741D9"/>
    <w:rsid w:val="00A833AB"/>
    <w:rsid w:val="00A9741D"/>
    <w:rsid w:val="00AC34A2"/>
    <w:rsid w:val="00AD1C9A"/>
    <w:rsid w:val="00AD4B17"/>
    <w:rsid w:val="00B412D4"/>
    <w:rsid w:val="00B47A2F"/>
    <w:rsid w:val="00B96A56"/>
    <w:rsid w:val="00BE3C22"/>
    <w:rsid w:val="00C0345E"/>
    <w:rsid w:val="00C31C95"/>
    <w:rsid w:val="00C3483A"/>
    <w:rsid w:val="00C43970"/>
    <w:rsid w:val="00C74E9D"/>
    <w:rsid w:val="00C8026C"/>
    <w:rsid w:val="00C826DD"/>
    <w:rsid w:val="00C82FD3"/>
    <w:rsid w:val="00C92819"/>
    <w:rsid w:val="00CC6B7B"/>
    <w:rsid w:val="00CD2089"/>
    <w:rsid w:val="00D263CF"/>
    <w:rsid w:val="00D470C7"/>
    <w:rsid w:val="00D73A67"/>
    <w:rsid w:val="00D970A9"/>
    <w:rsid w:val="00DF3845"/>
    <w:rsid w:val="00E41911"/>
    <w:rsid w:val="00E44B57"/>
    <w:rsid w:val="00E55667"/>
    <w:rsid w:val="00E70B82"/>
    <w:rsid w:val="00E92EEF"/>
    <w:rsid w:val="00EA6298"/>
    <w:rsid w:val="00EF2368"/>
    <w:rsid w:val="00EF34A9"/>
    <w:rsid w:val="00F24442"/>
    <w:rsid w:val="00F50AE3"/>
    <w:rsid w:val="00F655B7"/>
    <w:rsid w:val="00F656BA"/>
    <w:rsid w:val="00F67CF1"/>
    <w:rsid w:val="00F728AA"/>
    <w:rsid w:val="00F840F0"/>
    <w:rsid w:val="00F84D73"/>
    <w:rsid w:val="00FB0D0D"/>
    <w:rsid w:val="00FB43B4"/>
    <w:rsid w:val="00FB6B0B"/>
    <w:rsid w:val="00FD3FF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FF6EB5-8D22-4A2B-A6A7-EA445D9F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5A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A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349B1-B780-4329-ADB9-21D581F3B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A4DB0FF5</Template>
  <TotalTime>0</TotalTime>
  <Pages>3</Pages>
  <Words>589</Words>
  <Characters>2844</Characters>
  <Application>Microsoft Office Word</Application>
  <DocSecurity>0</DocSecurity>
  <Lines>101</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4380 Text of Previous Version (Apr. 25, 2019) - South Carolina Legislature Online</dc:title>
  <dc:creator>Chris Charlton</dc:creator>
  <cp:lastModifiedBy>Lavarres Lynch</cp:lastModifiedBy>
  <cp:revision>2</cp:revision>
  <cp:lastPrinted>2019-04-02T15:03:00Z</cp:lastPrinted>
  <dcterms:created xsi:type="dcterms:W3CDTF">2019-04-25T19:33:00Z</dcterms:created>
  <dcterms:modified xsi:type="dcterms:W3CDTF">2019-04-25T19:33:00Z</dcterms:modified>
</cp:coreProperties>
</file>