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5A1" w:rsidRDefault="00FF45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4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6D6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06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REVEREND DR. LOUIS C. WILLIAMS, SR., PASTOR OF ANTIOCH BAPTIST CHURCH IN </w:t>
      </w:r>
      <w:r w:rsidR="006D544D">
        <w:t xml:space="preserve">SAINT </w:t>
      </w:r>
      <w:r>
        <w:t xml:space="preserve">MATTHEWS, AND TO CONGRATULATE HIM UPON HIS INSTALLATION AS </w:t>
      </w:r>
      <w:r w:rsidR="005B0DD3">
        <w:t>THE CHURCH</w:t>
      </w:r>
      <w:r w:rsidR="005B0DD3" w:rsidRPr="005B0DD3">
        <w:t>’</w:t>
      </w:r>
      <w:r w:rsidR="005B0DD3">
        <w:t xml:space="preserve">S </w:t>
      </w:r>
      <w:r>
        <w:t>PASTOR.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69D9" w:rsidRDefault="00596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769D9">
        <w:t xml:space="preserve">the South Carolina House of Representatives </w:t>
      </w:r>
      <w:r w:rsidR="005B0DD3">
        <w:t>is</w:t>
      </w:r>
      <w:r w:rsidR="00A769D9">
        <w:t xml:space="preserve"> pleased to learn that Reverend Dr. Louis C. Williams, Sr., was installed as the pastor of Antioch Baptist Church on Sunday, March 31, 2019; and</w:t>
      </w:r>
    </w:p>
    <w:p w:rsidR="00A769D9" w:rsidRDefault="00A769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D9" w:rsidRDefault="00A769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Fort Motte on October 9, 1947, Louis Williams is the first son of the late Reverend Pete Williams and Louise Williams, and he graduated from John Ford High School; and</w:t>
      </w:r>
    </w:p>
    <w:p w:rsidR="00A769D9" w:rsidRDefault="00A769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D9" w:rsidRDefault="00A769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Williams </w:t>
      </w:r>
      <w:r w:rsidR="00427C6E">
        <w:t xml:space="preserve">studied at several schools in New York and </w:t>
      </w:r>
      <w:r>
        <w:t>earned a bachelor</w:t>
      </w:r>
      <w:r w:rsidR="005B0DD3" w:rsidRPr="005B0DD3">
        <w:t>’</w:t>
      </w:r>
      <w:r>
        <w:t>s degree in religious studies and philosophy</w:t>
      </w:r>
      <w:r w:rsidR="00057CC4">
        <w:t xml:space="preserve"> from the College of New Rochelle in New York</w:t>
      </w:r>
      <w:r w:rsidR="00427C6E">
        <w:t>,</w:t>
      </w:r>
      <w:r w:rsidR="00057CC4">
        <w:t xml:space="preserve"> and</w:t>
      </w:r>
      <w:r w:rsidR="00427C6E">
        <w:t xml:space="preserve"> he</w:t>
      </w:r>
      <w:r w:rsidR="00057CC4">
        <w:t xml:space="preserve"> was awarded an honorary doctorate of divinity from Virginia University of Lynchburg, Virginia; and</w:t>
      </w:r>
    </w:p>
    <w:p w:rsidR="00057CC4" w:rsidRDefault="00057C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CC4" w:rsidRDefault="00057C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Union Baptist Church in New York City licensed Reverend Williams into the Gospel ministry </w:t>
      </w:r>
      <w:r w:rsidR="00427C6E">
        <w:t xml:space="preserve">in 1990 and </w:t>
      </w:r>
      <w:r>
        <w:t>ordained him to the deacon board in 1992</w:t>
      </w:r>
      <w:r w:rsidR="00427C6E">
        <w:t>.  He served that church as the youth pastor before answering the call of Glover Memorial Baptist Church in 1995 to serve as its pastor;</w:t>
      </w:r>
      <w:r w:rsidR="00600F17">
        <w:t xml:space="preserve"> and</w:t>
      </w:r>
    </w:p>
    <w:p w:rsidR="00600F17" w:rsidRDefault="00600F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F17" w:rsidRDefault="00600F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under his leadership at Glover Memorial, numerous ministries were organized, including Christian education, Baptist Training Union, Baptist Youth Fellowship, praise and worship, intercessory prayer, evangelism, and a soup kitchen and pantry; and </w:t>
      </w:r>
    </w:p>
    <w:p w:rsidR="00703CE1" w:rsidRDefault="00703C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F17" w:rsidRDefault="00600F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D544D">
        <w:t xml:space="preserve">Reverend Williams </w:t>
      </w:r>
      <w:r>
        <w:t>faithfully served his denomination as the 2</w:t>
      </w:r>
      <w:r w:rsidR="00262B55">
        <w:t>nd</w:t>
      </w:r>
      <w:r>
        <w:t xml:space="preserve"> vice president of the Brooklyn Baptist Conference in New </w:t>
      </w:r>
      <w:r>
        <w:lastRenderedPageBreak/>
        <w:t>York, and as an active member of the Brooklyn Council of Churches; the Hampton University Ministers</w:t>
      </w:r>
      <w:r w:rsidR="005B0DD3" w:rsidRPr="005B0DD3">
        <w:t>’</w:t>
      </w:r>
      <w:r>
        <w:t xml:space="preserve"> Conference; the National Baptist Convention of USA, Inc.; the American Baptist Churches; the Empire State Baptist Convention; and the Eastern Baptist Association of New York, Inc.; and</w:t>
      </w:r>
    </w:p>
    <w:p w:rsidR="00600F17" w:rsidRDefault="00600F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CE1" w:rsidRDefault="00703C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w:t>
      </w:r>
      <w:r w:rsidR="00262B55">
        <w:t xml:space="preserve">eas, a </w:t>
      </w:r>
      <w:r w:rsidR="005B0DD3">
        <w:t xml:space="preserve">vigorous </w:t>
      </w:r>
      <w:r w:rsidR="00262B55">
        <w:t>spiritual leader</w:t>
      </w:r>
      <w:r>
        <w:t xml:space="preserve">, Reverend Williams served </w:t>
      </w:r>
      <w:r w:rsidR="00262B55">
        <w:t xml:space="preserve">his community </w:t>
      </w:r>
      <w:r>
        <w:t xml:space="preserve">as a Boy Scout and Cub Scout leader, </w:t>
      </w:r>
      <w:r w:rsidR="005B0DD3">
        <w:t xml:space="preserve">a </w:t>
      </w:r>
      <w:r>
        <w:t xml:space="preserve">youth basketball and baseball coach, and </w:t>
      </w:r>
      <w:r w:rsidR="005B0DD3">
        <w:t xml:space="preserve">a </w:t>
      </w:r>
      <w:r>
        <w:t>member of the NAACP</w:t>
      </w:r>
      <w:r w:rsidR="00600F17">
        <w:t>; and</w:t>
      </w:r>
    </w:p>
    <w:p w:rsidR="00600F17" w:rsidRDefault="00600F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6EC" w:rsidRDefault="00600F17" w:rsidP="005B0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A06EC">
        <w:t>after thirty</w:t>
      </w:r>
      <w:r w:rsidR="005B0DD3">
        <w:noBreakHyphen/>
      </w:r>
      <w:r w:rsidR="003A06EC">
        <w:t xml:space="preserve">five years of service with the United States Postal Inspection Services as a postal </w:t>
      </w:r>
      <w:r w:rsidR="001C5D2E">
        <w:t>p</w:t>
      </w:r>
      <w:r w:rsidR="003A06EC">
        <w:t xml:space="preserve">olice </w:t>
      </w:r>
      <w:r w:rsidR="001C5D2E">
        <w:t>s</w:t>
      </w:r>
      <w:r w:rsidR="003A06EC">
        <w:t>upervisor, he retired a</w:t>
      </w:r>
      <w:r w:rsidR="001C5D2E">
        <w:t>t</w:t>
      </w:r>
      <w:r w:rsidR="003A06EC">
        <w:t xml:space="preserve"> the rank of sergeant</w:t>
      </w:r>
      <w:r w:rsidR="005B0DD3">
        <w:t xml:space="preserve">.  </w:t>
      </w:r>
      <w:r w:rsidR="006915B8">
        <w:t>Reverend Williams served in a New Jersey high school as a substitute teacher and security police officer, and since relocatin</w:t>
      </w:r>
      <w:r w:rsidR="00262B55">
        <w:t>g</w:t>
      </w:r>
      <w:r w:rsidR="006915B8">
        <w:t xml:space="preserve"> to Orangeburg</w:t>
      </w:r>
      <w:r w:rsidR="00262B55">
        <w:t xml:space="preserve"> in 2016</w:t>
      </w:r>
      <w:r w:rsidR="006915B8">
        <w:t xml:space="preserve">, he serves as a substitute teacher in Orangeburg </w:t>
      </w:r>
      <w:r w:rsidR="00262B55">
        <w:t xml:space="preserve">Consolidated </w:t>
      </w:r>
      <w:r w:rsidR="006915B8">
        <w:t>School District</w:t>
      </w:r>
      <w:r w:rsidR="00262B55">
        <w:t xml:space="preserve"> Five; and</w:t>
      </w:r>
      <w:r w:rsidR="006915B8">
        <w:t xml:space="preserve"> </w:t>
      </w:r>
    </w:p>
    <w:p w:rsidR="00262B55" w:rsidRDefault="00262B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B55" w:rsidRDefault="00262B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preached and traveled extensively, including to </w:t>
      </w:r>
      <w:r w:rsidR="005B0DD3">
        <w:t>Israel, Judea, Jordan, and the Caribbean, as well as throughout the United States; and</w:t>
      </w:r>
      <w:r>
        <w:t xml:space="preserve"> </w:t>
      </w:r>
    </w:p>
    <w:p w:rsidR="00427C6E" w:rsidRDefault="00427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C6E" w:rsidRDefault="00427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w:t>
      </w:r>
      <w:r w:rsidR="00703CE1">
        <w:t xml:space="preserve"> of forty</w:t>
      </w:r>
      <w:r w:rsidR="005B0DD3">
        <w:noBreakHyphen/>
      </w:r>
      <w:r w:rsidR="00DF3EB7">
        <w:t>five</w:t>
      </w:r>
      <w:r w:rsidR="00703CE1">
        <w:t xml:space="preserve"> years</w:t>
      </w:r>
      <w:r>
        <w:t>, Reverend Dr. Dorothy A. Keitt Williams, he reared two fine children</w:t>
      </w:r>
      <w:r w:rsidR="005B0DD3">
        <w:t>,</w:t>
      </w:r>
      <w:r>
        <w:t xml:space="preserve"> Louis C. Williams, Jr., and </w:t>
      </w:r>
      <w:r w:rsidR="00703CE1">
        <w:t>Reverend Ketura</w:t>
      </w:r>
      <w:r w:rsidR="00DF3EB7">
        <w:t>h</w:t>
      </w:r>
      <w:r w:rsidR="00703CE1">
        <w:t xml:space="preserve"> Williams.  They have blessed their parents with the affection of three grandchildren; and</w:t>
      </w:r>
    </w:p>
    <w:p w:rsidR="00A769D9" w:rsidRDefault="00A769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D6D" w:rsidRDefault="005B0D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appreciates the years of</w:t>
      </w:r>
      <w:r w:rsidR="001C5D2E">
        <w:t xml:space="preserve"> devoted</w:t>
      </w:r>
      <w:r>
        <w:t xml:space="preserve"> ministerial experience that Reverend Louis Williams brings to Antioch Baptist Church, and the members wish him well as he continues his ministry there</w:t>
      </w:r>
      <w:r w:rsidR="00596D6D">
        <w:t>.  Now, therefore,</w:t>
      </w:r>
    </w:p>
    <w:p w:rsidR="00596D6D" w:rsidRDefault="00596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D6D" w:rsidRDefault="00596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96D6D" w:rsidRDefault="00596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D6D" w:rsidRDefault="00596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A06EC">
        <w:t xml:space="preserve"> the members of the South Carolina House of Representatives, by this resolution, recognize and honor Reverend Dr. Louis C. Williams, Sr., pastor of Antioch Baptist Church in </w:t>
      </w:r>
      <w:r w:rsidR="006D544D">
        <w:t xml:space="preserve">Saint </w:t>
      </w:r>
      <w:r w:rsidR="003A06EC">
        <w:t xml:space="preserve">Matthews and congratulate him upon his installation as </w:t>
      </w:r>
      <w:r w:rsidR="005B0DD3">
        <w:t>the church</w:t>
      </w:r>
      <w:r w:rsidR="005B0DD3" w:rsidRPr="005B0DD3">
        <w:t>’</w:t>
      </w:r>
      <w:r w:rsidR="005B0DD3">
        <w:t xml:space="preserve">s </w:t>
      </w:r>
      <w:r w:rsidR="003A06EC">
        <w:t>pastor.</w:t>
      </w:r>
    </w:p>
    <w:p w:rsidR="00596D6D" w:rsidRDefault="00596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D6D" w:rsidRDefault="00596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A06EC">
        <w:t xml:space="preserve"> Reverend Dr. Louis C. Williams, Sr.</w:t>
      </w:r>
    </w:p>
    <w:p w:rsidR="00B412CF" w:rsidRDefault="005B0D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45A1" w:rsidRDefault="00FF45A1" w:rsidP="00FF45A1">
      <w:pPr>
        <w:suppressAutoHyphens/>
      </w:pPr>
    </w:p>
    <w:sectPr w:rsidR="00FF45A1" w:rsidSect="00FF45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6D6D" w:rsidRDefault="00596D6D" w:rsidP="009F0C77">
      <w:r>
        <w:separator/>
      </w:r>
    </w:p>
  </w:endnote>
  <w:endnote w:type="continuationSeparator" w:id="0">
    <w:p w:rsidR="00596D6D" w:rsidRDefault="00596D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C54C183-FF45-4DB9-BEDF-E3150E153974}"/>
    <w:embedBold r:id="rId2" w:fontKey="{C9DBE755-6AC3-47BC-B6CE-06C42B72390A}"/>
  </w:font>
  <w:font w:name="Calibri">
    <w:panose1 w:val="020F0502020204030204"/>
    <w:charset w:val="00"/>
    <w:family w:val="swiss"/>
    <w:pitch w:val="variable"/>
    <w:sig w:usb0="E00002FF" w:usb1="4000ACFF" w:usb2="00000001" w:usb3="00000000" w:csb0="0000019F" w:csb1="00000000"/>
    <w:embedRegular r:id="rId3" w:fontKey="{83EF7284-A179-4986-9319-A32D4799E646}"/>
  </w:font>
  <w:font w:name="Segoe UI">
    <w:panose1 w:val="020B0502040204020203"/>
    <w:charset w:val="00"/>
    <w:family w:val="swiss"/>
    <w:pitch w:val="variable"/>
    <w:sig w:usb0="E10022FF" w:usb1="C000E47F" w:usb2="00000029" w:usb3="00000000" w:csb0="000001DF" w:csb1="00000000"/>
    <w:embedRegular r:id="rId4" w:fontKey="{C207311B-3E47-4FD0-8480-223E6B456404}"/>
  </w:font>
  <w:font w:name="Cambria">
    <w:panose1 w:val="02040503050406030204"/>
    <w:charset w:val="00"/>
    <w:family w:val="roman"/>
    <w:pitch w:val="variable"/>
    <w:sig w:usb0="E00002FF" w:usb1="400004FF" w:usb2="00000000" w:usb3="00000000" w:csb0="0000019F" w:csb1="00000000"/>
    <w:embedRegular r:id="rId5" w:fontKey="{F99B9C49-E412-4211-9897-1D6CB9FEA4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2CF" w:rsidRPr="00FF45A1" w:rsidRDefault="00FF45A1" w:rsidP="00FF45A1">
    <w:pPr>
      <w:pStyle w:val="Footer"/>
      <w:tabs>
        <w:tab w:val="clear" w:pos="4680"/>
        <w:tab w:val="clear" w:pos="9360"/>
        <w:tab w:val="center" w:pos="2995"/>
      </w:tabs>
      <w:spacing w:before="120"/>
    </w:pPr>
    <w:r>
      <w:t>[4426]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6D6D" w:rsidRDefault="00596D6D" w:rsidP="009F0C77">
      <w:r>
        <w:separator/>
      </w:r>
    </w:p>
  </w:footnote>
  <w:footnote w:type="continuationSeparator" w:id="0">
    <w:p w:rsidR="00596D6D" w:rsidRDefault="00596D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71DG19"/>
    <w:docVar w:name="CoverBillType" w:val="r"/>
    <w:docVar w:name="DocPath" w:val="L:\Council\bills\GM\24171DG19.DOCX"/>
    <w:docVar w:name="dvBillNumber" w:val="4426"/>
    <w:docVar w:name="dvBillNumberPrefix" w:val="H. "/>
    <w:docVar w:name="dvOriginalBody" w:val="House"/>
    <w:docVar w:name="dvSteno" w:val="GM"/>
    <w:docVar w:name="NameofBody" w:val="h"/>
    <w:docVar w:name="vGroup2" w:val="Council"/>
  </w:docVars>
  <w:rsids>
    <w:rsidRoot w:val="00596D6D"/>
    <w:rsid w:val="00011869"/>
    <w:rsid w:val="00015CD6"/>
    <w:rsid w:val="00057CC4"/>
    <w:rsid w:val="000E0100"/>
    <w:rsid w:val="000E1785"/>
    <w:rsid w:val="000F40FA"/>
    <w:rsid w:val="001035F1"/>
    <w:rsid w:val="0010776B"/>
    <w:rsid w:val="00133E66"/>
    <w:rsid w:val="00140A5B"/>
    <w:rsid w:val="001435A3"/>
    <w:rsid w:val="00146ED3"/>
    <w:rsid w:val="00151044"/>
    <w:rsid w:val="001C5D2E"/>
    <w:rsid w:val="001D08F2"/>
    <w:rsid w:val="001D3A58"/>
    <w:rsid w:val="001D525B"/>
    <w:rsid w:val="001D7F4F"/>
    <w:rsid w:val="00205238"/>
    <w:rsid w:val="002321B6"/>
    <w:rsid w:val="00250967"/>
    <w:rsid w:val="002543C8"/>
    <w:rsid w:val="0025541D"/>
    <w:rsid w:val="00262B55"/>
    <w:rsid w:val="00284AAE"/>
    <w:rsid w:val="002E5912"/>
    <w:rsid w:val="00301B21"/>
    <w:rsid w:val="00325348"/>
    <w:rsid w:val="0032732C"/>
    <w:rsid w:val="00336AD0"/>
    <w:rsid w:val="0037079A"/>
    <w:rsid w:val="003A06EC"/>
    <w:rsid w:val="003C4DAB"/>
    <w:rsid w:val="003D01E8"/>
    <w:rsid w:val="003E5288"/>
    <w:rsid w:val="003F6D79"/>
    <w:rsid w:val="0041760A"/>
    <w:rsid w:val="00417C01"/>
    <w:rsid w:val="00427C6E"/>
    <w:rsid w:val="004403BD"/>
    <w:rsid w:val="00461441"/>
    <w:rsid w:val="004809EE"/>
    <w:rsid w:val="004E7D54"/>
    <w:rsid w:val="005273C6"/>
    <w:rsid w:val="00530A69"/>
    <w:rsid w:val="00545593"/>
    <w:rsid w:val="00556EBF"/>
    <w:rsid w:val="00577C6C"/>
    <w:rsid w:val="00596D6D"/>
    <w:rsid w:val="005A62FE"/>
    <w:rsid w:val="005B0DD3"/>
    <w:rsid w:val="005C2FE2"/>
    <w:rsid w:val="005E2BC9"/>
    <w:rsid w:val="00600F17"/>
    <w:rsid w:val="00605102"/>
    <w:rsid w:val="006215AA"/>
    <w:rsid w:val="006913C9"/>
    <w:rsid w:val="006915B8"/>
    <w:rsid w:val="0069470D"/>
    <w:rsid w:val="006C54F4"/>
    <w:rsid w:val="006D544D"/>
    <w:rsid w:val="006D58AA"/>
    <w:rsid w:val="00703CE1"/>
    <w:rsid w:val="00734F00"/>
    <w:rsid w:val="007A70AE"/>
    <w:rsid w:val="008362E8"/>
    <w:rsid w:val="00845923"/>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769D9"/>
    <w:rsid w:val="00A833AB"/>
    <w:rsid w:val="00A9741D"/>
    <w:rsid w:val="00AC34A2"/>
    <w:rsid w:val="00AD1C9A"/>
    <w:rsid w:val="00AD4B17"/>
    <w:rsid w:val="00B412CF"/>
    <w:rsid w:val="00B412D4"/>
    <w:rsid w:val="00BD4799"/>
    <w:rsid w:val="00BE3C22"/>
    <w:rsid w:val="00C0345E"/>
    <w:rsid w:val="00C31C95"/>
    <w:rsid w:val="00C3483A"/>
    <w:rsid w:val="00C74E9D"/>
    <w:rsid w:val="00C826DD"/>
    <w:rsid w:val="00C82FD3"/>
    <w:rsid w:val="00C92819"/>
    <w:rsid w:val="00CC6B7B"/>
    <w:rsid w:val="00CD2089"/>
    <w:rsid w:val="00D73A67"/>
    <w:rsid w:val="00D970A9"/>
    <w:rsid w:val="00DF3845"/>
    <w:rsid w:val="00DF3EB7"/>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45A1"/>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172218-7D89-4792-A467-B7BE958B1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5D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5D2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28B5D2-C80F-42E4-9BBA-ECB4B9BD9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7657B98F.dotm</Template>
  <TotalTime>0</TotalTime>
  <Pages>2</Pages>
  <Words>551</Words>
  <Characters>2954</Characters>
  <Application>Microsoft Office Word</Application>
  <DocSecurity>0</DocSecurity>
  <Lines>84</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4426 Text of Previous Version (Apr. 9, 2019) - South Carolina Legislature Online</dc:title>
  <dc:creator>Gail Moore</dc:creator>
  <cp:lastModifiedBy>S Volk</cp:lastModifiedBy>
  <cp:revision>2</cp:revision>
  <cp:lastPrinted>2019-04-04T13:29:00Z</cp:lastPrinted>
  <dcterms:created xsi:type="dcterms:W3CDTF">2019-04-09T20:19:00Z</dcterms:created>
  <dcterms:modified xsi:type="dcterms:W3CDTF">2019-04-09T20:19:00Z</dcterms:modified>
</cp:coreProperties>
</file>