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EB" w:rsidRDefault="009C1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9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362C" w:rsidRDefault="00703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JEROME ROBINSON, JR., OWNER OF TEAM ROBINSON MIXED MARTIAL ARTS, AND TO CONGRATULATE HIM FOR BEING NAMED TO THE 2018</w:t>
      </w:r>
      <w:r w:rsidR="004663B5">
        <w:noBreakHyphen/>
      </w:r>
      <w:r>
        <w:t xml:space="preserve">2019 </w:t>
      </w:r>
      <w:r>
        <w:rPr>
          <w:i/>
        </w:rPr>
        <w:t>TOP 20 PROFESSIONALS UNDER 40</w:t>
      </w:r>
      <w:r>
        <w:t xml:space="preserve"> FOR SUMTER, LEE, AND CLARENDON COUNTIES.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62C" w:rsidRPr="0070362C"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t xml:space="preserve">Whereas, </w:t>
      </w:r>
      <w:r w:rsidR="0070362C">
        <w:t xml:space="preserve">the members are pleased to learn that </w:t>
      </w:r>
      <w:r w:rsidR="002C70CA">
        <w:t>Jerome Robinson, Jr.,</w:t>
      </w:r>
      <w:r w:rsidR="0070362C">
        <w:t xml:space="preserve"> was selected for inclusion in the </w:t>
      </w:r>
      <w:r w:rsidR="00ED0BDF">
        <w:t>2018</w:t>
      </w:r>
      <w:r w:rsidR="004663B5">
        <w:noBreakHyphen/>
      </w:r>
      <w:r w:rsidR="00ED0BDF">
        <w:t xml:space="preserve">2019 </w:t>
      </w:r>
      <w:r w:rsidR="00ED0BDF">
        <w:rPr>
          <w:i/>
        </w:rPr>
        <w:t xml:space="preserve">Top 20 Professionals Under 40 </w:t>
      </w:r>
      <w:r w:rsidR="00ED0BDF" w:rsidRPr="00ED0BDF">
        <w:t xml:space="preserve">awarded by the </w:t>
      </w:r>
      <w:r w:rsidR="00ED0BDF" w:rsidRPr="007D66F5">
        <w:rPr>
          <w:color w:val="000000" w:themeColor="text1"/>
          <w:u w:color="000000" w:themeColor="text1"/>
        </w:rPr>
        <w:t xml:space="preserve">Sumter Chamber of Commerce, </w:t>
      </w:r>
      <w:r w:rsidR="00ED0BDF" w:rsidRPr="00ED0BDF">
        <w:rPr>
          <w:i/>
          <w:color w:val="000000" w:themeColor="text1"/>
          <w:u w:color="000000" w:themeColor="text1"/>
        </w:rPr>
        <w:t>The</w:t>
      </w:r>
      <w:r w:rsidR="00ED0BDF" w:rsidRPr="007D66F5">
        <w:rPr>
          <w:color w:val="000000" w:themeColor="text1"/>
          <w:u w:color="000000" w:themeColor="text1"/>
        </w:rPr>
        <w:t xml:space="preserve"> </w:t>
      </w:r>
      <w:r w:rsidR="00ED0BDF">
        <w:rPr>
          <w:i/>
        </w:rPr>
        <w:t>Sumter Item</w:t>
      </w:r>
      <w:r w:rsidR="00ED0BDF">
        <w:rPr>
          <w:color w:val="000000" w:themeColor="text1"/>
          <w:u w:color="000000" w:themeColor="text1"/>
        </w:rPr>
        <w:t>, and</w:t>
      </w:r>
      <w:r w:rsidR="00ED0BDF" w:rsidRPr="007D66F5">
        <w:rPr>
          <w:color w:val="000000" w:themeColor="text1"/>
          <w:u w:color="000000" w:themeColor="text1"/>
        </w:rPr>
        <w:t xml:space="preserve"> the Young Professionals of Sumte</w:t>
      </w:r>
      <w:r w:rsidR="00ED0BDF">
        <w:rPr>
          <w:color w:val="000000" w:themeColor="text1"/>
          <w:u w:color="000000" w:themeColor="text1"/>
        </w:rPr>
        <w:t>r; and</w:t>
      </w:r>
    </w:p>
    <w:p w:rsidR="0070362C" w:rsidRDefault="00703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62C" w:rsidRDefault="00703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0890">
        <w:t>at the age of twenty</w:t>
      </w:r>
      <w:r w:rsidR="004663B5">
        <w:noBreakHyphen/>
      </w:r>
      <w:r w:rsidR="001E0890">
        <w:t>one</w:t>
      </w:r>
      <w:r w:rsidR="0008438A">
        <w:t>,</w:t>
      </w:r>
      <w:r w:rsidR="001E0890">
        <w:t xml:space="preserve"> </w:t>
      </w:r>
      <w:r w:rsidR="00ED0BDF">
        <w:t xml:space="preserve">Mr. Robinson started his mixed martial arts (MMA) business out of his </w:t>
      </w:r>
      <w:r w:rsidR="001E0890">
        <w:t>two hundred</w:t>
      </w:r>
      <w:r w:rsidR="0008438A">
        <w:t xml:space="preserve"> </w:t>
      </w:r>
      <w:r w:rsidR="001E0890">
        <w:t>square</w:t>
      </w:r>
      <w:r w:rsidR="004663B5">
        <w:noBreakHyphen/>
      </w:r>
      <w:r w:rsidR="001E0890">
        <w:t xml:space="preserve">foot </w:t>
      </w:r>
      <w:r w:rsidR="00ED0BDF">
        <w:t xml:space="preserve">garage in 2004 with only a couple of clients, and </w:t>
      </w:r>
      <w:r w:rsidR="001E0890">
        <w:t>today the MMA instructor trains throngs of clients from Sumter and its environs; and</w:t>
      </w: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438A">
        <w:t xml:space="preserve">now </w:t>
      </w:r>
      <w:r>
        <w:t xml:space="preserve">in addition to training clients at his </w:t>
      </w:r>
      <w:r w:rsidR="0008438A">
        <w:t>seven thousand square</w:t>
      </w:r>
      <w:r w:rsidR="004663B5">
        <w:noBreakHyphen/>
      </w:r>
      <w:r w:rsidR="0008438A">
        <w:t xml:space="preserve">foot </w:t>
      </w:r>
      <w:r>
        <w:t>gym six days a week, he also trains women at Miss Libby</w:t>
      </w:r>
      <w:r w:rsidR="004663B5" w:rsidRPr="004663B5">
        <w:t>’</w:t>
      </w:r>
      <w:r>
        <w:t>s School of Dance in strength and conditioning and offers a self</w:t>
      </w:r>
      <w:r w:rsidR="004663B5">
        <w:noBreakHyphen/>
      </w:r>
      <w:r>
        <w:t>defense class several time</w:t>
      </w:r>
      <w:r w:rsidR="004663B5">
        <w:t>s</w:t>
      </w:r>
      <w:r>
        <w:t xml:space="preserve"> a month for women and children; and</w:t>
      </w: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Mr. Robinson has clients as young as three and as old as sixty</w:t>
      </w:r>
      <w:r w:rsidR="004663B5">
        <w:noBreakHyphen/>
      </w:r>
      <w:r>
        <w:t>five, he appreciates</w:t>
      </w:r>
      <w:r w:rsidR="004663B5">
        <w:t xml:space="preserve"> the opportunity to mentor</w:t>
      </w:r>
      <w:r>
        <w:t xml:space="preserve"> at</w:t>
      </w:r>
      <w:r w:rsidR="004663B5">
        <w:noBreakHyphen/>
      </w:r>
      <w:r>
        <w:t>risk youth in the community, offering his gym as a safe place for boys to learn how to become men; and</w:t>
      </w: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0" w:rsidRDefault="001E08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w:t>
      </w:r>
      <w:r w:rsidR="0075557D">
        <w:t>the</w:t>
      </w:r>
      <w:r>
        <w:t xml:space="preserve"> </w:t>
      </w:r>
      <w:r w:rsidR="0075557D">
        <w:t>early</w:t>
      </w:r>
      <w:r w:rsidR="0008438A">
        <w:t xml:space="preserve"> stages of</w:t>
      </w:r>
      <w:r w:rsidR="0075557D">
        <w:t xml:space="preserve"> establishing</w:t>
      </w:r>
      <w:r w:rsidR="0008438A">
        <w:t xml:space="preserve"> his business, </w:t>
      </w:r>
      <w:r>
        <w:t>he served in private security for the State of South Carolina for twelve years</w:t>
      </w:r>
      <w:r w:rsidR="0008438A">
        <w:t xml:space="preserve">, and now he enjoys seeing people make a transition from </w:t>
      </w:r>
      <w:r w:rsidR="0008438A">
        <w:lastRenderedPageBreak/>
        <w:t>lacking self</w:t>
      </w:r>
      <w:r w:rsidR="004663B5">
        <w:noBreakHyphen/>
      </w:r>
      <w:r w:rsidR="0008438A">
        <w:t>confidence and not having much strength, balance, and coordination to improving in all those areas; and</w:t>
      </w:r>
    </w:p>
    <w:p w:rsidR="0070362C" w:rsidRDefault="00703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D3" w:rsidRDefault="000843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commends the entrepreneurial contribution and enthusiasm of Jerome Robinson, and the members wish him continued success as he works to </w:t>
      </w:r>
      <w:r w:rsidR="0075557D">
        <w:t>have</w:t>
      </w:r>
      <w:r>
        <w:t xml:space="preserve"> a significant impact on the lives of those in his community</w:t>
      </w:r>
      <w:r w:rsidR="00C169D3">
        <w:t>.  Now, therefore,</w:t>
      </w: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362C">
        <w:t xml:space="preserve"> the members of the South Carolina House of Representatives, by this resolution, recognize and honor Jerome Robinson, Jr., owner of Team Robinson Mixed Martial Arts, and congratulate him for being named to the 2018</w:t>
      </w:r>
      <w:r w:rsidR="004663B5">
        <w:noBreakHyphen/>
      </w:r>
      <w:r w:rsidR="0070362C">
        <w:t xml:space="preserve">2019 </w:t>
      </w:r>
      <w:r w:rsidR="0070362C">
        <w:rPr>
          <w:i/>
        </w:rPr>
        <w:t>Top 20 Professionals Under 40</w:t>
      </w:r>
      <w:r w:rsidR="0070362C">
        <w:t xml:space="preserve"> for Sumter, Lee, and Clarendon counties.</w:t>
      </w: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D3" w:rsidRDefault="00C169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362C">
        <w:t xml:space="preserve"> Jerome Robinson, Jr.</w:t>
      </w:r>
    </w:p>
    <w:p w:rsidR="00A11EA3" w:rsidRDefault="00466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1EEB" w:rsidRDefault="009C1EEB" w:rsidP="009C1EEB">
      <w:pPr>
        <w:suppressAutoHyphens/>
      </w:pPr>
    </w:p>
    <w:sectPr w:rsidR="009C1EEB" w:rsidSect="009C1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9D3" w:rsidRDefault="00C169D3" w:rsidP="009F0C77">
      <w:r>
        <w:separator/>
      </w:r>
    </w:p>
  </w:endnote>
  <w:endnote w:type="continuationSeparator" w:id="0">
    <w:p w:rsidR="00C169D3" w:rsidRDefault="00C169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F4E0DF-844D-4FED-A68C-C185192D20F7}"/>
    <w:embedBold r:id="rId2" w:fontKey="{357B1B15-18B5-4DF0-A2E2-975135E4276D}"/>
    <w:embedItalic r:id="rId3" w:fontKey="{A9808758-65E1-415E-9686-50BFAAF3E634}"/>
  </w:font>
  <w:font w:name="Calibri">
    <w:panose1 w:val="020F0502020204030204"/>
    <w:charset w:val="00"/>
    <w:family w:val="swiss"/>
    <w:pitch w:val="variable"/>
    <w:sig w:usb0="E00002FF" w:usb1="4000ACFF" w:usb2="00000001" w:usb3="00000000" w:csb0="0000019F" w:csb1="00000000"/>
    <w:embedRegular r:id="rId4" w:fontKey="{5B0DE1DC-6BD3-4873-8AA1-C3EB7F6BF083}"/>
  </w:font>
  <w:font w:name="Segoe UI">
    <w:panose1 w:val="020B0502040204020203"/>
    <w:charset w:val="00"/>
    <w:family w:val="swiss"/>
    <w:pitch w:val="variable"/>
    <w:sig w:usb0="E10022FF" w:usb1="C000E47F" w:usb2="00000029" w:usb3="00000000" w:csb0="000001DF" w:csb1="00000000"/>
    <w:embedRegular r:id="rId5" w:fontKey="{AA5AD068-BCBE-4FBF-8EE9-7FDDFDCF9E1A}"/>
  </w:font>
  <w:font w:name="Cambria">
    <w:panose1 w:val="02040503050406030204"/>
    <w:charset w:val="00"/>
    <w:family w:val="roman"/>
    <w:pitch w:val="variable"/>
    <w:sig w:usb0="E00002FF" w:usb1="400004FF" w:usb2="00000000" w:usb3="00000000" w:csb0="0000019F" w:csb1="00000000"/>
    <w:embedRegular r:id="rId6" w:fontKey="{B14D2712-ED9E-47DA-872A-0ACE833B5E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EA3" w:rsidRPr="009C1EEB" w:rsidRDefault="009C1EEB" w:rsidP="009C1EEB">
    <w:pPr>
      <w:pStyle w:val="Footer"/>
      <w:tabs>
        <w:tab w:val="clear" w:pos="4680"/>
        <w:tab w:val="clear" w:pos="9360"/>
        <w:tab w:val="center" w:pos="2995"/>
      </w:tabs>
      <w:spacing w:before="120"/>
    </w:pPr>
    <w:r>
      <w:t>[4461]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9D3" w:rsidRDefault="00C169D3" w:rsidP="009F0C77">
      <w:r>
        <w:separator/>
      </w:r>
    </w:p>
  </w:footnote>
  <w:footnote w:type="continuationSeparator" w:id="0">
    <w:p w:rsidR="00C169D3" w:rsidRDefault="00C169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85SA19"/>
    <w:docVar w:name="CoverBillType" w:val="r"/>
    <w:docVar w:name="DocPath" w:val="L:\Council\bills\GM\24185SA19.DOCX"/>
    <w:docVar w:name="dvBillNumber" w:val="4461"/>
    <w:docVar w:name="dvBillNumberPrefix" w:val="H. "/>
    <w:docVar w:name="dvOriginalBody" w:val="House"/>
    <w:docVar w:name="dvSteno" w:val="GM"/>
    <w:docVar w:name="NameofBody" w:val="h"/>
    <w:docVar w:name="vGroup2" w:val="Council"/>
  </w:docVars>
  <w:rsids>
    <w:rsidRoot w:val="00C169D3"/>
    <w:rsid w:val="00011869"/>
    <w:rsid w:val="00015CD6"/>
    <w:rsid w:val="0008438A"/>
    <w:rsid w:val="000E0100"/>
    <w:rsid w:val="000E1785"/>
    <w:rsid w:val="000F40FA"/>
    <w:rsid w:val="001035F1"/>
    <w:rsid w:val="0010776B"/>
    <w:rsid w:val="00133E66"/>
    <w:rsid w:val="001435A3"/>
    <w:rsid w:val="00146ED3"/>
    <w:rsid w:val="00151044"/>
    <w:rsid w:val="001D08F2"/>
    <w:rsid w:val="001D3A58"/>
    <w:rsid w:val="001D525B"/>
    <w:rsid w:val="001D7F4F"/>
    <w:rsid w:val="001E0890"/>
    <w:rsid w:val="00205238"/>
    <w:rsid w:val="00216597"/>
    <w:rsid w:val="002321B6"/>
    <w:rsid w:val="00250967"/>
    <w:rsid w:val="002543C8"/>
    <w:rsid w:val="0025541D"/>
    <w:rsid w:val="00284AAE"/>
    <w:rsid w:val="002C70C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3B5"/>
    <w:rsid w:val="004809EE"/>
    <w:rsid w:val="004E7D54"/>
    <w:rsid w:val="005273C6"/>
    <w:rsid w:val="00530A69"/>
    <w:rsid w:val="00545593"/>
    <w:rsid w:val="00556EBF"/>
    <w:rsid w:val="00577C6C"/>
    <w:rsid w:val="005A62FE"/>
    <w:rsid w:val="005C2FE2"/>
    <w:rsid w:val="005E2BC9"/>
    <w:rsid w:val="00605102"/>
    <w:rsid w:val="006215AA"/>
    <w:rsid w:val="00685CFC"/>
    <w:rsid w:val="006913C9"/>
    <w:rsid w:val="0069470D"/>
    <w:rsid w:val="006D58AA"/>
    <w:rsid w:val="0070362C"/>
    <w:rsid w:val="00734F00"/>
    <w:rsid w:val="0075557D"/>
    <w:rsid w:val="007A70AE"/>
    <w:rsid w:val="008362E8"/>
    <w:rsid w:val="0085786E"/>
    <w:rsid w:val="008A1768"/>
    <w:rsid w:val="008A489F"/>
    <w:rsid w:val="008F0F33"/>
    <w:rsid w:val="008F4429"/>
    <w:rsid w:val="0094021A"/>
    <w:rsid w:val="009B44AF"/>
    <w:rsid w:val="009C1EEB"/>
    <w:rsid w:val="009C6A0B"/>
    <w:rsid w:val="009F0C77"/>
    <w:rsid w:val="009F4DD1"/>
    <w:rsid w:val="00A02543"/>
    <w:rsid w:val="00A11EA3"/>
    <w:rsid w:val="00A41684"/>
    <w:rsid w:val="00A64E80"/>
    <w:rsid w:val="00A72BCD"/>
    <w:rsid w:val="00A741D9"/>
    <w:rsid w:val="00A833AB"/>
    <w:rsid w:val="00A9741D"/>
    <w:rsid w:val="00AC34A2"/>
    <w:rsid w:val="00AD1C9A"/>
    <w:rsid w:val="00AD4B17"/>
    <w:rsid w:val="00B412D4"/>
    <w:rsid w:val="00BE3C22"/>
    <w:rsid w:val="00C0345E"/>
    <w:rsid w:val="00C169D3"/>
    <w:rsid w:val="00C31C95"/>
    <w:rsid w:val="00C3483A"/>
    <w:rsid w:val="00C359DD"/>
    <w:rsid w:val="00C74E9D"/>
    <w:rsid w:val="00C826DD"/>
    <w:rsid w:val="00C82FD3"/>
    <w:rsid w:val="00C92819"/>
    <w:rsid w:val="00CC6B7B"/>
    <w:rsid w:val="00CD2089"/>
    <w:rsid w:val="00D73A67"/>
    <w:rsid w:val="00D970A9"/>
    <w:rsid w:val="00DF3845"/>
    <w:rsid w:val="00E41911"/>
    <w:rsid w:val="00E44B57"/>
    <w:rsid w:val="00E92EEF"/>
    <w:rsid w:val="00ED0BD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527C0-8CD0-4BA5-965B-32BD90BD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5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5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43D1A-3761-4248-8554-74DAF4C1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48D5F4A3.dotm</Template>
  <TotalTime>0</TotalTime>
  <Pages>2</Pages>
  <Words>373</Words>
  <Characters>1901</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4461 Text of Previous Version (Apr. 24, 2019) - South Carolina Legislature Online</dc:title>
  <dc:creator>Gail Moore</dc:creator>
  <cp:lastModifiedBy>S Volk</cp:lastModifiedBy>
  <cp:revision>2</cp:revision>
  <cp:lastPrinted>2019-04-11T15:54:00Z</cp:lastPrinted>
  <dcterms:created xsi:type="dcterms:W3CDTF">2019-04-24T14:23:00Z</dcterms:created>
  <dcterms:modified xsi:type="dcterms:W3CDTF">2019-04-24T14:23:00Z</dcterms:modified>
</cp:coreProperties>
</file>