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824" w:rsidRDefault="00795824" w:rsidP="00331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310A1" w:rsidRDefault="003310A1" w:rsidP="00331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0A1" w:rsidRDefault="003310A1" w:rsidP="00331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0A1" w:rsidRDefault="003310A1" w:rsidP="00331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0A1" w:rsidRDefault="003310A1" w:rsidP="00331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0A1" w:rsidRDefault="003310A1" w:rsidP="00331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0A1" w:rsidRDefault="003310A1" w:rsidP="00331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5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8269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30B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2B02E6">
        <w:t>COMMEND</w:t>
      </w:r>
      <w:r>
        <w:t xml:space="preserve"> </w:t>
      </w:r>
      <w:r w:rsidR="00F30688">
        <w:t>SHEALY</w:t>
      </w:r>
      <w:r w:rsidR="00C0356D" w:rsidRPr="00C0356D">
        <w:t>’</w:t>
      </w:r>
      <w:r w:rsidR="00F30688">
        <w:t>S BAR</w:t>
      </w:r>
      <w:r w:rsidR="00C0356D">
        <w:noBreakHyphen/>
      </w:r>
      <w:r w:rsidR="00F30688">
        <w:t>B</w:t>
      </w:r>
      <w:r w:rsidR="00C0356D">
        <w:noBreakHyphen/>
      </w:r>
      <w:r w:rsidR="00F30688">
        <w:t xml:space="preserve">QUE, </w:t>
      </w:r>
      <w:r>
        <w:t>TOMMY SHEALY</w:t>
      </w:r>
      <w:r w:rsidR="00F30688">
        <w:t xml:space="preserve">, AND </w:t>
      </w:r>
      <w:r>
        <w:t>THE SHEALY FAMILY</w:t>
      </w:r>
      <w:r w:rsidR="00F30688">
        <w:t xml:space="preserve"> </w:t>
      </w:r>
      <w:r w:rsidR="0026455D">
        <w:t xml:space="preserve">FOR </w:t>
      </w:r>
      <w:r w:rsidR="002B02E6">
        <w:t>A HALF</w:t>
      </w:r>
      <w:r w:rsidR="00C0356D">
        <w:noBreakHyphen/>
      </w:r>
      <w:r w:rsidR="002B02E6">
        <w:t>CENTURY OF SERVICE TO THE COMMUNITY AND TO EXTEND WARMEST CONGRA</w:t>
      </w:r>
      <w:r w:rsidR="00A66601">
        <w:t xml:space="preserve">TULATIONS ON THE OCCASION OF </w:t>
      </w:r>
      <w:r w:rsidR="00F30688">
        <w:t>SHEALY</w:t>
      </w:r>
      <w:r w:rsidR="00C0356D" w:rsidRPr="00C0356D">
        <w:t>’</w:t>
      </w:r>
      <w:r w:rsidR="00F30688">
        <w:t>S BAR</w:t>
      </w:r>
      <w:r w:rsidR="00C0356D">
        <w:noBreakHyphen/>
      </w:r>
      <w:r w:rsidR="00F30688">
        <w:t>B</w:t>
      </w:r>
      <w:r w:rsidR="00C0356D">
        <w:noBreakHyphen/>
      </w:r>
      <w:r w:rsidR="00F30688">
        <w:t>QUE</w:t>
      </w:r>
      <w:r w:rsidR="00C0356D" w:rsidRPr="00C0356D">
        <w:t>’</w:t>
      </w:r>
      <w:r w:rsidR="00F30688">
        <w:t xml:space="preserve">S </w:t>
      </w:r>
      <w:r w:rsidR="00A66601">
        <w:t>FIFTIETH ANNIVERSARY.</w:t>
      </w:r>
      <w:r w:rsidR="002B02E6">
        <w:t xml:space="preserve">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B02E6" w:rsidRDefault="002B02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pleased to learn that Shealy</w:t>
      </w:r>
      <w:r w:rsidR="00C0356D" w:rsidRPr="00C0356D">
        <w:t>’</w:t>
      </w:r>
      <w:r>
        <w:t>s Bar</w:t>
      </w:r>
      <w:r w:rsidR="00C0356D">
        <w:noBreakHyphen/>
      </w:r>
      <w:r w:rsidR="00C96C2F">
        <w:t>B</w:t>
      </w:r>
      <w:r w:rsidR="00C0356D">
        <w:noBreakHyphen/>
      </w:r>
      <w:r w:rsidR="00C96C2F">
        <w:t>Q</w:t>
      </w:r>
      <w:r>
        <w:t xml:space="preserve">ue </w:t>
      </w:r>
      <w:r w:rsidR="00C44580">
        <w:t xml:space="preserve">is celebrating </w:t>
      </w:r>
      <w:r>
        <w:t>fifty</w:t>
      </w:r>
      <w:r w:rsidR="00C0356D">
        <w:noBreakHyphen/>
      </w:r>
      <w:r>
        <w:t>year</w:t>
      </w:r>
      <w:r w:rsidR="00C44580">
        <w:t>s</w:t>
      </w:r>
      <w:r>
        <w:t xml:space="preserve"> of </w:t>
      </w:r>
      <w:r w:rsidR="00C96C2F">
        <w:t xml:space="preserve">outstanding </w:t>
      </w:r>
      <w:r w:rsidR="00ED7CB3">
        <w:t xml:space="preserve">food and </w:t>
      </w:r>
      <w:r>
        <w:t>service in Batesburg</w:t>
      </w:r>
      <w:r w:rsidR="00C0356D">
        <w:noBreakHyphen/>
      </w:r>
      <w:r>
        <w:t>Leesville and is set to continue its proud legacy; and</w:t>
      </w:r>
    </w:p>
    <w:p w:rsidR="002B02E6" w:rsidRDefault="002B02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7DB7" w:rsidRDefault="00E57D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the early 1950s,</w:t>
      </w:r>
      <w:r w:rsidR="00C44580">
        <w:t xml:space="preserve"> </w:t>
      </w:r>
      <w:r>
        <w:t xml:space="preserve">Victor and Sara Shealy </w:t>
      </w:r>
      <w:r w:rsidR="00F30688">
        <w:t>would barbeque</w:t>
      </w:r>
      <w:r w:rsidR="00ED7CB3">
        <w:t xml:space="preserve"> </w:t>
      </w:r>
      <w:r>
        <w:t>whole hogs on the weekends and</w:t>
      </w:r>
      <w:r w:rsidR="006F58CB">
        <w:t xml:space="preserve"> </w:t>
      </w:r>
      <w:r>
        <w:t xml:space="preserve">sell </w:t>
      </w:r>
      <w:r w:rsidR="006F58CB">
        <w:t>the meat</w:t>
      </w:r>
      <w:r>
        <w:t xml:space="preserve"> by the pound</w:t>
      </w:r>
      <w:r w:rsidR="00C44580">
        <w:t xml:space="preserve"> as a way to earn extra income</w:t>
      </w:r>
      <w:r>
        <w:t xml:space="preserve">. </w:t>
      </w:r>
      <w:r w:rsidR="00F30688">
        <w:t>As w</w:t>
      </w:r>
      <w:r w:rsidRPr="00CB7D25">
        <w:rPr>
          <w:color w:val="000000" w:themeColor="text1"/>
          <w:u w:color="000000" w:themeColor="text1"/>
        </w:rPr>
        <w:t>ord spread about the</w:t>
      </w:r>
      <w:r w:rsidR="006F58CB">
        <w:rPr>
          <w:color w:val="000000" w:themeColor="text1"/>
          <w:u w:color="000000" w:themeColor="text1"/>
        </w:rPr>
        <w:t>ir</w:t>
      </w:r>
      <w:r w:rsidRPr="00CB7D25">
        <w:rPr>
          <w:color w:val="000000" w:themeColor="text1"/>
          <w:u w:color="000000" w:themeColor="text1"/>
        </w:rPr>
        <w:t xml:space="preserve"> delicious pork basted with Vi</w:t>
      </w:r>
      <w:r w:rsidR="00A6333A">
        <w:rPr>
          <w:color w:val="000000" w:themeColor="text1"/>
          <w:u w:color="000000" w:themeColor="text1"/>
        </w:rPr>
        <w:t>ctor</w:t>
      </w:r>
      <w:r w:rsidR="00C0356D" w:rsidRPr="00C0356D">
        <w:rPr>
          <w:color w:val="000000" w:themeColor="text1"/>
          <w:u w:color="000000" w:themeColor="text1"/>
        </w:rPr>
        <w:t>’</w:t>
      </w:r>
      <w:r w:rsidR="00A6333A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homemade mustard barbeque </w:t>
      </w:r>
      <w:r w:rsidRPr="00CB7D25">
        <w:rPr>
          <w:color w:val="000000" w:themeColor="text1"/>
          <w:u w:color="000000" w:themeColor="text1"/>
        </w:rPr>
        <w:t>sauce</w:t>
      </w:r>
      <w:r w:rsidR="00F30688">
        <w:rPr>
          <w:color w:val="000000" w:themeColor="text1"/>
          <w:u w:color="000000" w:themeColor="text1"/>
        </w:rPr>
        <w:t>,</w:t>
      </w:r>
      <w:r w:rsidR="00ED7CB3">
        <w:rPr>
          <w:color w:val="000000" w:themeColor="text1"/>
          <w:u w:color="000000" w:themeColor="text1"/>
        </w:rPr>
        <w:t xml:space="preserve"> </w:t>
      </w:r>
      <w:r w:rsidR="002B02E6">
        <w:rPr>
          <w:color w:val="000000" w:themeColor="text1"/>
          <w:u w:color="000000" w:themeColor="text1"/>
        </w:rPr>
        <w:t>friends and family began encouraging them to open a restaurant</w:t>
      </w:r>
      <w:r w:rsidR="006F58CB">
        <w:rPr>
          <w:color w:val="000000" w:themeColor="text1"/>
          <w:u w:color="000000" w:themeColor="text1"/>
        </w:rPr>
        <w:t>; and</w:t>
      </w:r>
    </w:p>
    <w:p w:rsidR="0026455D" w:rsidRDefault="002645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56C" w:rsidRDefault="002B02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52998">
        <w:t xml:space="preserve">in June 1969, </w:t>
      </w:r>
      <w:r w:rsidR="00CA6B6C">
        <w:t xml:space="preserve">Victor and </w:t>
      </w:r>
      <w:r w:rsidR="00C96C2F">
        <w:t>Sara</w:t>
      </w:r>
      <w:r w:rsidR="00CA6B6C">
        <w:t>,</w:t>
      </w:r>
      <w:r w:rsidR="00C96C2F">
        <w:t xml:space="preserve"> </w:t>
      </w:r>
      <w:r w:rsidR="00CA6B6C">
        <w:t xml:space="preserve">along with their </w:t>
      </w:r>
      <w:r w:rsidR="00ED7CB3">
        <w:t xml:space="preserve">teenage </w:t>
      </w:r>
      <w:r w:rsidR="00CA6B6C">
        <w:t xml:space="preserve">children, Tommy and Nancy, </w:t>
      </w:r>
      <w:r w:rsidR="00C96C2F">
        <w:t>opened Shealy</w:t>
      </w:r>
      <w:r w:rsidR="00C0356D" w:rsidRPr="00C0356D">
        <w:t>’</w:t>
      </w:r>
      <w:r w:rsidR="00C96C2F">
        <w:t>s Bar</w:t>
      </w:r>
      <w:r w:rsidR="00C0356D">
        <w:noBreakHyphen/>
      </w:r>
      <w:r w:rsidR="00C96C2F">
        <w:t>B</w:t>
      </w:r>
      <w:r w:rsidR="00C0356D">
        <w:noBreakHyphen/>
      </w:r>
      <w:r w:rsidR="00C96C2F">
        <w:t>Que House</w:t>
      </w:r>
      <w:r w:rsidR="00ED7CB3">
        <w:t xml:space="preserve"> in a</w:t>
      </w:r>
      <w:r w:rsidR="00052998">
        <w:t xml:space="preserve"> </w:t>
      </w:r>
      <w:r w:rsidR="008D1AB9">
        <w:t>one</w:t>
      </w:r>
      <w:r w:rsidR="00C0356D">
        <w:noBreakHyphen/>
      </w:r>
      <w:r w:rsidR="00F3656C">
        <w:t xml:space="preserve">room building </w:t>
      </w:r>
      <w:r w:rsidR="00052998">
        <w:t xml:space="preserve">furnished with appliances </w:t>
      </w:r>
      <w:r w:rsidR="00ED7CB3">
        <w:t>and tables from their own home; and</w:t>
      </w:r>
    </w:p>
    <w:p w:rsidR="00F3656C" w:rsidRDefault="00F365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2E6" w:rsidRDefault="00F365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Shealy</w:t>
      </w:r>
      <w:r w:rsidR="00C0356D" w:rsidRPr="00C0356D">
        <w:t>’</w:t>
      </w:r>
      <w:r>
        <w:t>s Bar</w:t>
      </w:r>
      <w:r w:rsidR="00C0356D">
        <w:noBreakHyphen/>
      </w:r>
      <w:r>
        <w:t>B</w:t>
      </w:r>
      <w:r w:rsidR="00C0356D">
        <w:noBreakHyphen/>
      </w:r>
      <w:r>
        <w:t>Que has become a</w:t>
      </w:r>
      <w:r w:rsidR="00CA6B6C">
        <w:t xml:space="preserve"> landmark in the Batesburg</w:t>
      </w:r>
      <w:r w:rsidR="00C0356D">
        <w:noBreakHyphen/>
      </w:r>
      <w:r w:rsidR="00CA6B6C">
        <w:t>Leesville community</w:t>
      </w:r>
      <w:r w:rsidR="00187BDC">
        <w:t>. Today, the restaurant is open five days a week</w:t>
      </w:r>
      <w:r w:rsidR="009E0041">
        <w:t>,</w:t>
      </w:r>
      <w:r w:rsidR="00187BDC">
        <w:t xml:space="preserve"> </w:t>
      </w:r>
      <w:r w:rsidR="00F30688">
        <w:t xml:space="preserve">can </w:t>
      </w:r>
      <w:r w:rsidR="00187BDC">
        <w:t>seat over three hundred fifty patrons</w:t>
      </w:r>
      <w:r w:rsidR="009E0041">
        <w:t xml:space="preserve">, has an area for carryout and bulk orders, and </w:t>
      </w:r>
      <w:r w:rsidR="002D2A82">
        <w:t xml:space="preserve">provides </w:t>
      </w:r>
      <w:r w:rsidR="009E0041">
        <w:t>cater</w:t>
      </w:r>
      <w:r w:rsidR="002D2A82">
        <w:t>ing services</w:t>
      </w:r>
      <w:r w:rsidR="008D1AB9">
        <w:t xml:space="preserve"> across the S</w:t>
      </w:r>
      <w:r w:rsidR="009E0041">
        <w:t>tate</w:t>
      </w:r>
      <w:r w:rsidR="00187BDC">
        <w:t>. The</w:t>
      </w:r>
      <w:r w:rsidR="002D2A82">
        <w:t xml:space="preserve">ir </w:t>
      </w:r>
      <w:r w:rsidR="008D1AB9">
        <w:t>“all</w:t>
      </w:r>
      <w:r w:rsidR="00C0356D">
        <w:noBreakHyphen/>
      </w:r>
      <w:r w:rsidR="002A5C3E">
        <w:t>you</w:t>
      </w:r>
      <w:r w:rsidR="00C0356D">
        <w:noBreakHyphen/>
      </w:r>
      <w:r w:rsidR="002A5C3E">
        <w:t>can</w:t>
      </w:r>
      <w:r w:rsidR="00C0356D">
        <w:noBreakHyphen/>
      </w:r>
      <w:r w:rsidR="002A5C3E">
        <w:t xml:space="preserve">eat buffet” </w:t>
      </w:r>
      <w:r w:rsidR="00187BDC">
        <w:t xml:space="preserve">features </w:t>
      </w:r>
      <w:r w:rsidR="002A5C3E">
        <w:t xml:space="preserve">their </w:t>
      </w:r>
      <w:r w:rsidR="004851CE">
        <w:t>renowned</w:t>
      </w:r>
      <w:r w:rsidR="002A5C3E">
        <w:t xml:space="preserve"> barbeque and </w:t>
      </w:r>
      <w:r w:rsidR="00187BDC">
        <w:t xml:space="preserve">over forty </w:t>
      </w:r>
      <w:r w:rsidR="008D1AB9">
        <w:t>home</w:t>
      </w:r>
      <w:r w:rsidR="00C0356D">
        <w:noBreakHyphen/>
      </w:r>
      <w:r w:rsidR="00ED7CB3">
        <w:t xml:space="preserve">cooked </w:t>
      </w:r>
      <w:r>
        <w:t xml:space="preserve">sides </w:t>
      </w:r>
      <w:r w:rsidR="00187BDC">
        <w:t xml:space="preserve">that </w:t>
      </w:r>
      <w:r>
        <w:t>have earned them</w:t>
      </w:r>
      <w:r w:rsidR="00CA6B6C">
        <w:t xml:space="preserve"> a reputation that draws crowds from </w:t>
      </w:r>
      <w:r w:rsidR="00ED7CB3">
        <w:t>near and far</w:t>
      </w:r>
      <w:r w:rsidR="00CA6B6C">
        <w:t xml:space="preserve">; and </w:t>
      </w:r>
    </w:p>
    <w:p w:rsidR="00F86580" w:rsidRDefault="00F865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176B" w:rsidRDefault="00F86580" w:rsidP="00FD2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addition to enhancing the community with their </w:t>
      </w:r>
      <w:r w:rsidR="00296B7D">
        <w:t>delicious</w:t>
      </w:r>
      <w:r>
        <w:t xml:space="preserve"> food, the Shealy family</w:t>
      </w:r>
      <w:r w:rsidR="00187BDC">
        <w:t xml:space="preserve"> </w:t>
      </w:r>
      <w:r w:rsidR="002D2A82">
        <w:t xml:space="preserve">has </w:t>
      </w:r>
      <w:r w:rsidR="009E0041">
        <w:t xml:space="preserve">also </w:t>
      </w:r>
      <w:r w:rsidR="002D2A82">
        <w:t xml:space="preserve">dedicated themselves to </w:t>
      </w:r>
      <w:r w:rsidR="002D2A82">
        <w:lastRenderedPageBreak/>
        <w:t xml:space="preserve">strengthening </w:t>
      </w:r>
      <w:r w:rsidR="008D1AB9">
        <w:t>Batesburg</w:t>
      </w:r>
      <w:r w:rsidR="00C0356D">
        <w:noBreakHyphen/>
      </w:r>
      <w:r w:rsidR="008D1AB9">
        <w:t>Leesville</w:t>
      </w:r>
      <w:r w:rsidR="002D2A82">
        <w:t xml:space="preserve"> </w:t>
      </w:r>
      <w:r w:rsidR="008D1AB9">
        <w:t>by creating family</w:t>
      </w:r>
      <w:r w:rsidR="00C0356D">
        <w:noBreakHyphen/>
      </w:r>
      <w:r w:rsidR="008D1AB9">
        <w:t>friendly events in order to encourage a close</w:t>
      </w:r>
      <w:r w:rsidR="00C0356D">
        <w:noBreakHyphen/>
      </w:r>
      <w:r w:rsidR="008D1AB9">
        <w:t xml:space="preserve">knit atmosphere. </w:t>
      </w:r>
      <w:r w:rsidR="00FD22E8" w:rsidRPr="00CB7D25">
        <w:rPr>
          <w:color w:val="000000" w:themeColor="text1"/>
          <w:u w:color="000000" w:themeColor="text1"/>
        </w:rPr>
        <w:t xml:space="preserve">As a member of the Leesville Merchants Association, </w:t>
      </w:r>
      <w:r w:rsidR="00285A7E">
        <w:rPr>
          <w:color w:val="000000" w:themeColor="text1"/>
          <w:u w:color="000000" w:themeColor="text1"/>
        </w:rPr>
        <w:t>Sara</w:t>
      </w:r>
      <w:r w:rsidR="00FD22E8">
        <w:rPr>
          <w:color w:val="000000" w:themeColor="text1"/>
          <w:u w:color="000000" w:themeColor="text1"/>
        </w:rPr>
        <w:t>,</w:t>
      </w:r>
      <w:r w:rsidR="00FD22E8" w:rsidRPr="00CB7D25">
        <w:rPr>
          <w:color w:val="000000" w:themeColor="text1"/>
          <w:u w:color="000000" w:themeColor="text1"/>
        </w:rPr>
        <w:t xml:space="preserve"> along with her son Tommy, were fundamental in the founding of the South Carolina Poultry </w:t>
      </w:r>
      <w:r w:rsidR="00FD22E8">
        <w:rPr>
          <w:color w:val="000000" w:themeColor="text1"/>
          <w:u w:color="000000" w:themeColor="text1"/>
        </w:rPr>
        <w:t>F</w:t>
      </w:r>
      <w:r w:rsidR="00FD22E8" w:rsidRPr="00CB7D25">
        <w:rPr>
          <w:color w:val="000000" w:themeColor="text1"/>
          <w:u w:color="000000" w:themeColor="text1"/>
        </w:rPr>
        <w:t>estival</w:t>
      </w:r>
      <w:r w:rsidR="00FD22E8">
        <w:rPr>
          <w:color w:val="000000" w:themeColor="text1"/>
          <w:u w:color="000000" w:themeColor="text1"/>
        </w:rPr>
        <w:t>,</w:t>
      </w:r>
      <w:r w:rsidR="00FD22E8" w:rsidRPr="00CB7D25">
        <w:rPr>
          <w:color w:val="000000" w:themeColor="text1"/>
          <w:u w:color="000000" w:themeColor="text1"/>
        </w:rPr>
        <w:t xml:space="preserve"> an annual event that celebrates the spirit of the people </w:t>
      </w:r>
      <w:r w:rsidR="008D1AB9">
        <w:rPr>
          <w:color w:val="000000" w:themeColor="text1"/>
          <w:u w:color="000000" w:themeColor="text1"/>
        </w:rPr>
        <w:t>in the area</w:t>
      </w:r>
      <w:r w:rsidR="00FD22E8" w:rsidRPr="00CB7D25">
        <w:rPr>
          <w:color w:val="000000" w:themeColor="text1"/>
          <w:u w:color="000000" w:themeColor="text1"/>
        </w:rPr>
        <w:t xml:space="preserve"> and highlights the larg</w:t>
      </w:r>
      <w:r w:rsidR="00A6333A">
        <w:rPr>
          <w:color w:val="000000" w:themeColor="text1"/>
          <w:u w:color="000000" w:themeColor="text1"/>
        </w:rPr>
        <w:t>est agri</w:t>
      </w:r>
      <w:r w:rsidR="002D2A82">
        <w:rPr>
          <w:color w:val="000000" w:themeColor="text1"/>
          <w:u w:color="000000" w:themeColor="text1"/>
        </w:rPr>
        <w:t xml:space="preserve">business in the </w:t>
      </w:r>
      <w:r w:rsidR="008D1AB9">
        <w:rPr>
          <w:color w:val="000000" w:themeColor="text1"/>
          <w:u w:color="000000" w:themeColor="text1"/>
        </w:rPr>
        <w:t>S</w:t>
      </w:r>
      <w:r w:rsidR="002D2A82">
        <w:rPr>
          <w:color w:val="000000" w:themeColor="text1"/>
          <w:u w:color="000000" w:themeColor="text1"/>
        </w:rPr>
        <w:t>tate; and</w:t>
      </w:r>
      <w:r w:rsidR="00FD22E8">
        <w:rPr>
          <w:color w:val="000000" w:themeColor="text1"/>
          <w:u w:color="000000" w:themeColor="text1"/>
        </w:rPr>
        <w:t xml:space="preserve"> </w:t>
      </w:r>
    </w:p>
    <w:p w:rsidR="0008176B" w:rsidRDefault="0008176B" w:rsidP="00FD2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2984" w:rsidRDefault="0008176B" w:rsidP="00A52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65322">
        <w:rPr>
          <w:color w:val="000000" w:themeColor="text1"/>
          <w:u w:color="000000" w:themeColor="text1"/>
        </w:rPr>
        <w:t>having received his mother</w:t>
      </w:r>
      <w:r w:rsidR="00C0356D" w:rsidRPr="00C0356D">
        <w:rPr>
          <w:color w:val="000000" w:themeColor="text1"/>
          <w:u w:color="000000" w:themeColor="text1"/>
        </w:rPr>
        <w:t>’</w:t>
      </w:r>
      <w:r w:rsidR="00565322">
        <w:rPr>
          <w:color w:val="000000" w:themeColor="text1"/>
          <w:u w:color="000000" w:themeColor="text1"/>
        </w:rPr>
        <w:t xml:space="preserve">s passion for serving the community, </w:t>
      </w:r>
      <w:r w:rsidR="00FD22E8">
        <w:rPr>
          <w:color w:val="000000" w:themeColor="text1"/>
          <w:u w:color="000000" w:themeColor="text1"/>
        </w:rPr>
        <w:t xml:space="preserve">Tommy </w:t>
      </w:r>
      <w:r w:rsidR="007B6523">
        <w:rPr>
          <w:color w:val="000000" w:themeColor="text1"/>
          <w:u w:color="000000" w:themeColor="text1"/>
        </w:rPr>
        <w:t xml:space="preserve">still serves on the </w:t>
      </w:r>
      <w:r w:rsidR="007B6523" w:rsidRPr="00CB7D25">
        <w:rPr>
          <w:color w:val="000000" w:themeColor="text1"/>
          <w:u w:color="000000" w:themeColor="text1"/>
        </w:rPr>
        <w:t xml:space="preserve">SC Poultry Festival Steering </w:t>
      </w:r>
      <w:r w:rsidR="008D1AB9">
        <w:rPr>
          <w:color w:val="000000" w:themeColor="text1"/>
          <w:u w:color="000000" w:themeColor="text1"/>
        </w:rPr>
        <w:t xml:space="preserve">Committee, </w:t>
      </w:r>
      <w:r w:rsidR="007B6523" w:rsidRPr="00CB7D25">
        <w:rPr>
          <w:color w:val="000000" w:themeColor="text1"/>
          <w:u w:color="000000" w:themeColor="text1"/>
        </w:rPr>
        <w:t xml:space="preserve">and </w:t>
      </w:r>
      <w:r w:rsidR="007B6523">
        <w:rPr>
          <w:color w:val="000000" w:themeColor="text1"/>
          <w:u w:color="000000" w:themeColor="text1"/>
        </w:rPr>
        <w:t xml:space="preserve">in 2013, </w:t>
      </w:r>
      <w:r w:rsidR="007B6523" w:rsidRPr="00CB7D25">
        <w:rPr>
          <w:color w:val="000000" w:themeColor="text1"/>
          <w:u w:color="000000" w:themeColor="text1"/>
        </w:rPr>
        <w:t>was honored as the festival</w:t>
      </w:r>
      <w:r w:rsidR="00C0356D" w:rsidRPr="00C0356D">
        <w:rPr>
          <w:color w:val="000000" w:themeColor="text1"/>
          <w:u w:color="000000" w:themeColor="text1"/>
        </w:rPr>
        <w:t>’</w:t>
      </w:r>
      <w:r w:rsidR="007B6523" w:rsidRPr="00CB7D25">
        <w:rPr>
          <w:color w:val="000000" w:themeColor="text1"/>
          <w:u w:color="000000" w:themeColor="text1"/>
        </w:rPr>
        <w:t>s Distinguished Citizen</w:t>
      </w:r>
      <w:r w:rsidR="007B6523">
        <w:rPr>
          <w:color w:val="000000" w:themeColor="text1"/>
          <w:u w:color="000000" w:themeColor="text1"/>
        </w:rPr>
        <w:t xml:space="preserve">. </w:t>
      </w:r>
      <w:r w:rsidR="00F2319C">
        <w:rPr>
          <w:color w:val="000000" w:themeColor="text1"/>
          <w:u w:color="000000" w:themeColor="text1"/>
        </w:rPr>
        <w:t xml:space="preserve">In addition, Tommy, along with other community leaders and departments, dedicated </w:t>
      </w:r>
      <w:r w:rsidR="008D1AB9">
        <w:rPr>
          <w:color w:val="000000" w:themeColor="text1"/>
          <w:u w:color="000000" w:themeColor="text1"/>
        </w:rPr>
        <w:t>his</w:t>
      </w:r>
      <w:r w:rsidR="00F2319C">
        <w:rPr>
          <w:color w:val="000000" w:themeColor="text1"/>
          <w:u w:color="000000" w:themeColor="text1"/>
        </w:rPr>
        <w:t xml:space="preserve"> time and talents to bringing the community an updated space for recreation and fellowship by </w:t>
      </w:r>
      <w:r w:rsidR="00A52984">
        <w:rPr>
          <w:color w:val="000000" w:themeColor="text1"/>
          <w:u w:color="000000" w:themeColor="text1"/>
        </w:rPr>
        <w:t>revitalizing the Leesville College Park; and</w:t>
      </w:r>
    </w:p>
    <w:p w:rsidR="00A52984" w:rsidRDefault="00A52984" w:rsidP="00A52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2984" w:rsidRDefault="009A440B" w:rsidP="00A52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serving with the </w:t>
      </w:r>
      <w:r w:rsidR="00A52984">
        <w:rPr>
          <w:color w:val="000000" w:themeColor="text1"/>
          <w:u w:color="000000" w:themeColor="text1"/>
        </w:rPr>
        <w:t>Batesburg</w:t>
      </w:r>
      <w:r w:rsidR="00C0356D">
        <w:rPr>
          <w:color w:val="000000" w:themeColor="text1"/>
          <w:u w:color="000000" w:themeColor="text1"/>
        </w:rPr>
        <w:noBreakHyphen/>
      </w:r>
      <w:r w:rsidR="00A52984">
        <w:rPr>
          <w:color w:val="000000" w:themeColor="text1"/>
          <w:u w:color="000000" w:themeColor="text1"/>
        </w:rPr>
        <w:t xml:space="preserve">Leesville </w:t>
      </w:r>
      <w:r>
        <w:rPr>
          <w:color w:val="000000" w:themeColor="text1"/>
          <w:u w:color="000000" w:themeColor="text1"/>
        </w:rPr>
        <w:t>Fire Department for thirty</w:t>
      </w:r>
      <w:r w:rsidR="00C0356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years</w:t>
      </w:r>
      <w:r w:rsidR="00A52984">
        <w:rPr>
          <w:color w:val="000000" w:themeColor="text1"/>
          <w:u w:color="000000" w:themeColor="text1"/>
        </w:rPr>
        <w:t>, twenty</w:t>
      </w:r>
      <w:r w:rsidR="00C0356D">
        <w:rPr>
          <w:color w:val="000000" w:themeColor="text1"/>
          <w:u w:color="000000" w:themeColor="text1"/>
        </w:rPr>
        <w:noBreakHyphen/>
      </w:r>
      <w:r w:rsidR="00A52984">
        <w:rPr>
          <w:color w:val="000000" w:themeColor="text1"/>
          <w:u w:color="000000" w:themeColor="text1"/>
        </w:rPr>
        <w:t xml:space="preserve">six of which </w:t>
      </w:r>
      <w:r>
        <w:rPr>
          <w:color w:val="000000" w:themeColor="text1"/>
          <w:u w:color="000000" w:themeColor="text1"/>
        </w:rPr>
        <w:t xml:space="preserve">were as the Fire Chief, Tommy </w:t>
      </w:r>
      <w:r w:rsidR="002F4D6C">
        <w:rPr>
          <w:color w:val="000000" w:themeColor="text1"/>
          <w:u w:color="000000" w:themeColor="text1"/>
        </w:rPr>
        <w:t>decided to hang up his hat</w:t>
      </w:r>
      <w:r>
        <w:rPr>
          <w:color w:val="000000" w:themeColor="text1"/>
          <w:u w:color="000000" w:themeColor="text1"/>
        </w:rPr>
        <w:t xml:space="preserve"> in 2012. During his tenure with the Department, he spearheaded the </w:t>
      </w:r>
      <w:r w:rsidR="008D1AB9">
        <w:rPr>
          <w:color w:val="000000" w:themeColor="text1"/>
          <w:u w:color="000000" w:themeColor="text1"/>
        </w:rPr>
        <w:t xml:space="preserve">construction of a new fire </w:t>
      </w:r>
      <w:r>
        <w:rPr>
          <w:color w:val="000000" w:themeColor="text1"/>
          <w:u w:color="000000" w:themeColor="text1"/>
        </w:rPr>
        <w:t xml:space="preserve">station for both Leesville and Batesburg, equipping the </w:t>
      </w:r>
      <w:r w:rsidR="008D1AB9">
        <w:rPr>
          <w:color w:val="000000" w:themeColor="text1"/>
          <w:u w:color="000000" w:themeColor="text1"/>
        </w:rPr>
        <w:t>area</w:t>
      </w:r>
      <w:r>
        <w:rPr>
          <w:color w:val="000000" w:themeColor="text1"/>
          <w:u w:color="000000" w:themeColor="text1"/>
        </w:rPr>
        <w:t xml:space="preserve"> with one of the b</w:t>
      </w:r>
      <w:r w:rsidR="008D1AB9">
        <w:rPr>
          <w:color w:val="000000" w:themeColor="text1"/>
          <w:u w:color="000000" w:themeColor="text1"/>
        </w:rPr>
        <w:t>est apparatus fleets</w:t>
      </w:r>
      <w:r>
        <w:rPr>
          <w:color w:val="000000" w:themeColor="text1"/>
          <w:u w:color="000000" w:themeColor="text1"/>
        </w:rPr>
        <w:t>; and</w:t>
      </w:r>
    </w:p>
    <w:p w:rsidR="00A52984" w:rsidRDefault="00A52984" w:rsidP="00A52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2984" w:rsidRDefault="00A52984" w:rsidP="00A52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</w:t>
      </w:r>
      <w:r>
        <w:rPr>
          <w:color w:val="000000" w:themeColor="text1"/>
          <w:u w:color="000000" w:themeColor="text1"/>
        </w:rPr>
        <w:t>members of the South Carolina House of Representatives are grateful for the years that the Shealy fam</w:t>
      </w:r>
      <w:r w:rsidR="00B4058E">
        <w:rPr>
          <w:color w:val="000000" w:themeColor="text1"/>
          <w:u w:color="000000" w:themeColor="text1"/>
        </w:rPr>
        <w:t xml:space="preserve">ily has dedicated to providing </w:t>
      </w:r>
      <w:r>
        <w:rPr>
          <w:color w:val="000000" w:themeColor="text1"/>
          <w:u w:color="000000" w:themeColor="text1"/>
        </w:rPr>
        <w:t xml:space="preserve">food </w:t>
      </w:r>
      <w:r w:rsidR="00B4058E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o</w:t>
      </w:r>
      <w:r w:rsidR="00B4058E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 the Batesburg</w:t>
      </w:r>
      <w:r w:rsidR="00C0356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Leesville community. Now, therefore, </w:t>
      </w:r>
    </w:p>
    <w:p w:rsidR="00A52984" w:rsidRDefault="00A52984" w:rsidP="00A52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269C" w:rsidRDefault="007826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8269C" w:rsidRDefault="007826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078E" w:rsidRDefault="00A87DE8" w:rsidP="00795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</w:t>
      </w:r>
      <w:r w:rsidR="0090078E">
        <w:t>commend Shealy</w:t>
      </w:r>
      <w:r w:rsidR="00C0356D" w:rsidRPr="00C0356D">
        <w:t>’</w:t>
      </w:r>
      <w:r w:rsidR="0090078E">
        <w:t>s Bar</w:t>
      </w:r>
      <w:r w:rsidR="00C0356D">
        <w:noBreakHyphen/>
      </w:r>
      <w:r w:rsidR="0090078E">
        <w:t>B</w:t>
      </w:r>
      <w:r w:rsidR="00C0356D">
        <w:noBreakHyphen/>
      </w:r>
      <w:r w:rsidR="0090078E">
        <w:t>Que, Tommy Shealy, and the Shealy family for a half</w:t>
      </w:r>
      <w:r w:rsidR="00C0356D">
        <w:noBreakHyphen/>
      </w:r>
      <w:r w:rsidR="0090078E">
        <w:t>century of service to the community and extend warmest congratulations on the occasion of Shealy</w:t>
      </w:r>
      <w:r w:rsidR="00C0356D" w:rsidRPr="00C0356D">
        <w:t>’</w:t>
      </w:r>
      <w:r w:rsidR="0090078E">
        <w:t>s Bar</w:t>
      </w:r>
      <w:r w:rsidR="00C0356D">
        <w:noBreakHyphen/>
      </w:r>
      <w:r w:rsidR="0090078E">
        <w:t>B</w:t>
      </w:r>
      <w:r w:rsidR="00C0356D">
        <w:noBreakHyphen/>
      </w:r>
      <w:r w:rsidR="0090078E">
        <w:t>Que</w:t>
      </w:r>
      <w:r w:rsidR="00C0356D" w:rsidRPr="00C0356D">
        <w:t>’</w:t>
      </w:r>
      <w:r w:rsidR="0090078E">
        <w:t xml:space="preserve">s fiftieth anniversary. </w:t>
      </w:r>
    </w:p>
    <w:p w:rsidR="0078269C" w:rsidRDefault="007826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69C" w:rsidRDefault="007826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87DE8">
        <w:t xml:space="preserve"> Tommy Shealy and the Shealy family.</w:t>
      </w:r>
    </w:p>
    <w:p w:rsidR="00E14252" w:rsidRDefault="00C0356D" w:rsidP="00197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5824" w:rsidRDefault="00795824" w:rsidP="00795824">
      <w:pPr>
        <w:suppressAutoHyphens/>
      </w:pPr>
    </w:p>
    <w:sectPr w:rsidR="00795824" w:rsidSect="0079582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356D" w:rsidRDefault="00C0356D" w:rsidP="009F0C77">
      <w:r>
        <w:separator/>
      </w:r>
    </w:p>
  </w:endnote>
  <w:endnote w:type="continuationSeparator" w:id="0">
    <w:p w:rsidR="00C0356D" w:rsidRDefault="00C0356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6B48691-F912-4467-BB42-7780909D1246}"/>
    <w:embedBold r:id="rId2" w:fontKey="{F189EBFA-607F-4D5A-9624-6D07B87EB96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7C9E8BC-1EEB-43F7-ABE1-8399622F260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217A92C-5CAD-4DD1-86B4-62B2F9DFE9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52B98DE-5AD4-4B53-A970-25DE8390DC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4252" w:rsidRPr="00795824" w:rsidRDefault="00795824" w:rsidP="007958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356D" w:rsidRDefault="00C0356D" w:rsidP="009F0C77">
      <w:r>
        <w:separator/>
      </w:r>
    </w:p>
  </w:footnote>
  <w:footnote w:type="continuationSeparator" w:id="0">
    <w:p w:rsidR="00C0356D" w:rsidRDefault="00C0356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89CZ19"/>
    <w:docVar w:name="CoverBillType" w:val="r"/>
    <w:docVar w:name="DocPath" w:val="L:\Council\bills\JN\3089CZ19.DOCX"/>
    <w:docVar w:name="dvBillNumber" w:val="4503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78269C"/>
    <w:rsid w:val="00011869"/>
    <w:rsid w:val="00015CD6"/>
    <w:rsid w:val="00031A27"/>
    <w:rsid w:val="00052998"/>
    <w:rsid w:val="0008176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7BDC"/>
    <w:rsid w:val="00197BBA"/>
    <w:rsid w:val="001D08F2"/>
    <w:rsid w:val="001D3A58"/>
    <w:rsid w:val="001D525B"/>
    <w:rsid w:val="001D7F4F"/>
    <w:rsid w:val="00205238"/>
    <w:rsid w:val="00230B68"/>
    <w:rsid w:val="002321B6"/>
    <w:rsid w:val="00250967"/>
    <w:rsid w:val="002543C8"/>
    <w:rsid w:val="0025541D"/>
    <w:rsid w:val="0026455D"/>
    <w:rsid w:val="00284AAE"/>
    <w:rsid w:val="00285A7E"/>
    <w:rsid w:val="00296B7D"/>
    <w:rsid w:val="002A5C3E"/>
    <w:rsid w:val="002B02E6"/>
    <w:rsid w:val="002D2A82"/>
    <w:rsid w:val="002E5912"/>
    <w:rsid w:val="002F4D6C"/>
    <w:rsid w:val="00301B21"/>
    <w:rsid w:val="00325348"/>
    <w:rsid w:val="0032732C"/>
    <w:rsid w:val="003310A1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51CE"/>
    <w:rsid w:val="004E7D54"/>
    <w:rsid w:val="005273C6"/>
    <w:rsid w:val="00530A69"/>
    <w:rsid w:val="00545593"/>
    <w:rsid w:val="00556EBF"/>
    <w:rsid w:val="00565322"/>
    <w:rsid w:val="00577C6C"/>
    <w:rsid w:val="005A62FE"/>
    <w:rsid w:val="005C2FE2"/>
    <w:rsid w:val="005E2BC9"/>
    <w:rsid w:val="00605102"/>
    <w:rsid w:val="006215AA"/>
    <w:rsid w:val="006913C9"/>
    <w:rsid w:val="0069470D"/>
    <w:rsid w:val="006A3D72"/>
    <w:rsid w:val="006D58AA"/>
    <w:rsid w:val="006F58CB"/>
    <w:rsid w:val="00734F00"/>
    <w:rsid w:val="0078269C"/>
    <w:rsid w:val="00795824"/>
    <w:rsid w:val="007A70AE"/>
    <w:rsid w:val="007B6523"/>
    <w:rsid w:val="007F3B9D"/>
    <w:rsid w:val="008362E8"/>
    <w:rsid w:val="0085786E"/>
    <w:rsid w:val="00874853"/>
    <w:rsid w:val="008A1768"/>
    <w:rsid w:val="008A489F"/>
    <w:rsid w:val="008D1AB9"/>
    <w:rsid w:val="008F0F33"/>
    <w:rsid w:val="008F3CD5"/>
    <w:rsid w:val="008F4429"/>
    <w:rsid w:val="0090078E"/>
    <w:rsid w:val="0094021A"/>
    <w:rsid w:val="009A440B"/>
    <w:rsid w:val="009B44AF"/>
    <w:rsid w:val="009C6A0B"/>
    <w:rsid w:val="009E0041"/>
    <w:rsid w:val="009F0C77"/>
    <w:rsid w:val="009F4DD1"/>
    <w:rsid w:val="00A02543"/>
    <w:rsid w:val="00A41684"/>
    <w:rsid w:val="00A52984"/>
    <w:rsid w:val="00A6333A"/>
    <w:rsid w:val="00A64E80"/>
    <w:rsid w:val="00A66601"/>
    <w:rsid w:val="00A72BCD"/>
    <w:rsid w:val="00A741D9"/>
    <w:rsid w:val="00A833AB"/>
    <w:rsid w:val="00A87DE8"/>
    <w:rsid w:val="00A9741D"/>
    <w:rsid w:val="00AC34A2"/>
    <w:rsid w:val="00AD1C9A"/>
    <w:rsid w:val="00AD4B17"/>
    <w:rsid w:val="00B4058E"/>
    <w:rsid w:val="00B412D4"/>
    <w:rsid w:val="00B81126"/>
    <w:rsid w:val="00BC3289"/>
    <w:rsid w:val="00BE3C22"/>
    <w:rsid w:val="00C02315"/>
    <w:rsid w:val="00C0345E"/>
    <w:rsid w:val="00C0356D"/>
    <w:rsid w:val="00C31C95"/>
    <w:rsid w:val="00C3483A"/>
    <w:rsid w:val="00C44580"/>
    <w:rsid w:val="00C74E9D"/>
    <w:rsid w:val="00C826DD"/>
    <w:rsid w:val="00C82FD3"/>
    <w:rsid w:val="00C92819"/>
    <w:rsid w:val="00C96C2F"/>
    <w:rsid w:val="00CA6B6C"/>
    <w:rsid w:val="00CC6B7B"/>
    <w:rsid w:val="00CD103E"/>
    <w:rsid w:val="00CD2089"/>
    <w:rsid w:val="00D73A67"/>
    <w:rsid w:val="00D970A9"/>
    <w:rsid w:val="00DD7C40"/>
    <w:rsid w:val="00DF3845"/>
    <w:rsid w:val="00E14252"/>
    <w:rsid w:val="00E41911"/>
    <w:rsid w:val="00E44B57"/>
    <w:rsid w:val="00E57DB7"/>
    <w:rsid w:val="00E86F38"/>
    <w:rsid w:val="00E92EEF"/>
    <w:rsid w:val="00ED7CB3"/>
    <w:rsid w:val="00EF2368"/>
    <w:rsid w:val="00F2319C"/>
    <w:rsid w:val="00F24442"/>
    <w:rsid w:val="00F30688"/>
    <w:rsid w:val="00F3656C"/>
    <w:rsid w:val="00F50AE3"/>
    <w:rsid w:val="00F655B7"/>
    <w:rsid w:val="00F656BA"/>
    <w:rsid w:val="00F67CF1"/>
    <w:rsid w:val="00F722CE"/>
    <w:rsid w:val="00F728AA"/>
    <w:rsid w:val="00F840F0"/>
    <w:rsid w:val="00F86580"/>
    <w:rsid w:val="00FB0D0D"/>
    <w:rsid w:val="00FB43B4"/>
    <w:rsid w:val="00FB6B0B"/>
    <w:rsid w:val="00FD22E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2758BB-B092-434F-9418-7792D479E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23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31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3839C3-4929-4C07-96FD-9D8DCF01B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2ABA4D1D.dotm</Template>
  <TotalTime>0</TotalTime>
  <Pages>2</Pages>
  <Words>528</Words>
  <Characters>2902</Characters>
  <Application>Microsoft Office Word</Application>
  <DocSecurity>0</DocSecurity>
  <Lines>81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4503 Text of Previous Version (Apr. 30, 2019) - South Carolina Legislature Online</dc:title>
  <dc:creator>Julie Newboult</dc:creator>
  <cp:lastModifiedBy>S Volk</cp:lastModifiedBy>
  <cp:revision>2</cp:revision>
  <cp:lastPrinted>2019-04-29T20:55:00Z</cp:lastPrinted>
  <dcterms:created xsi:type="dcterms:W3CDTF">2019-04-30T17:17:00Z</dcterms:created>
  <dcterms:modified xsi:type="dcterms:W3CDTF">2019-04-30T17:17:00Z</dcterms:modified>
</cp:coreProperties>
</file>