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1B4" w:rsidRDefault="007431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7431B4" w:rsidRDefault="007431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29, 2019</w:t>
      </w:r>
    </w:p>
    <w:p w:rsidR="007431B4" w:rsidRDefault="007431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1B4" w:rsidRPr="007431B4" w:rsidRDefault="007431B4" w:rsidP="007431B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456</w:t>
      </w:r>
    </w:p>
    <w:p w:rsidR="007431B4" w:rsidRDefault="007431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1B4" w:rsidRDefault="007431B4" w:rsidP="00743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4805A9">
        <w:t>Labor, Commerce and Industry Committee</w:t>
      </w:r>
    </w:p>
    <w:p w:rsidR="007431B4" w:rsidRDefault="007431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1B4" w:rsidRDefault="007431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1/29/19--S.</w:t>
      </w:r>
    </w:p>
    <w:p w:rsidR="007431B4" w:rsidRDefault="007431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29, 2019.</w:t>
      </w:r>
    </w:p>
    <w:p w:rsidR="007431B4" w:rsidRPr="007431B4" w:rsidRDefault="007431B4" w:rsidP="00743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431B4" w:rsidRDefault="007431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1B4" w:rsidRDefault="007431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431B4" w:rsidSect="007431B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21748" w:rsidRDefault="0002174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7B60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60C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PANEL FOR DIETETICS, RELATING TO LICENSURE BY REGISTRATION; AND LICENSURE BY ENDORSEMENT, DESIGNATED AS REGULATION DOCUMENT NUMBER 4851, PURSUANT TO THE PROVISIONS OF ARTICLE 1, CHAPTER 23, TITLE 1 OF THE 1976 CODE.</w:t>
      </w:r>
      <w:bookmarkEnd w:id="1"/>
    </w:p>
    <w:p w:rsidR="00617B60" w:rsidRDefault="00617B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7B60" w:rsidRDefault="00617B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17B60" w:rsidRDefault="00617B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7B60" w:rsidRDefault="00617B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Panel for Dietetics, relating to Licensure by Registration; and Licensure by Endorsement, designated as Regulation Document Number 4851, and submitted to the General Assembly pursuant to the provisions of Article 1, Chapter 23, Title 1 of the 1976 Code, are approved.</w:t>
      </w:r>
    </w:p>
    <w:p w:rsidR="00617B60" w:rsidRDefault="00617B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7B60" w:rsidRDefault="00617B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B60CE">
        <w:t>2</w:t>
      </w:r>
      <w:r>
        <w:t>.</w:t>
      </w:r>
      <w:r>
        <w:tab/>
        <w:t>This joint resolution takes effect upon approval by the Governor.</w:t>
      </w:r>
    </w:p>
    <w:p w:rsidR="00617B60" w:rsidRDefault="00617B60" w:rsidP="0061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617B60" w:rsidRDefault="00617B60" w:rsidP="0061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617B60" w:rsidRDefault="00617B60" w:rsidP="0061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617B60" w:rsidRDefault="00617B60" w:rsidP="0061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617B60" w:rsidRPr="00102ED3" w:rsidRDefault="00617B60" w:rsidP="0061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02ED3">
        <w:t>The Panel for Dietetics proposes to amend 40</w:t>
      </w:r>
      <w:r w:rsidRPr="00102ED3">
        <w:noBreakHyphen/>
        <w:t>5.2 and 40</w:t>
      </w:r>
      <w:r w:rsidRPr="00102ED3">
        <w:noBreakHyphen/>
        <w:t>5.3 to eliminate redundancy.</w:t>
      </w:r>
    </w:p>
    <w:p w:rsidR="00617B60" w:rsidRPr="00102ED3" w:rsidRDefault="00617B60" w:rsidP="0061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17B60" w:rsidRPr="00102ED3" w:rsidRDefault="00617B60" w:rsidP="0061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02ED3">
        <w:t xml:space="preserve">A Notice of Drafting was published in the </w:t>
      </w:r>
      <w:r w:rsidRPr="00102ED3">
        <w:rPr>
          <w:i/>
        </w:rPr>
        <w:t>State Register</w:t>
      </w:r>
      <w:r w:rsidRPr="00102ED3">
        <w:t xml:space="preserve"> on September 28, 2018.</w:t>
      </w:r>
    </w:p>
    <w:p w:rsidR="001E6720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A6FE3" w:rsidRDefault="00BA6FE3" w:rsidP="00BA6FE3">
      <w:pPr>
        <w:suppressAutoHyphens/>
      </w:pPr>
    </w:p>
    <w:sectPr w:rsidR="00BA6FE3" w:rsidSect="007431B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7B60" w:rsidRDefault="00617B60" w:rsidP="009F0C77">
      <w:r>
        <w:separator/>
      </w:r>
    </w:p>
  </w:endnote>
  <w:endnote w:type="continuationSeparator" w:id="0">
    <w:p w:rsidR="00617B60" w:rsidRDefault="00617B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FC63BAED-7957-4F56-896B-5FC853F6C7D5}"/>
    <w:embedBold r:id="rId2" w:fontKey="{B8C67CCF-81A8-40E2-9A58-CE0C49B1998B}"/>
    <w:embedItalic r:id="rId3" w:fontKey="{FE5B106D-7691-4FE2-BF51-2190D9D765E4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4" w:fontKey="{75869B83-BD29-47C4-AC64-A6586051C77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50A6911-3F7F-4452-BC50-CFD42A4C1D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D12FA11-7F0C-44FC-A433-BA4C0DBC518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720" w:rsidRPr="00021748" w:rsidRDefault="00021748" w:rsidP="000217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</w:t>
    </w:r>
    <w:r w:rsidR="007431B4">
      <w:t>-</w:t>
    </w:r>
    <w:r w:rsidR="007431B4">
      <w:fldChar w:fldCharType="begin"/>
    </w:r>
    <w:r w:rsidR="007431B4">
      <w:instrText xml:space="preserve"> PAGE  \* MERGEFORMAT </w:instrText>
    </w:r>
    <w:r w:rsidR="007431B4">
      <w:fldChar w:fldCharType="separate"/>
    </w:r>
    <w:r w:rsidR="006E095F">
      <w:rPr>
        <w:noProof/>
      </w:rPr>
      <w:t>1</w:t>
    </w:r>
    <w:r w:rsidR="007431B4">
      <w:fldChar w:fldCharType="end"/>
    </w:r>
    <w:r w:rsidR="007431B4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31B4" w:rsidRPr="00021748" w:rsidRDefault="007431B4" w:rsidP="000217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A6FE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7B60" w:rsidRDefault="00617B60" w:rsidP="009F0C77">
      <w:r>
        <w:separator/>
      </w:r>
    </w:p>
  </w:footnote>
  <w:footnote w:type="continuationSeparator" w:id="0">
    <w:p w:rsidR="00617B60" w:rsidRDefault="00617B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10CZ19"/>
    <w:docVar w:name="CoverBillType" w:val="a"/>
    <w:docVar w:name="DocPath" w:val="L:\Council\bills\DBS\31510CZ19.DOCX"/>
    <w:docVar w:name="dvBillNumber" w:val="456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617B60"/>
    <w:rsid w:val="00021748"/>
    <w:rsid w:val="000263D9"/>
    <w:rsid w:val="00026C9A"/>
    <w:rsid w:val="00085DC3"/>
    <w:rsid w:val="000965A1"/>
    <w:rsid w:val="000B60CE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6720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42F54"/>
    <w:rsid w:val="004809EE"/>
    <w:rsid w:val="004B2A8B"/>
    <w:rsid w:val="00511EE9"/>
    <w:rsid w:val="00521E00"/>
    <w:rsid w:val="00577C6C"/>
    <w:rsid w:val="0058501B"/>
    <w:rsid w:val="005C5AC4"/>
    <w:rsid w:val="0061228A"/>
    <w:rsid w:val="00617B60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095F"/>
    <w:rsid w:val="006F3F76"/>
    <w:rsid w:val="007431B4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A6FE3"/>
    <w:rsid w:val="00BB6347"/>
    <w:rsid w:val="00BD2134"/>
    <w:rsid w:val="00C038D8"/>
    <w:rsid w:val="00C045DD"/>
    <w:rsid w:val="00C3136F"/>
    <w:rsid w:val="00C3483A"/>
    <w:rsid w:val="00C74E9D"/>
    <w:rsid w:val="00C82FD3"/>
    <w:rsid w:val="00C9492D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F7C325-D8E9-4F3A-95B4-59160C09E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60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5D2F1-6601-4FED-9301-0E2CF6BD6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25B603F3</Template>
  <TotalTime>0</TotalTime>
  <Pages>2</Pages>
  <Words>188</Words>
  <Characters>1007</Characters>
  <Application>Microsoft Office Word</Application>
  <DocSecurity>0</DocSecurity>
  <Lines>52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456 Text of Previous Version (Jan. 29, 2019) - South Carolina Legislature Online</dc:title>
  <dc:subject/>
  <dc:creator>Deirdre Brevard-Smith</dc:creator>
  <cp:keywords/>
  <dc:description/>
  <cp:lastModifiedBy>Lavarres Lynch</cp:lastModifiedBy>
  <cp:revision>2</cp:revision>
  <cp:lastPrinted>2019-01-24T19:19:00Z</cp:lastPrinted>
  <dcterms:created xsi:type="dcterms:W3CDTF">2019-01-29T23:00:00Z</dcterms:created>
  <dcterms:modified xsi:type="dcterms:W3CDTF">2019-01-29T23:00:00Z</dcterms:modified>
</cp:coreProperties>
</file>