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144D41" w:rsidRP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2020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41" w:rsidRPr="00144D41" w:rsidRDefault="00144D41" w:rsidP="00144D4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4800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875DB">
        <w:t>Reps. Collins, Bernstein and Kimmons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2/27/20--H.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2020.</w:t>
      </w: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4800) to amend Section 63</w:t>
      </w:r>
      <w:r>
        <w:noBreakHyphen/>
        <w:t>1</w:t>
      </w:r>
      <w:r>
        <w:noBreakHyphen/>
        <w:t>50, as amended, Code of Laws of South Carolina, 1976, relating to the Joint Citizens and Legislative Committee on Children, etc., respectfully</w:t>
      </w: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144D41">
        <w:rPr>
          <w:b/>
        </w:rPr>
        <w:t>Explanation of Fiscal Impact</w:t>
      </w: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144D41">
        <w:rPr>
          <w:b/>
        </w:rPr>
        <w:t xml:space="preserve">Introduced on January 14, 2020 </w:t>
      </w: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144D41">
        <w:rPr>
          <w:b/>
        </w:rPr>
        <w:t>State Expenditure</w:t>
      </w: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bookmarkStart w:id="0" w:name="_Hlk31189403"/>
      <w:r w:rsidRPr="00144D41">
        <w:rPr>
          <w:rFonts w:eastAsiaTheme="minorHAnsi" w:cstheme="minorBidi"/>
          <w:szCs w:val="22"/>
        </w:rPr>
        <w:tab/>
        <w:t xml:space="preserve">This bill reauthorizes the Committee through December 31, 2030.  The Committee is currently  scheduled to terminate effective December 31, 2023.  </w:t>
      </w:r>
      <w:bookmarkStart w:id="1" w:name="_Hlk31185175"/>
      <w:r w:rsidRPr="00144D41">
        <w:rPr>
          <w:rFonts w:eastAsiaTheme="minorHAnsi" w:cstheme="minorBidi"/>
          <w:szCs w:val="22"/>
        </w:rPr>
        <w:t>Staff for the committee is provided by the Children’s Law Center of the University of South Carolina School of Law</w:t>
      </w:r>
      <w:bookmarkEnd w:id="1"/>
      <w:r w:rsidRPr="00144D41">
        <w:rPr>
          <w:rFonts w:eastAsiaTheme="minorHAnsi" w:cstheme="minorBidi"/>
          <w:szCs w:val="22"/>
        </w:rPr>
        <w:t xml:space="preserve">.  The </w:t>
      </w:r>
      <w:r w:rsidRPr="00144D41">
        <w:rPr>
          <w:rFonts w:eastAsiaTheme="minorHAnsi"/>
          <w:szCs w:val="22"/>
        </w:rPr>
        <w:t xml:space="preserve">Senate pays $300,000 annually in other funds for staffing support.  </w:t>
      </w: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144D41">
        <w:rPr>
          <w:rFonts w:eastAsiaTheme="minorHAnsi" w:cstheme="minorBidi"/>
          <w:b/>
          <w:szCs w:val="22"/>
        </w:rPr>
        <w:t>University of South Carolina.</w:t>
      </w:r>
      <w:r w:rsidRPr="00144D41">
        <w:rPr>
          <w:rFonts w:eastAsiaTheme="minorHAnsi" w:cstheme="minorBidi"/>
          <w:szCs w:val="22"/>
        </w:rPr>
        <w:t xml:space="preserve">  This bill creates no new obligations for the University or the Committee.  Therefore, this bill will have no expenditure impact on the University of South Carolina.</w:t>
      </w:r>
      <w:bookmarkEnd w:id="0"/>
      <w:r w:rsidRPr="00144D41">
        <w:rPr>
          <w:rFonts w:eastAsiaTheme="minorHAnsi" w:cstheme="minorBidi"/>
          <w:szCs w:val="22"/>
        </w:rPr>
        <w:t xml:space="preserve"> </w:t>
      </w:r>
    </w:p>
    <w:p w:rsidR="00144D41" w:rsidRPr="00144D41" w:rsidRDefault="00144D41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144D41">
        <w:rPr>
          <w:rFonts w:eastAsiaTheme="minorHAnsi"/>
          <w:b/>
          <w:szCs w:val="22"/>
        </w:rPr>
        <w:t>Senate.</w:t>
      </w:r>
      <w:r w:rsidRPr="00144D41">
        <w:rPr>
          <w:rFonts w:eastAsiaTheme="minorHAnsi"/>
          <w:szCs w:val="22"/>
        </w:rPr>
        <w:t xml:space="preserve">  We anticipate that the expenses of the Senate will continue to be managed within the existing appropriations for the duration of </w:t>
      </w:r>
      <w:r w:rsidRPr="00144D41">
        <w:rPr>
          <w:rFonts w:eastAsiaTheme="minorHAnsi"/>
          <w:szCs w:val="22"/>
        </w:rPr>
        <w:lastRenderedPageBreak/>
        <w:t>the committee.  Therefore, this bill will have no impact on the Senate.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144D41" w:rsidRP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41" w:rsidRDefault="00144D41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44D41" w:rsidSect="00144D4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82E0D" w:rsidRDefault="00D82E0D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2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2" w:name="billhead"/>
      <w:bookmarkStart w:id="3" w:name="_GoBack"/>
      <w:bookmarkEnd w:id="2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4" w:name="whattype"/>
      <w:bookmarkEnd w:id="4"/>
      <w:r w:rsidR="003F33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2D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top"/>
      <w:bookmarkEnd w:id="5"/>
      <w:r>
        <w:t>TO AMEND SECTION 63</w:t>
      </w:r>
      <w:r>
        <w:noBreakHyphen/>
        <w:t>1</w:t>
      </w:r>
      <w:r>
        <w:noBreakHyphen/>
        <w:t>50, AS AMENDED, CODE OF LAWS OF SOUTH CAROLINA, 1976, RELATING TO THE JOINT CITIZENS AND LEGISLATIVE COMMITTEE ON CHILDREN, SO AS TO REAUTHORIZE THE COMMITTEE THROUGH DECEMBER 31, 2030.</w:t>
      </w:r>
      <w:bookmarkEnd w:id="3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end"/>
      <w:bookmarkEnd w:id="6"/>
    </w:p>
    <w:p w:rsidR="003F331E" w:rsidRDefault="003F33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331E" w:rsidRDefault="003F33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DAE" w:rsidRDefault="003F331E" w:rsidP="00A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2DAE">
        <w:t>Section 63</w:t>
      </w:r>
      <w:r w:rsidR="00A52DAE">
        <w:noBreakHyphen/>
        <w:t>1</w:t>
      </w:r>
      <w:r w:rsidR="00A52DAE">
        <w:noBreakHyphen/>
        <w:t>50(F) of the 1976 Code is amended to read:</w:t>
      </w:r>
    </w:p>
    <w:p w:rsidR="00A52DAE" w:rsidRDefault="00A52DAE" w:rsidP="00A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31E" w:rsidRDefault="00A52DAE" w:rsidP="00A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:rsidR="003F331E" w:rsidRDefault="003F33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31E" w:rsidRDefault="003F33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52DAE">
        <w:t>2</w:t>
      </w:r>
      <w:r>
        <w:t>.</w:t>
      </w:r>
      <w:r>
        <w:tab/>
        <w:t>This act takes effect upon approval by the Governor.</w:t>
      </w:r>
    </w:p>
    <w:p w:rsidR="008C10C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1885" w:rsidRDefault="00B81885" w:rsidP="00B81885">
      <w:pPr>
        <w:suppressAutoHyphens/>
      </w:pPr>
    </w:p>
    <w:sectPr w:rsidR="00B81885" w:rsidSect="00144D4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31E" w:rsidRDefault="003F331E" w:rsidP="009F0C77">
      <w:r>
        <w:separator/>
      </w:r>
    </w:p>
  </w:endnote>
  <w:endnote w:type="continuationSeparator" w:id="0">
    <w:p w:rsidR="003F331E" w:rsidRDefault="003F33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228C01-DC79-4233-9DB9-7680701B96BC}"/>
    <w:embedBold r:id="rId2" w:fontKey="{239ED5B2-B8E4-4855-B6B9-F2ABC6407F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1F32B96-A1CC-4729-8D6F-62696C1A4C11}"/>
    <w:embedBold r:id="rId4" w:fontKey="{E335B0F6-0971-4B45-B35B-F30D4FB379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20519B3-D736-4605-90D4-59643613B8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3951D2-4F70-487B-BACF-7BF5DC66C3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0C4" w:rsidRPr="00D82E0D" w:rsidRDefault="00D82E0D" w:rsidP="00D82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[4800</w:t>
    </w:r>
    <w:r w:rsidR="00144D41">
      <w:t>-</w:t>
    </w:r>
    <w:r w:rsidR="00144D41">
      <w:fldChar w:fldCharType="begin"/>
    </w:r>
    <w:r w:rsidR="00144D41">
      <w:instrText xml:space="preserve"> PAGE  \* MERGEFORMAT </w:instrText>
    </w:r>
    <w:r w:rsidR="00144D41">
      <w:fldChar w:fldCharType="separate"/>
    </w:r>
    <w:r w:rsidR="00B81885">
      <w:rPr>
        <w:noProof/>
      </w:rPr>
      <w:t>2</w:t>
    </w:r>
    <w:r w:rsidR="00144D41">
      <w:fldChar w:fldCharType="end"/>
    </w:r>
    <w:r w:rsidR="00144D4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D41" w:rsidRPr="00D82E0D" w:rsidRDefault="00144D41" w:rsidP="00D82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18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31E" w:rsidRDefault="003F331E" w:rsidP="009F0C77">
      <w:r>
        <w:separator/>
      </w:r>
    </w:p>
  </w:footnote>
  <w:footnote w:type="continuationSeparator" w:id="0">
    <w:p w:rsidR="003F331E" w:rsidRDefault="003F33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64VR20"/>
    <w:docVar w:name="CoverBillType" w:val="b"/>
    <w:docVar w:name="DocPath" w:val="L:\Council\bills\CC\15664VR20.DOCX"/>
    <w:docVar w:name="dvBillNumber" w:val="480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F331E"/>
    <w:rsid w:val="00011869"/>
    <w:rsid w:val="00015CD6"/>
    <w:rsid w:val="000825CA"/>
    <w:rsid w:val="000E0100"/>
    <w:rsid w:val="000E1785"/>
    <w:rsid w:val="000F40FA"/>
    <w:rsid w:val="001035F1"/>
    <w:rsid w:val="0010776B"/>
    <w:rsid w:val="00133E66"/>
    <w:rsid w:val="001435A3"/>
    <w:rsid w:val="00144D41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31E"/>
    <w:rsid w:val="003F6D79"/>
    <w:rsid w:val="0041760A"/>
    <w:rsid w:val="00417C01"/>
    <w:rsid w:val="004403BD"/>
    <w:rsid w:val="00461441"/>
    <w:rsid w:val="004809EE"/>
    <w:rsid w:val="004B1BE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B82"/>
    <w:rsid w:val="00605102"/>
    <w:rsid w:val="006215AA"/>
    <w:rsid w:val="006913C9"/>
    <w:rsid w:val="0069470D"/>
    <w:rsid w:val="006D58AA"/>
    <w:rsid w:val="006E2040"/>
    <w:rsid w:val="007226E0"/>
    <w:rsid w:val="00734F00"/>
    <w:rsid w:val="00736959"/>
    <w:rsid w:val="007A70AE"/>
    <w:rsid w:val="00833345"/>
    <w:rsid w:val="008362E8"/>
    <w:rsid w:val="0085786E"/>
    <w:rsid w:val="008A1768"/>
    <w:rsid w:val="008A489F"/>
    <w:rsid w:val="008C10C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DAE"/>
    <w:rsid w:val="00A64E80"/>
    <w:rsid w:val="00A72BCD"/>
    <w:rsid w:val="00A741D9"/>
    <w:rsid w:val="00A833AB"/>
    <w:rsid w:val="00A9741D"/>
    <w:rsid w:val="00AC34A2"/>
    <w:rsid w:val="00AD1C9A"/>
    <w:rsid w:val="00AD4B17"/>
    <w:rsid w:val="00B342BF"/>
    <w:rsid w:val="00B412D4"/>
    <w:rsid w:val="00B64FFF"/>
    <w:rsid w:val="00B81885"/>
    <w:rsid w:val="00BE3C22"/>
    <w:rsid w:val="00C0345E"/>
    <w:rsid w:val="00C21ABE"/>
    <w:rsid w:val="00C31C95"/>
    <w:rsid w:val="00C3483A"/>
    <w:rsid w:val="00C54F5C"/>
    <w:rsid w:val="00C74E9D"/>
    <w:rsid w:val="00C826DD"/>
    <w:rsid w:val="00C82FD3"/>
    <w:rsid w:val="00C92819"/>
    <w:rsid w:val="00CC6B7B"/>
    <w:rsid w:val="00CD2089"/>
    <w:rsid w:val="00D73A67"/>
    <w:rsid w:val="00D82E0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A10586-C80F-4CD4-93C3-8BFAD37C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6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6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A2633-994C-4268-B9A9-09FFB312B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5E79A8AB.dotm</Template>
  <TotalTime>0</TotalTime>
  <Pages>3</Pages>
  <Words>333</Words>
  <Characters>1775</Characters>
  <Application>Microsoft Office Word</Application>
  <DocSecurity>0</DocSecurity>
  <Lines>76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4800 Text of Previous Version (Feb. 27, 2020) - South Carolina Legislature Online</dc:title>
  <dc:creator>Chris Charlton</dc:creator>
  <cp:lastModifiedBy>Danny Crook</cp:lastModifiedBy>
  <cp:revision>2</cp:revision>
  <cp:lastPrinted>2019-12-10T21:39:00Z</cp:lastPrinted>
  <dcterms:created xsi:type="dcterms:W3CDTF">2020-02-27T20:30:00Z</dcterms:created>
  <dcterms:modified xsi:type="dcterms:W3CDTF">2020-02-27T20:30:00Z</dcterms:modified>
</cp:coreProperties>
</file>