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4E7" w:rsidRDefault="006F7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7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CLAY RUSSELL OF SPARTANBURG FOR HIS OUTSTANDING PERFORMANCE AT THE FIFTY</w:t>
      </w:r>
      <w:r w:rsidR="007E539D">
        <w:noBreakHyphen/>
      </w:r>
      <w:r>
        <w:t>SIXTH ANNUAL SPORT CAR CLUB OF AMERICA (SCCA) NATIONAL CHAMPIONSHIP RUNOFFS AND TO CONGRATULATE HIM ON WINNING THE 2019 SPEC RACER FORD GEN3 (SRF3) NATIONAL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8D8" w:rsidRDefault="00ED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Clay Russell</w:t>
      </w:r>
      <w:r w:rsidR="004130F1">
        <w:t>, son of</w:t>
      </w:r>
      <w:r w:rsidR="007E539D">
        <w:t xml:space="preserve"> Jane McCall and </w:t>
      </w:r>
      <w:r w:rsidR="004130F1">
        <w:t xml:space="preserve">former South Carolina Senator and House member, John Richardson Russell, </w:t>
      </w:r>
      <w:r w:rsidR="00FD2B69">
        <w:t xml:space="preserve">managed to </w:t>
      </w:r>
      <w:r>
        <w:t xml:space="preserve">grab top honors at the SRF3 National Championship </w:t>
      </w:r>
      <w:r w:rsidR="00FD2B69">
        <w:t>at Virginia International Raceway o</w:t>
      </w:r>
      <w:r w:rsidR="00B845DB">
        <w:t>n Friday, October 11, 2019</w:t>
      </w:r>
      <w:r w:rsidR="004130F1">
        <w:t>. Russell is also</w:t>
      </w:r>
      <w:r w:rsidR="00917414">
        <w:t xml:space="preserve"> the grandson of the late Donald S. Russell, former Governor of South Carolina, United States Senator, and judge of the United States Court of Appeals;</w:t>
      </w:r>
      <w:r w:rsidR="00B845DB">
        <w:t xml:space="preserve"> and</w:t>
      </w:r>
    </w:p>
    <w:p w:rsidR="00FD2B69" w:rsidRDefault="00FD2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69" w:rsidRDefault="00D2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race was a hard</w:t>
      </w:r>
      <w:r w:rsidR="007E539D">
        <w:noBreakHyphen/>
      </w:r>
      <w:r w:rsidR="00FD2B69">
        <w:t>fought victory for Russell, who crossed the finish line, defeating his nearest competitor</w:t>
      </w:r>
      <w:r w:rsidR="005F5BEC">
        <w:t>,</w:t>
      </w:r>
      <w:r w:rsidR="00FD2B69">
        <w:t xml:space="preserve"> Denny Stripling</w:t>
      </w:r>
      <w:r>
        <w:t xml:space="preserve"> of McKinney, Texas, by a razor</w:t>
      </w:r>
      <w:r w:rsidR="007E539D">
        <w:noBreakHyphen/>
      </w:r>
      <w:r w:rsidR="00FD2B69">
        <w:t xml:space="preserve">thin margin of </w:t>
      </w:r>
      <w:r w:rsidR="00F5547B">
        <w:t>.</w:t>
      </w:r>
      <w:r w:rsidR="0090284F">
        <w:t>0</w:t>
      </w:r>
      <w:r w:rsidR="00F5547B">
        <w:t>17</w:t>
      </w:r>
      <w:r w:rsidR="00BD0EC0">
        <w:t xml:space="preserve"> </w:t>
      </w:r>
      <w:r w:rsidR="00FD2B69">
        <w:t>second</w:t>
      </w:r>
      <w:r w:rsidR="00080E5E">
        <w:t>;</w:t>
      </w:r>
      <w:r w:rsidR="00FD2B69">
        <w:t xml:space="preserve"> and </w:t>
      </w:r>
    </w:p>
    <w:p w:rsidR="000671FD" w:rsidRDefault="0006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1FD" w:rsidRDefault="0006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also winning the SRF3 National Championship at Sonoma Raceway in 2018, Russell becomes the first driver since SRF3</w:t>
      </w:r>
      <w:r w:rsidR="007E539D" w:rsidRPr="007E539D">
        <w:t>’</w:t>
      </w:r>
      <w:r>
        <w:t>s inception in 2</w:t>
      </w:r>
      <w:r w:rsidR="00080E5E">
        <w:t>015 to achieve repeat victories;</w:t>
      </w:r>
      <w:r>
        <w:t xml:space="preserve"> and </w:t>
      </w:r>
    </w:p>
    <w:p w:rsidR="00FD2B69" w:rsidRDefault="00FD2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71FD">
        <w:t xml:space="preserve">proud of his fine display of </w:t>
      </w:r>
      <w:r w:rsidR="00B845DB">
        <w:t>driving prowess and his innate will to win, the South Carolina House of Representatives appreciates the recognition that Clay Russell has once again brought to his sport and his community, and looks forward to hearing of many more victories as he continues to chase the podium in future racing seasons</w:t>
      </w:r>
      <w:r>
        <w:t>. Now, therefore,</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48D8">
        <w:t xml:space="preserve"> the members of the South Carolina House of Representatives, by this resolution, recognize and honor Clay Russell of Spartanburg for his outstanding performance at the fifty</w:t>
      </w:r>
      <w:r w:rsidR="007E539D">
        <w:noBreakHyphen/>
      </w:r>
      <w:r w:rsidR="00ED48D8">
        <w:t>sixth annual Sport Car Club of America (SCCA) National Championship Runoffs and to congratulate him on winning the 2019 Spec Racer Ford Gen3 (SRF3) National Championship.</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D48D8">
        <w:t xml:space="preserve"> Clay Russell.</w:t>
      </w:r>
    </w:p>
    <w:p w:rsidR="00433909" w:rsidRDefault="007E539D" w:rsidP="0026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4E7" w:rsidRDefault="006F74E7" w:rsidP="006F74E7">
      <w:pPr>
        <w:suppressAutoHyphens/>
      </w:pPr>
    </w:p>
    <w:sectPr w:rsidR="006F74E7" w:rsidSect="006F74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9D" w:rsidRDefault="007E539D" w:rsidP="009F0C77">
      <w:r>
        <w:separator/>
      </w:r>
    </w:p>
  </w:endnote>
  <w:endnote w:type="continuationSeparator" w:id="0">
    <w:p w:rsidR="007E539D" w:rsidRDefault="007E5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03E355-5EF9-4B6F-972F-B8DABFE5C79E}"/>
    <w:embedBold r:id="rId2" w:fontKey="{56235A2D-30FD-49C8-B0F5-8D1E8069356A}"/>
  </w:font>
  <w:font w:name="Calibri">
    <w:panose1 w:val="020F0502020204030204"/>
    <w:charset w:val="00"/>
    <w:family w:val="swiss"/>
    <w:pitch w:val="variable"/>
    <w:sig w:usb0="E0002EFF" w:usb1="C000247B" w:usb2="00000009" w:usb3="00000000" w:csb0="000001FF" w:csb1="00000000"/>
    <w:embedRegular r:id="rId3" w:fontKey="{266082ED-27D7-4C0F-A03D-7C1053CCCD45}"/>
  </w:font>
  <w:font w:name="Segoe UI">
    <w:panose1 w:val="020B0502040204020203"/>
    <w:charset w:val="00"/>
    <w:family w:val="swiss"/>
    <w:pitch w:val="variable"/>
    <w:sig w:usb0="E4002EFF" w:usb1="C000E47F" w:usb2="00000009" w:usb3="00000000" w:csb0="000001FF" w:csb1="00000000"/>
    <w:embedRegular r:id="rId4" w:fontKey="{0BA84298-524B-4D6A-B7BC-5EBF95772E1C}"/>
  </w:font>
  <w:font w:name="Cambria">
    <w:panose1 w:val="02040503050406030204"/>
    <w:charset w:val="00"/>
    <w:family w:val="roman"/>
    <w:pitch w:val="variable"/>
    <w:sig w:usb0="E00006FF" w:usb1="420024FF" w:usb2="02000000" w:usb3="00000000" w:csb0="0000019F" w:csb1="00000000"/>
    <w:embedRegular r:id="rId5" w:fontKey="{D7060C13-1CA5-4729-A860-82F336BB19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909" w:rsidRPr="006F74E7" w:rsidRDefault="006F74E7" w:rsidP="006F74E7">
    <w:pPr>
      <w:pStyle w:val="Footer"/>
      <w:tabs>
        <w:tab w:val="clear" w:pos="4680"/>
        <w:tab w:val="clear" w:pos="9360"/>
        <w:tab w:val="center" w:pos="2995"/>
      </w:tabs>
      <w:spacing w:before="120"/>
    </w:pPr>
    <w:r>
      <w:t>[4859]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9D" w:rsidRDefault="007E539D" w:rsidP="009F0C77">
      <w:r>
        <w:separator/>
      </w:r>
    </w:p>
  </w:footnote>
  <w:footnote w:type="continuationSeparator" w:id="0">
    <w:p w:rsidR="007E539D" w:rsidRDefault="007E5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8PH20"/>
    <w:docVar w:name="CoverBillType" w:val="r"/>
    <w:docVar w:name="DocPath" w:val="L:\Council\bills\LK\9038PH20.DOCX"/>
    <w:docVar w:name="dvBillNumber" w:val="4859"/>
    <w:docVar w:name="dvBillNumberPrefix" w:val="H. "/>
    <w:docVar w:name="dvOriginalBody" w:val="House"/>
    <w:docVar w:name="dvSteno" w:val="LK"/>
    <w:docVar w:name="NameofBody" w:val="h"/>
    <w:docVar w:name="vGroup2" w:val="Council"/>
  </w:docVars>
  <w:rsids>
    <w:rsidRoot w:val="00643796"/>
    <w:rsid w:val="00011869"/>
    <w:rsid w:val="00015CD6"/>
    <w:rsid w:val="000671FD"/>
    <w:rsid w:val="00080E5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5B9C"/>
    <w:rsid w:val="0026417B"/>
    <w:rsid w:val="00284AAE"/>
    <w:rsid w:val="002E5912"/>
    <w:rsid w:val="00301B21"/>
    <w:rsid w:val="00325348"/>
    <w:rsid w:val="0032732C"/>
    <w:rsid w:val="00336AD0"/>
    <w:rsid w:val="0037079A"/>
    <w:rsid w:val="003C4DAB"/>
    <w:rsid w:val="003D01E8"/>
    <w:rsid w:val="003E5288"/>
    <w:rsid w:val="003F6D79"/>
    <w:rsid w:val="004130F1"/>
    <w:rsid w:val="0041760A"/>
    <w:rsid w:val="00417C01"/>
    <w:rsid w:val="00433909"/>
    <w:rsid w:val="004403BD"/>
    <w:rsid w:val="00450358"/>
    <w:rsid w:val="00461441"/>
    <w:rsid w:val="004809EE"/>
    <w:rsid w:val="004E7D54"/>
    <w:rsid w:val="005273C6"/>
    <w:rsid w:val="00530A69"/>
    <w:rsid w:val="00545593"/>
    <w:rsid w:val="00556EBF"/>
    <w:rsid w:val="00577C6C"/>
    <w:rsid w:val="005A087D"/>
    <w:rsid w:val="005A62FE"/>
    <w:rsid w:val="005C2FE2"/>
    <w:rsid w:val="005E2BC9"/>
    <w:rsid w:val="005F5BEC"/>
    <w:rsid w:val="00605102"/>
    <w:rsid w:val="006215AA"/>
    <w:rsid w:val="00643796"/>
    <w:rsid w:val="00676F34"/>
    <w:rsid w:val="00680F4C"/>
    <w:rsid w:val="006913C9"/>
    <w:rsid w:val="0069470D"/>
    <w:rsid w:val="006D58AA"/>
    <w:rsid w:val="006F74E7"/>
    <w:rsid w:val="00734F00"/>
    <w:rsid w:val="00736959"/>
    <w:rsid w:val="007A70AE"/>
    <w:rsid w:val="007E539D"/>
    <w:rsid w:val="008362E8"/>
    <w:rsid w:val="0085389D"/>
    <w:rsid w:val="0085786E"/>
    <w:rsid w:val="008A1768"/>
    <w:rsid w:val="008A489F"/>
    <w:rsid w:val="008F0F33"/>
    <w:rsid w:val="008F4429"/>
    <w:rsid w:val="0090284F"/>
    <w:rsid w:val="00917414"/>
    <w:rsid w:val="0094021A"/>
    <w:rsid w:val="009B44AF"/>
    <w:rsid w:val="009C6A0B"/>
    <w:rsid w:val="009F0C77"/>
    <w:rsid w:val="009F4DD1"/>
    <w:rsid w:val="00A02543"/>
    <w:rsid w:val="00A41684"/>
    <w:rsid w:val="00A64E80"/>
    <w:rsid w:val="00A72BCD"/>
    <w:rsid w:val="00A741D9"/>
    <w:rsid w:val="00A833AB"/>
    <w:rsid w:val="00A86429"/>
    <w:rsid w:val="00A9741D"/>
    <w:rsid w:val="00AC34A2"/>
    <w:rsid w:val="00AD1C9A"/>
    <w:rsid w:val="00AD4B17"/>
    <w:rsid w:val="00B412D4"/>
    <w:rsid w:val="00B64FFF"/>
    <w:rsid w:val="00B845DB"/>
    <w:rsid w:val="00BC3FA6"/>
    <w:rsid w:val="00BD0EC0"/>
    <w:rsid w:val="00BE3C22"/>
    <w:rsid w:val="00C0345E"/>
    <w:rsid w:val="00C21ABE"/>
    <w:rsid w:val="00C31C95"/>
    <w:rsid w:val="00C3483A"/>
    <w:rsid w:val="00C74E9D"/>
    <w:rsid w:val="00C826DD"/>
    <w:rsid w:val="00C82FD3"/>
    <w:rsid w:val="00C92819"/>
    <w:rsid w:val="00CC6B7B"/>
    <w:rsid w:val="00CD2089"/>
    <w:rsid w:val="00D275F2"/>
    <w:rsid w:val="00D73A67"/>
    <w:rsid w:val="00D970A9"/>
    <w:rsid w:val="00DF3845"/>
    <w:rsid w:val="00E04638"/>
    <w:rsid w:val="00E41911"/>
    <w:rsid w:val="00E44B57"/>
    <w:rsid w:val="00E92EEF"/>
    <w:rsid w:val="00ED48D8"/>
    <w:rsid w:val="00EF2368"/>
    <w:rsid w:val="00F24442"/>
    <w:rsid w:val="00F50AE3"/>
    <w:rsid w:val="00F5547B"/>
    <w:rsid w:val="00F655B7"/>
    <w:rsid w:val="00F656BA"/>
    <w:rsid w:val="00F67CF1"/>
    <w:rsid w:val="00F728AA"/>
    <w:rsid w:val="00F840F0"/>
    <w:rsid w:val="00FB0D0D"/>
    <w:rsid w:val="00FB43B4"/>
    <w:rsid w:val="00FB6B0B"/>
    <w:rsid w:val="00FD2B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90AFD-DB39-47AC-AA6A-55B14D7C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7D5E-09FE-42B1-B995-E1B04105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304</Words>
  <Characters>1628</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4859 Text of Previous Version (Jan. 15, 2020) - South Carolina Legislature Online</dc:title>
  <dc:creator>Lindsey Knipp</dc:creator>
  <cp:lastModifiedBy>S Wilson</cp:lastModifiedBy>
  <cp:revision>2</cp:revision>
  <cp:lastPrinted>2020-01-07T15:05:00Z</cp:lastPrinted>
  <dcterms:created xsi:type="dcterms:W3CDTF">2020-01-15T19:50:00Z</dcterms:created>
  <dcterms:modified xsi:type="dcterms:W3CDTF">2020-01-15T19:50:00Z</dcterms:modified>
</cp:coreProperties>
</file>