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81" w:rsidRDefault="00567E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23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EC1" w:rsidRDefault="002B0775" w:rsidP="00344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44EC1" w:rsidRPr="001A571A">
        <w:rPr>
          <w:color w:val="000000" w:themeColor="text1"/>
          <w:u w:color="000000" w:themeColor="text1"/>
        </w:rPr>
        <w:t>EXTEND THE PRIVILEGE OF THE FLOOR OF THE SOUTH CAROLINA HOUSE OF REPRESENTATIVES TO THE HILLCREST HIGH SCHOOL WRESTLING TEAM</w:t>
      </w:r>
      <w:r w:rsidR="00344EC1">
        <w:rPr>
          <w:color w:val="000000" w:themeColor="text1"/>
          <w:u w:color="000000" w:themeColor="text1"/>
        </w:rPr>
        <w:t xml:space="preserve">, ITS </w:t>
      </w:r>
      <w:r w:rsidR="00344EC1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344EC1">
        <w:rPr>
          <w:color w:val="000000" w:themeColor="text1"/>
          <w:u w:color="000000" w:themeColor="text1"/>
        </w:rPr>
        <w:t>20</w:t>
      </w:r>
      <w:r w:rsidR="00344EC1" w:rsidRPr="001A571A">
        <w:rPr>
          <w:color w:val="000000" w:themeColor="text1"/>
          <w:u w:color="000000" w:themeColor="text1"/>
        </w:rPr>
        <w:t xml:space="preserve"> SOUTH CAROLINA CLASS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2327" w:rsidRDefault="00AE2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2327" w:rsidRDefault="00AE2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3C4" w:rsidRPr="001A571A" w:rsidRDefault="00AE2327" w:rsidP="005A1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13C4">
        <w:t xml:space="preserve"> </w:t>
      </w:r>
      <w:r w:rsidR="005A13C4" w:rsidRPr="001A571A">
        <w:rPr>
          <w:color w:val="000000" w:themeColor="text1"/>
          <w:u w:color="000000" w:themeColor="text1"/>
        </w:rPr>
        <w:t>the privilege of the floor of the South Carolina House of Representatives be extended to the  Hillcrest High School wrestling team</w:t>
      </w:r>
      <w:r w:rsidR="005A13C4">
        <w:rPr>
          <w:color w:val="000000" w:themeColor="text1"/>
          <w:u w:color="000000" w:themeColor="text1"/>
        </w:rPr>
        <w:t xml:space="preserve">, its </w:t>
      </w:r>
      <w:r w:rsidR="005A13C4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5A13C4">
        <w:rPr>
          <w:color w:val="000000" w:themeColor="text1"/>
          <w:u w:color="000000" w:themeColor="text1"/>
        </w:rPr>
        <w:t>20</w:t>
      </w:r>
      <w:r w:rsidR="005A13C4" w:rsidRPr="001A571A">
        <w:rPr>
          <w:color w:val="000000" w:themeColor="text1"/>
          <w:u w:color="000000" w:themeColor="text1"/>
        </w:rPr>
        <w:t xml:space="preserve"> South Carolina Class AAAAA State Championship title.</w:t>
      </w:r>
    </w:p>
    <w:p w:rsidR="00EF4A5C" w:rsidRDefault="00641F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E81" w:rsidRDefault="00567E81" w:rsidP="00567E81">
      <w:pPr>
        <w:suppressAutoHyphens/>
      </w:pPr>
    </w:p>
    <w:sectPr w:rsidR="00567E81" w:rsidSect="00567E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327" w:rsidRDefault="00AE2327" w:rsidP="009F0C77">
      <w:r>
        <w:separator/>
      </w:r>
    </w:p>
  </w:endnote>
  <w:endnote w:type="continuationSeparator" w:id="0">
    <w:p w:rsidR="00AE2327" w:rsidRDefault="00AE23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5239D3-7FE2-4399-B6CB-5F97C3CA60EE}"/>
    <w:embedBold r:id="rId2" w:fontKey="{B9CAAAE7-47B0-49AD-AF35-F2299F5568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7E9CE2-7412-46D4-9DD4-28A026F8C4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346D04-7249-4DC6-8044-E0C7B7A027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A5C" w:rsidRPr="00567E81" w:rsidRDefault="00567E81" w:rsidP="00567E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327" w:rsidRDefault="00AE2327" w:rsidP="009F0C77">
      <w:r>
        <w:separator/>
      </w:r>
    </w:p>
  </w:footnote>
  <w:footnote w:type="continuationSeparator" w:id="0">
    <w:p w:rsidR="00AE2327" w:rsidRDefault="00AE23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9SA20"/>
    <w:docVar w:name="CoverBillType" w:val="r"/>
    <w:docVar w:name="DocPath" w:val="L:\Council\bills\RM\1469SA20.DOCX"/>
    <w:docVar w:name="dvBillNumber" w:val="52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23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0775"/>
    <w:rsid w:val="002E5912"/>
    <w:rsid w:val="00301B21"/>
    <w:rsid w:val="00325348"/>
    <w:rsid w:val="0032732C"/>
    <w:rsid w:val="00336AD0"/>
    <w:rsid w:val="00344EC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2B5D"/>
    <w:rsid w:val="004E7D54"/>
    <w:rsid w:val="005273C6"/>
    <w:rsid w:val="00530A69"/>
    <w:rsid w:val="00545593"/>
    <w:rsid w:val="00556EBF"/>
    <w:rsid w:val="00567E81"/>
    <w:rsid w:val="00577C6C"/>
    <w:rsid w:val="005A13C4"/>
    <w:rsid w:val="005A62FE"/>
    <w:rsid w:val="005C2FE2"/>
    <w:rsid w:val="005E2BC9"/>
    <w:rsid w:val="00605102"/>
    <w:rsid w:val="006215AA"/>
    <w:rsid w:val="00641F8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32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4A5C"/>
    <w:rsid w:val="00F24442"/>
    <w:rsid w:val="00F50AE3"/>
    <w:rsid w:val="00F54FC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7E1043-0C02-4375-BAD8-A8C9C32F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73BFF-EEE2-4074-8FEB-668C9B46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1</Pages>
  <Words>126</Words>
  <Characters>644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5249 Text of Previous Version (Feb. 19, 2020) - South Carolina Legislature Online</dc:title>
  <dc:creator>Rosanne McDowell</dc:creator>
  <cp:lastModifiedBy>S Wilson</cp:lastModifiedBy>
  <cp:revision>2</cp:revision>
  <dcterms:created xsi:type="dcterms:W3CDTF">2020-02-19T17:23:00Z</dcterms:created>
  <dcterms:modified xsi:type="dcterms:W3CDTF">2020-02-19T17:23:00Z</dcterms:modified>
</cp:coreProperties>
</file>