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6ABE" w:rsidRDefault="00BC6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74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8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THE SERVICE OF CHIEF GLENN POOLE OF THE HOLLOW CREEK FIRE DEPARTMENT, AND TO WISH HIM MUCH SUCCESS AS HE CONTINUES TO PROTECT AND SERVE THE CITIZENS OF SOUTH CAROLINA</w:t>
      </w:r>
      <w:r w:rsidR="004D7073">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24F0" w:rsidRDefault="00C42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pause in their deliberations to applaud a job well done by Chief Glenn Poole and to wish him the greatest of fortune as he continues his career; and</w:t>
      </w:r>
    </w:p>
    <w:p w:rsidR="00C424F0" w:rsidRDefault="00C42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F0" w:rsidRDefault="00C42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Hollow Creek Fire Department was organized </w:t>
      </w:r>
      <w:r w:rsidR="007D5B23">
        <w:t xml:space="preserve">and incorporated </w:t>
      </w:r>
      <w:r>
        <w:t>June 17, 1987, with the primary purpose of protecting people and proper</w:t>
      </w:r>
      <w:r w:rsidR="008A209B">
        <w:t xml:space="preserve">ty from fire damage, </w:t>
      </w:r>
      <w:r w:rsidR="00745145">
        <w:t>and</w:t>
      </w:r>
      <w:r w:rsidR="008A209B">
        <w:t xml:space="preserve"> </w:t>
      </w:r>
      <w:r w:rsidR="00E97414">
        <w:t xml:space="preserve">to </w:t>
      </w:r>
      <w:r w:rsidR="008A209B">
        <w:t>assist in other emergency situations</w:t>
      </w:r>
      <w:r w:rsidR="00745145">
        <w:t xml:space="preserve"> upon request</w:t>
      </w:r>
      <w:r w:rsidR="008A209B">
        <w:t>; and</w:t>
      </w:r>
    </w:p>
    <w:p w:rsidR="008A209B" w:rsidRDefault="008A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09B" w:rsidRDefault="008A20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5145">
        <w:t xml:space="preserve">greatly respected for his expertise and dedication to excellence, Glenn Poole has served as chief of the Hollow Creek Fire Department multiple times </w:t>
      </w:r>
      <w:r w:rsidR="00E97414">
        <w:t>since</w:t>
      </w:r>
      <w:r w:rsidR="00745145">
        <w:t xml:space="preserve"> its inception. F</w:t>
      </w:r>
      <w:r>
        <w:t>irst named</w:t>
      </w:r>
      <w:r w:rsidR="00745145">
        <w:t xml:space="preserve"> to the position</w:t>
      </w:r>
      <w:r>
        <w:t xml:space="preserve"> in 1989</w:t>
      </w:r>
      <w:r w:rsidR="00745145">
        <w:t>,</w:t>
      </w:r>
      <w:r w:rsidR="0067345F">
        <w:t xml:space="preserve"> </w:t>
      </w:r>
      <w:r w:rsidR="00745145">
        <w:t>h</w:t>
      </w:r>
      <w:r w:rsidR="0067345F">
        <w:t xml:space="preserve">e served </w:t>
      </w:r>
      <w:r w:rsidR="00745145">
        <w:t xml:space="preserve">through 1990. He was once again named chief </w:t>
      </w:r>
      <w:r w:rsidR="0067345F">
        <w:t xml:space="preserve">in 1992, </w:t>
      </w:r>
      <w:r w:rsidR="00745145">
        <w:t>where he served</w:t>
      </w:r>
      <w:r w:rsidR="0067345F">
        <w:t xml:space="preserve"> proudly </w:t>
      </w:r>
      <w:r w:rsidR="00745145">
        <w:t>through</w:t>
      </w:r>
      <w:r w:rsidR="0067345F">
        <w:t xml:space="preserve"> 1993. </w:t>
      </w:r>
      <w:r w:rsidR="00745145">
        <w:t>For a final time, h</w:t>
      </w:r>
      <w:r w:rsidR="0087482A">
        <w:t xml:space="preserve">e </w:t>
      </w:r>
      <w:r w:rsidR="00745145">
        <w:t xml:space="preserve">was tapped to assume the mantle of chief in 2012, </w:t>
      </w:r>
      <w:r w:rsidR="00047150">
        <w:t>where he continues to serve with great honor and distinction</w:t>
      </w:r>
      <w:r w:rsidR="0087482A">
        <w:t>; and</w:t>
      </w:r>
    </w:p>
    <w:p w:rsidR="0087482A" w:rsidRDefault="0087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82A" w:rsidRDefault="0087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who serve under Chief Poole proudly acknowledge that they have learned much from his leadership</w:t>
      </w:r>
      <w:r w:rsidR="00047150">
        <w:t xml:space="preserve"> and from his example</w:t>
      </w:r>
      <w:r>
        <w:t>. His hard work, dedication, perseverance, confidence, and passion for helping those in his community speak</w:t>
      </w:r>
      <w:r w:rsidR="00047150">
        <w:t xml:space="preserve"> not only to his Godly nature, but also</w:t>
      </w:r>
      <w:r>
        <w:t xml:space="preserve"> to his </w:t>
      </w:r>
      <w:r w:rsidR="00047150">
        <w:t>indelible character;</w:t>
      </w:r>
      <w:r>
        <w:t xml:space="preserve"> and</w:t>
      </w:r>
    </w:p>
    <w:p w:rsidR="0087482A" w:rsidRDefault="0087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82A" w:rsidRDefault="008748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70B7">
        <w:t xml:space="preserve">Chief Poole has dedicated </w:t>
      </w:r>
      <w:r w:rsidR="00047150">
        <w:t xml:space="preserve">much of </w:t>
      </w:r>
      <w:r w:rsidR="000370B7">
        <w:t xml:space="preserve">himself to the leadership </w:t>
      </w:r>
      <w:r w:rsidR="00E97414">
        <w:t xml:space="preserve">and growth </w:t>
      </w:r>
      <w:r w:rsidR="000370B7">
        <w:t xml:space="preserve">of the Hollow Creek Fire Department, as well </w:t>
      </w:r>
      <w:r w:rsidR="000370B7">
        <w:lastRenderedPageBreak/>
        <w:t xml:space="preserve">as to the safety of those </w:t>
      </w:r>
      <w:r w:rsidR="004C1154">
        <w:t xml:space="preserve">with </w:t>
      </w:r>
      <w:r w:rsidR="000370B7">
        <w:t xml:space="preserve">whom he serves and the community that they protect. Under his guidance, </w:t>
      </w:r>
      <w:r>
        <w:t>the Hollow</w:t>
      </w:r>
      <w:r w:rsidR="000370B7">
        <w:t xml:space="preserve"> Creek Fire De</w:t>
      </w:r>
      <w:r w:rsidR="00047150">
        <w:t xml:space="preserve">partment has </w:t>
      </w:r>
      <w:r w:rsidR="00E97414">
        <w:t>expanded</w:t>
      </w:r>
      <w:r w:rsidR="000A0C96">
        <w:t xml:space="preserve"> substantially to meet the needs of the public; and</w:t>
      </w:r>
    </w:p>
    <w:p w:rsidR="000A0C96" w:rsidRDefault="000A0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C96" w:rsidRDefault="000A0C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7414">
        <w:t xml:space="preserve">beyond being a </w:t>
      </w:r>
      <w:r w:rsidR="007D5B23">
        <w:t xml:space="preserve">greatly loved and </w:t>
      </w:r>
      <w:r w:rsidR="00E97414">
        <w:t>devoted public serv</w:t>
      </w:r>
      <w:r w:rsidR="007D5B23">
        <w:t xml:space="preserve">ant, Chief Poole is also much loved by his family. He and his wife Christine have four children together, Susan, Terry, Brice, and Mindy. </w:t>
      </w:r>
      <w:r w:rsidR="004C1154">
        <w:t>A</w:t>
      </w:r>
      <w:r w:rsidR="007D5B23">
        <w:t>lso</w:t>
      </w:r>
      <w:r w:rsidR="004C1154">
        <w:t>, they are</w:t>
      </w:r>
      <w:r w:rsidR="007D5B23">
        <w:t xml:space="preserve"> </w:t>
      </w:r>
      <w:r w:rsidR="0016597B">
        <w:t xml:space="preserve">blessed to be </w:t>
      </w:r>
      <w:r w:rsidR="007D5B23">
        <w:t xml:space="preserve">the proud </w:t>
      </w:r>
      <w:r w:rsidR="0016597B">
        <w:t>grandparents</w:t>
      </w:r>
      <w:r w:rsidR="007D5B23">
        <w:t xml:space="preserve"> of nine </w:t>
      </w:r>
      <w:r w:rsidR="0016597B">
        <w:t>beautiful grandchildren; and</w:t>
      </w:r>
    </w:p>
    <w:p w:rsidR="00C424F0" w:rsidRDefault="00C424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424F0">
        <w:t>the members of the South Carolina House of Representatives are grateful for the leadership and selflessness that Chief Poole has provided and look forward to hearing of his continued successes protecting the community.</w:t>
      </w:r>
      <w:r>
        <w:t xml:space="preserve"> Now, therefore,</w:t>
      </w: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7073">
        <w:t xml:space="preserve"> the members of the South Carolina House of Representatives, by this resolution, recognize and honor the service of Chief Glenn Poole of the Hollow Creek Fire Department, and wish him much success as he continues to protect and serve the citizens of South Carolina.</w:t>
      </w: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4F8" w:rsidRDefault="00D17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D7073">
        <w:t xml:space="preserve"> Chief Glenn Poole.</w:t>
      </w:r>
    </w:p>
    <w:p w:rsidR="000E5246" w:rsidRDefault="00D05D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ABE" w:rsidRDefault="00BC6ABE" w:rsidP="00BC6ABE">
      <w:pPr>
        <w:suppressAutoHyphens/>
      </w:pPr>
    </w:p>
    <w:sectPr w:rsidR="00BC6ABE" w:rsidSect="00BC6A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B23" w:rsidRDefault="007D5B23" w:rsidP="009F0C77">
      <w:r>
        <w:separator/>
      </w:r>
    </w:p>
  </w:endnote>
  <w:endnote w:type="continuationSeparator" w:id="0">
    <w:p w:rsidR="007D5B23" w:rsidRDefault="007D5B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8F89751-90C7-422E-BFF6-4C9D9FB3ED25}"/>
    <w:embedBold r:id="rId2" w:fontKey="{2B2BD50E-8C3F-4BA6-82B1-8CAA6DE182A2}"/>
  </w:font>
  <w:font w:name="Calibri">
    <w:panose1 w:val="020F0502020204030204"/>
    <w:charset w:val="00"/>
    <w:family w:val="swiss"/>
    <w:pitch w:val="variable"/>
    <w:sig w:usb0="E0002EFF" w:usb1="C000247B" w:usb2="00000009" w:usb3="00000000" w:csb0="000001FF" w:csb1="00000000"/>
    <w:embedRegular r:id="rId3" w:fontKey="{204F8050-693C-42CA-B449-55C30CC73326}"/>
  </w:font>
  <w:font w:name="Segoe UI">
    <w:panose1 w:val="020B0502040204020203"/>
    <w:charset w:val="00"/>
    <w:family w:val="swiss"/>
    <w:pitch w:val="variable"/>
    <w:sig w:usb0="E4002EFF" w:usb1="C000E47F" w:usb2="00000009" w:usb3="00000000" w:csb0="000001FF" w:csb1="00000000"/>
    <w:embedRegular r:id="rId4" w:fontKey="{69DFB571-2976-4466-A9D1-49E3D8571490}"/>
  </w:font>
  <w:font w:name="Cambria">
    <w:panose1 w:val="02040503050406030204"/>
    <w:charset w:val="00"/>
    <w:family w:val="roman"/>
    <w:pitch w:val="variable"/>
    <w:sig w:usb0="E00006FF" w:usb1="420024FF" w:usb2="02000000" w:usb3="00000000" w:csb0="0000019F" w:csb1="00000000"/>
    <w:embedRegular r:id="rId5" w:fontKey="{9CA667A5-0E75-4337-BD4B-AC0FF35AFBD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246" w:rsidRPr="00BC6ABE" w:rsidRDefault="00BC6ABE" w:rsidP="00BC6ABE">
    <w:pPr>
      <w:pStyle w:val="Footer"/>
      <w:tabs>
        <w:tab w:val="clear" w:pos="4680"/>
        <w:tab w:val="clear" w:pos="9360"/>
        <w:tab w:val="center" w:pos="2995"/>
      </w:tabs>
      <w:spacing w:before="120"/>
    </w:pPr>
    <w:r>
      <w:t>[5250]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B23" w:rsidRDefault="007D5B23" w:rsidP="009F0C77">
      <w:r>
        <w:separator/>
      </w:r>
    </w:p>
  </w:footnote>
  <w:footnote w:type="continuationSeparator" w:id="0">
    <w:p w:rsidR="007D5B23" w:rsidRDefault="007D5B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7CM20"/>
    <w:docVar w:name="CoverBillType" w:val="r"/>
    <w:docVar w:name="DocPath" w:val="L:\Council\bills\LK\9087CM20.DOCX"/>
    <w:docVar w:name="dvBillNumber" w:val="5250"/>
    <w:docVar w:name="dvBillNumberPrefix" w:val="H. "/>
    <w:docVar w:name="dvOriginalBody" w:val="House"/>
    <w:docVar w:name="dvSteno" w:val="LK"/>
    <w:docVar w:name="NameofBody" w:val="h"/>
    <w:docVar w:name="vGroup2" w:val="Council"/>
  </w:docVars>
  <w:rsids>
    <w:rsidRoot w:val="00D174F8"/>
    <w:rsid w:val="00011869"/>
    <w:rsid w:val="00015CD6"/>
    <w:rsid w:val="000370B7"/>
    <w:rsid w:val="00047150"/>
    <w:rsid w:val="000A0C96"/>
    <w:rsid w:val="000E0100"/>
    <w:rsid w:val="000E1785"/>
    <w:rsid w:val="000E5246"/>
    <w:rsid w:val="000F40FA"/>
    <w:rsid w:val="001035F1"/>
    <w:rsid w:val="0010776B"/>
    <w:rsid w:val="00133E66"/>
    <w:rsid w:val="001435A3"/>
    <w:rsid w:val="00146ED3"/>
    <w:rsid w:val="00151044"/>
    <w:rsid w:val="0016597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1154"/>
    <w:rsid w:val="004D7073"/>
    <w:rsid w:val="004E7D54"/>
    <w:rsid w:val="005273C6"/>
    <w:rsid w:val="00530A69"/>
    <w:rsid w:val="00545593"/>
    <w:rsid w:val="00556EBF"/>
    <w:rsid w:val="00577C6C"/>
    <w:rsid w:val="005A62FE"/>
    <w:rsid w:val="005C2FE2"/>
    <w:rsid w:val="005E2BC9"/>
    <w:rsid w:val="00605102"/>
    <w:rsid w:val="006215AA"/>
    <w:rsid w:val="0067345F"/>
    <w:rsid w:val="006913C9"/>
    <w:rsid w:val="0069470D"/>
    <w:rsid w:val="006D58AA"/>
    <w:rsid w:val="00734F00"/>
    <w:rsid w:val="00736959"/>
    <w:rsid w:val="00745145"/>
    <w:rsid w:val="0079650B"/>
    <w:rsid w:val="007A70AE"/>
    <w:rsid w:val="007D58E2"/>
    <w:rsid w:val="007D5B23"/>
    <w:rsid w:val="008362E8"/>
    <w:rsid w:val="0085786E"/>
    <w:rsid w:val="0087482A"/>
    <w:rsid w:val="008A1768"/>
    <w:rsid w:val="008A209B"/>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6ABE"/>
    <w:rsid w:val="00BE3C22"/>
    <w:rsid w:val="00C00BBC"/>
    <w:rsid w:val="00C0345E"/>
    <w:rsid w:val="00C21ABE"/>
    <w:rsid w:val="00C31C95"/>
    <w:rsid w:val="00C3483A"/>
    <w:rsid w:val="00C424F0"/>
    <w:rsid w:val="00C74E9D"/>
    <w:rsid w:val="00C75265"/>
    <w:rsid w:val="00C81B9B"/>
    <w:rsid w:val="00C826DD"/>
    <w:rsid w:val="00C82FD3"/>
    <w:rsid w:val="00C92819"/>
    <w:rsid w:val="00CC6B7B"/>
    <w:rsid w:val="00CD2089"/>
    <w:rsid w:val="00D05DF4"/>
    <w:rsid w:val="00D174F8"/>
    <w:rsid w:val="00D73A67"/>
    <w:rsid w:val="00D970A9"/>
    <w:rsid w:val="00DF3845"/>
    <w:rsid w:val="00E41911"/>
    <w:rsid w:val="00E44B57"/>
    <w:rsid w:val="00E92EEF"/>
    <w:rsid w:val="00E9741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D3D1C3-81AF-44E4-854F-0BD03E39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65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1B9BB-C5C2-4A3A-B076-DC2C0A4CE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2</Pages>
  <Words>449</Words>
  <Characters>2253</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5250 Text of Previous Version (Feb. 19, 2020) - South Carolina Legislature Online</dc:title>
  <dc:creator>Lindsey Knipp</dc:creator>
  <cp:lastModifiedBy>S Wilson</cp:lastModifiedBy>
  <cp:revision>2</cp:revision>
  <cp:lastPrinted>2020-02-12T16:39:00Z</cp:lastPrinted>
  <dcterms:created xsi:type="dcterms:W3CDTF">2020-02-19T17:23:00Z</dcterms:created>
  <dcterms:modified xsi:type="dcterms:W3CDTF">2020-02-19T17:23:00Z</dcterms:modified>
</cp:coreProperties>
</file>