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36E" w:rsidRDefault="009C63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5E2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5F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ACCOUNTING AND REPORTING, DESIGNATED AS REGULATION DOCUMENT NUMBER 4832, PURSUANT TO THE PROVISIONS OF ARTICLE 1, CHAPTER 23, TITLE 1 OF THE 1976 CODE.</w:t>
      </w:r>
    </w:p>
    <w:p w:rsidR="00765E20" w:rsidRDefault="00765E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20" w:rsidRDefault="00765E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E20" w:rsidRDefault="00765E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20" w:rsidRDefault="00765E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Accounting and Reporting, designated as Regulation Document Number 4832, and submitted to the General Assembly pursuant to the provisions of Article 1, Chapter 23, Title 1 of the 1976 Code, are approved.</w:t>
      </w:r>
    </w:p>
    <w:p w:rsidR="00765E20" w:rsidRDefault="00765E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20" w:rsidRDefault="00765E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5F2E">
        <w:t>2</w:t>
      </w:r>
      <w:r>
        <w:t>.</w:t>
      </w:r>
      <w:r>
        <w:tab/>
        <w:t>This joint resolution takes effect upon approval by the Governor.</w:t>
      </w:r>
    </w:p>
    <w:p w:rsidR="00765E20"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65E20"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65E20"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65E20"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65E20" w:rsidRPr="0020095C"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20095C">
        <w:t>State Board of Education Regulation 43</w:t>
      </w:r>
      <w:r w:rsidRPr="0020095C">
        <w:noBreakHyphen/>
        <w:t>172 governs the requirements for school districts, county boards of education, and career and technical education centers to obtain an annual audit of financial records by a certified or licensed public accountant. Amendments to Regulation 43</w:t>
      </w:r>
      <w:r w:rsidRPr="0020095C">
        <w:noBreakHyphen/>
        <w:t>172 will revise the due date of the annual audit report from November 15 to December 1 to coincide with the deadline listed in the SC Code of Law 59</w:t>
      </w:r>
      <w:r w:rsidRPr="0020095C">
        <w:noBreakHyphen/>
        <w:t>17</w:t>
      </w:r>
      <w:r w:rsidRPr="0020095C">
        <w:noBreakHyphen/>
        <w:t xml:space="preserve">100. The amendment will also remove the reference to the “Office of School District Auditing” and replace it with the “Department” and revise the term “occupational education center” to “career and technical education center” to coincide with current terms. The amendment </w:t>
      </w:r>
      <w:r w:rsidRPr="0020095C">
        <w:lastRenderedPageBreak/>
        <w:t xml:space="preserve">will also update the Financial Resources to remove the reference to the Staff Accountability Manual which does not exist and replace with the Student Accountability Manual. </w:t>
      </w:r>
    </w:p>
    <w:p w:rsidR="00765E20" w:rsidRPr="0020095C"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E20" w:rsidRPr="0020095C" w:rsidRDefault="00765E20"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095C">
        <w:t xml:space="preserve">Notice of Drafting for the proposed amendments to the regulation was published in the </w:t>
      </w:r>
      <w:r w:rsidRPr="0020095C">
        <w:rPr>
          <w:i/>
        </w:rPr>
        <w:t>State Register</w:t>
      </w:r>
      <w:r w:rsidRPr="0020095C">
        <w:t xml:space="preserve"> on August 24, 2018.</w:t>
      </w:r>
    </w:p>
    <w:p w:rsidR="00270399" w:rsidRDefault="0010776B" w:rsidP="00A25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C636E" w:rsidRDefault="009C636E" w:rsidP="009C636E">
      <w:pPr>
        <w:suppressAutoHyphens/>
      </w:pPr>
    </w:p>
    <w:sectPr w:rsidR="009C636E" w:rsidSect="009C63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E20" w:rsidRDefault="00765E20" w:rsidP="009F0C77">
      <w:r>
        <w:separator/>
      </w:r>
    </w:p>
  </w:endnote>
  <w:endnote w:type="continuationSeparator" w:id="0">
    <w:p w:rsidR="00765E20" w:rsidRDefault="00765E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1598C0-AA9A-422E-80F2-E71FA0AEF5B2}"/>
    <w:embedBold r:id="rId2" w:fontKey="{D0073FA4-287A-46A7-8562-3B734EF0A31C}"/>
    <w:embedItalic r:id="rId3" w:fontKey="{F78B4A72-0904-4BA9-A0E7-C281880AF921}"/>
  </w:font>
  <w:font w:name="Calibri">
    <w:panose1 w:val="020F0502020204030204"/>
    <w:charset w:val="00"/>
    <w:family w:val="swiss"/>
    <w:pitch w:val="variable"/>
    <w:sig w:usb0="E00002FF" w:usb1="4000ACFF" w:usb2="00000001" w:usb3="00000000" w:csb0="0000019F" w:csb1="00000000"/>
    <w:embedRegular r:id="rId4" w:fontKey="{98FE856F-830B-4605-9B40-2428C6F2EED4}"/>
  </w:font>
  <w:font w:name="Segoe UI">
    <w:panose1 w:val="020B0502040204020203"/>
    <w:charset w:val="00"/>
    <w:family w:val="swiss"/>
    <w:pitch w:val="variable"/>
    <w:sig w:usb0="E10022FF" w:usb1="C000E47F" w:usb2="00000029" w:usb3="00000000" w:csb0="000001DF" w:csb1="00000000"/>
    <w:embedRegular r:id="rId5" w:fontKey="{0DBE594C-956E-4383-B92D-CE5B0151781D}"/>
  </w:font>
  <w:font w:name="Cambria">
    <w:panose1 w:val="02040503050406030204"/>
    <w:charset w:val="00"/>
    <w:family w:val="roman"/>
    <w:pitch w:val="variable"/>
    <w:sig w:usb0="E00002FF" w:usb1="400004FF" w:usb2="00000000" w:usb3="00000000" w:csb0="0000019F" w:csb1="00000000"/>
    <w:embedRegular r:id="rId6" w:fontKey="{5D96A5CE-65E5-4853-A2B5-655BD8A912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399" w:rsidRPr="009C636E" w:rsidRDefault="009C636E" w:rsidP="009C636E">
    <w:pPr>
      <w:pStyle w:val="Footer"/>
      <w:tabs>
        <w:tab w:val="clear" w:pos="4680"/>
        <w:tab w:val="clear" w:pos="9360"/>
        <w:tab w:val="center" w:pos="2995"/>
      </w:tabs>
      <w:spacing w:before="120"/>
    </w:pPr>
    <w:r>
      <w:t>[536]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E20" w:rsidRDefault="00765E20" w:rsidP="009F0C77">
      <w:r>
        <w:separator/>
      </w:r>
    </w:p>
  </w:footnote>
  <w:footnote w:type="continuationSeparator" w:id="0">
    <w:p w:rsidR="00765E20" w:rsidRDefault="00765E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21CZ19"/>
    <w:docVar w:name="CoverBillType" w:val="a"/>
    <w:docVar w:name="DocPath" w:val="L:\Council\bills\DBS\31521CZ19.DOCX"/>
    <w:docVar w:name="dvBillNumber" w:val="536"/>
    <w:docVar w:name="dvBillNumberPrefix" w:val="S. "/>
    <w:docVar w:name="dvOriginalBody" w:val="Senate"/>
    <w:docVar w:name="dvSteno" w:val="DBS"/>
    <w:docVar w:name="NameofBody" w:val="s"/>
    <w:docVar w:name="vGroup2" w:val="Council"/>
  </w:docVars>
  <w:rsids>
    <w:rsidRoot w:val="00765E2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0399"/>
    <w:rsid w:val="002759C5"/>
    <w:rsid w:val="00277DEE"/>
    <w:rsid w:val="00280D88"/>
    <w:rsid w:val="00294ABE"/>
    <w:rsid w:val="002A3EB4"/>
    <w:rsid w:val="00325348"/>
    <w:rsid w:val="00393688"/>
    <w:rsid w:val="003977C2"/>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35F2E"/>
    <w:rsid w:val="00643B8E"/>
    <w:rsid w:val="00653ECC"/>
    <w:rsid w:val="00665EBC"/>
    <w:rsid w:val="00680479"/>
    <w:rsid w:val="0069470D"/>
    <w:rsid w:val="006A476C"/>
    <w:rsid w:val="006C6A93"/>
    <w:rsid w:val="006E02F9"/>
    <w:rsid w:val="006F394E"/>
    <w:rsid w:val="006F3F76"/>
    <w:rsid w:val="00753C04"/>
    <w:rsid w:val="00756946"/>
    <w:rsid w:val="00757F80"/>
    <w:rsid w:val="00765E20"/>
    <w:rsid w:val="00771EEC"/>
    <w:rsid w:val="00786819"/>
    <w:rsid w:val="007A325A"/>
    <w:rsid w:val="007C3099"/>
    <w:rsid w:val="007D7529"/>
    <w:rsid w:val="007E72BE"/>
    <w:rsid w:val="007F1523"/>
    <w:rsid w:val="007F509E"/>
    <w:rsid w:val="007F5799"/>
    <w:rsid w:val="007F6947"/>
    <w:rsid w:val="00834A12"/>
    <w:rsid w:val="008352B8"/>
    <w:rsid w:val="00872729"/>
    <w:rsid w:val="008F4429"/>
    <w:rsid w:val="00932670"/>
    <w:rsid w:val="009352BB"/>
    <w:rsid w:val="00990668"/>
    <w:rsid w:val="009B397B"/>
    <w:rsid w:val="009C636E"/>
    <w:rsid w:val="009F0C77"/>
    <w:rsid w:val="009F4DD1"/>
    <w:rsid w:val="00A2535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4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F0A4E-47BA-4C29-A0C4-5217E5720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5F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F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2118D-C660-478E-8B2A-93E397760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2</Pages>
  <Words>273</Words>
  <Characters>1459</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536 Text of Previous Version (Feb. 19, 2019) - South Carolina Legislature Online</dc:title>
  <dc:subject/>
  <dc:creator>Deirdre Brevard-Smith</dc:creator>
  <cp:keywords/>
  <dc:description/>
  <cp:lastModifiedBy>S Volk</cp:lastModifiedBy>
  <cp:revision>2</cp:revision>
  <cp:lastPrinted>2019-02-15T14:42:00Z</cp:lastPrinted>
  <dcterms:created xsi:type="dcterms:W3CDTF">2019-02-19T20:37:00Z</dcterms:created>
  <dcterms:modified xsi:type="dcterms:W3CDTF">2019-02-19T20:37:00Z</dcterms:modified>
</cp:coreProperties>
</file>