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C5" w:rsidRDefault="006C00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B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8F3" w:rsidP="006C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w:t>
      </w:r>
      <w:r w:rsidR="003E4159">
        <w:t xml:space="preserve">MR. </w:t>
      </w:r>
      <w:r>
        <w:t>CAR</w:t>
      </w:r>
      <w:r w:rsidR="003E4159">
        <w:t>E</w:t>
      </w:r>
      <w:r>
        <w:t>Y DALTON BOLT</w:t>
      </w:r>
      <w:r w:rsidR="00442349">
        <w:t>,</w:t>
      </w:r>
      <w:r>
        <w:t xml:space="preserve"> JR.</w:t>
      </w:r>
      <w:r w:rsidR="00406D7C">
        <w:t>,</w:t>
      </w:r>
      <w:r>
        <w:t xml:space="preserve"> UPON THE OCCASION OF HIS RETIREMENT FROM SERVING AS GREENWOOD COUNTY VETERANS AFFAIRS OFFICER AFTER TEN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E11DA4">
        <w:t>he members of the South Carolina House of Representatives have learned that</w:t>
      </w:r>
      <w:r>
        <w:t xml:space="preserve"> Car</w:t>
      </w:r>
      <w:r w:rsidR="003E4159">
        <w:t>e</w:t>
      </w:r>
      <w:r>
        <w:t>y Dalton Bolt</w:t>
      </w:r>
      <w:r w:rsidR="00442349">
        <w:t>,</w:t>
      </w:r>
      <w:r>
        <w:t xml:space="preserve"> Jr.</w:t>
      </w:r>
      <w:r w:rsidR="00406D7C">
        <w:t>,</w:t>
      </w:r>
      <w:r>
        <w:t xml:space="preserve"> </w:t>
      </w:r>
      <w:r w:rsidR="00FE45EE">
        <w:t>began a</w:t>
      </w:r>
      <w:r w:rsidRPr="00E11DA4">
        <w:t xml:space="preserve"> well</w:t>
      </w:r>
      <w:r>
        <w:t xml:space="preserve"> </w:t>
      </w:r>
      <w:r w:rsidRPr="00E11DA4">
        <w:t xml:space="preserve">deserved retirement </w:t>
      </w:r>
      <w:r w:rsidR="00FE45EE">
        <w:t xml:space="preserve">on March 9, 2020, </w:t>
      </w:r>
      <w:r w:rsidRPr="00E11DA4">
        <w:t xml:space="preserve">after </w:t>
      </w:r>
      <w:r>
        <w:t xml:space="preserve">ten years of </w:t>
      </w:r>
      <w:r w:rsidR="00204AE8">
        <w:t xml:space="preserve">passionately </w:t>
      </w:r>
      <w:r>
        <w:t xml:space="preserve">serving </w:t>
      </w:r>
      <w:r w:rsidR="00FE45EE">
        <w:t xml:space="preserve">military </w:t>
      </w:r>
      <w:r>
        <w:t>service members, their families, and the Greenwood community as the Greenwood County Veterans Affairs Officer; and</w:t>
      </w:r>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5EE" w:rsidRDefault="003A0651" w:rsidP="00FE4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45EE">
        <w:t>Mr. Bolt plans make his top priority to spend many happy hours of retirement with his grandchildren and watch them grow into outstanding men and women; and</w:t>
      </w:r>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651" w:rsidRDefault="00FE4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6D7C">
        <w:t>during his ten-</w:t>
      </w:r>
      <w:r w:rsidR="0020767C">
        <w:t>year ten</w:t>
      </w:r>
      <w:r w:rsidR="003E4159">
        <w:t xml:space="preserve">ure, Mr. </w:t>
      </w:r>
      <w:r w:rsidR="00442349">
        <w:t>Bolt</w:t>
      </w:r>
      <w:r w:rsidR="003E4159">
        <w:t xml:space="preserve"> </w:t>
      </w:r>
      <w:r w:rsidR="0020767C">
        <w:t xml:space="preserve">and the Greenwood County Veterans Affairs team </w:t>
      </w:r>
      <w:r w:rsidR="00204AE8">
        <w:t>devotedly</w:t>
      </w:r>
      <w:r w:rsidR="0020767C">
        <w:t xml:space="preserve"> </w:t>
      </w:r>
      <w:r w:rsidR="00204AE8">
        <w:t>worked in the best interest of</w:t>
      </w:r>
      <w:r w:rsidR="0020767C">
        <w:t xml:space="preserve"> service members and strived for innovation and achievement</w:t>
      </w:r>
      <w:r w:rsidR="00204AE8">
        <w:t xml:space="preserve"> in veterans affairs</w:t>
      </w:r>
      <w:r w:rsidR="0020767C">
        <w:t xml:space="preserve">, which is evident in all that they accomplished; and </w:t>
      </w:r>
    </w:p>
    <w:p w:rsidR="003A0651" w:rsidRDefault="003A0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2076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3FC3">
        <w:t xml:space="preserve">Mr. Bolt led the Veterans Affairs Office to repurpose the old Greenwood County Library into South Carolina’s only state of the art Veterans Affairs Center, which housed </w:t>
      </w:r>
      <w:r w:rsidR="00BE489C">
        <w:t xml:space="preserve">not only </w:t>
      </w:r>
      <w:r w:rsidR="00C93FC3">
        <w:t>their staff</w:t>
      </w:r>
      <w:r w:rsidR="00BE489C">
        <w:t>, but also</w:t>
      </w:r>
      <w:r w:rsidR="00C93FC3">
        <w:t xml:space="preserve"> the Greenwood County Military Museum, Greenwood County Hall of Heroes Memorial Committee, Marines Special Operation School, American Legion, Veterans of Foreign Wars, Disabled American Veterans, United Daughters of Confederacy, Daughters of the American Revolution, and Veterans Court assisted by the 8</w:t>
      </w:r>
      <w:r w:rsidR="00C93FC3" w:rsidRPr="00C93FC3">
        <w:rPr>
          <w:vertAlign w:val="superscript"/>
        </w:rPr>
        <w:t>th</w:t>
      </w:r>
      <w:r w:rsidR="00C93FC3">
        <w:t xml:space="preserve"> Circuit Solicitor; and </w:t>
      </w:r>
    </w:p>
    <w:p w:rsidR="0020767C" w:rsidRDefault="002076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B2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Bolt and his team led the Annual Hall of Heroes Ceremony to honor brave service members and their families of the past, present, and future; and </w:t>
      </w:r>
    </w:p>
    <w:p w:rsidR="00B23A3F" w:rsidRDefault="00B2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B2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of his</w:t>
      </w:r>
      <w:r w:rsidR="00204AE8">
        <w:t xml:space="preserve"> and his team’s</w:t>
      </w:r>
      <w:r>
        <w:t xml:space="preserve"> wonderful accomplishments for Greenwood Co</w:t>
      </w:r>
      <w:r w:rsidR="00406D7C">
        <w:t>unty and South Carolina include</w:t>
      </w:r>
      <w:r>
        <w:t xml:space="preserve"> successfully bringing the traveling Vietnam Wall to Greenwood and funding a future second visit, creating three successful veterans outreach programs to assist over six hundred veterans and their dependents</w:t>
      </w:r>
      <w:r w:rsidR="00474833">
        <w:t xml:space="preserve"> in each program</w:t>
      </w:r>
      <w:r>
        <w:t xml:space="preserve">, and building </w:t>
      </w:r>
      <w:r w:rsidR="00474833">
        <w:t>the Veteran</w:t>
      </w:r>
      <w:r w:rsidR="00442349">
        <w:t>s</w:t>
      </w:r>
      <w:r w:rsidR="00474833">
        <w:t xml:space="preserve"> Memorial Plaza and M</w:t>
      </w:r>
      <w:r>
        <w:t>onument to honor</w:t>
      </w:r>
      <w:r w:rsidR="00204AE8">
        <w:t xml:space="preserve"> our heroes and their families; and </w:t>
      </w:r>
    </w:p>
    <w:p w:rsidR="00204AE8" w:rsidRDefault="00204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A3F" w:rsidRDefault="00204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Mr. Bolt’s last year of service in 2019, he and the Veterans Affairs Office</w:t>
      </w:r>
      <w:r w:rsidR="00E04239">
        <w:t xml:space="preserve"> </w:t>
      </w:r>
      <w:r w:rsidR="00442349">
        <w:t>managed the inflow of $</w:t>
      </w:r>
      <w:r w:rsidR="00E04239">
        <w:t>43,000,</w:t>
      </w:r>
      <w:r w:rsidR="00442349">
        <w:t>000</w:t>
      </w:r>
      <w:r w:rsidR="00474833">
        <w:t xml:space="preserve"> to Greenwood County v</w:t>
      </w:r>
      <w:r w:rsidR="00E04239">
        <w:t xml:space="preserve">eterans and their dependents; and </w:t>
      </w:r>
    </w:p>
    <w:p w:rsidR="00E04239" w:rsidRDefault="00E04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6C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9C42D9">
        <w:t xml:space="preserve"> </w:t>
      </w:r>
      <w:r w:rsidR="009C42D9" w:rsidRPr="00D214EF">
        <w:rPr>
          <w:color w:val="000000" w:themeColor="text1"/>
          <w:u w:color="000000" w:themeColor="text1"/>
        </w:rPr>
        <w:t xml:space="preserve">grateful for his many years of distinguished </w:t>
      </w:r>
      <w:r w:rsidR="009C42D9">
        <w:rPr>
          <w:color w:val="000000" w:themeColor="text1"/>
          <w:u w:color="000000" w:themeColor="text1"/>
        </w:rPr>
        <w:t>leadership</w:t>
      </w:r>
      <w:r w:rsidR="009C42D9" w:rsidRPr="00D214EF">
        <w:rPr>
          <w:color w:val="000000" w:themeColor="text1"/>
          <w:u w:color="000000" w:themeColor="text1"/>
        </w:rPr>
        <w:t xml:space="preserve"> to </w:t>
      </w:r>
      <w:r w:rsidR="009C42D9">
        <w:rPr>
          <w:color w:val="000000" w:themeColor="text1"/>
          <w:u w:color="000000" w:themeColor="text1"/>
        </w:rPr>
        <w:t xml:space="preserve">the Greenwood County Veterans Affairs Office, the members of the South Carolina House of Representatives take great pleasure in </w:t>
      </w:r>
      <w:r w:rsidR="009C42D9" w:rsidRPr="00D214EF">
        <w:rPr>
          <w:color w:val="000000" w:themeColor="text1"/>
          <w:u w:color="000000" w:themeColor="text1"/>
        </w:rPr>
        <w:t xml:space="preserve">extending best wishes to </w:t>
      </w:r>
      <w:r w:rsidR="009C42D9">
        <w:rPr>
          <w:color w:val="000000" w:themeColor="text1"/>
          <w:u w:color="000000" w:themeColor="text1"/>
        </w:rPr>
        <w:t>Mr. Carey Dalton Bolt</w:t>
      </w:r>
      <w:r w:rsidR="00442349">
        <w:rPr>
          <w:color w:val="000000" w:themeColor="text1"/>
          <w:u w:color="000000" w:themeColor="text1"/>
        </w:rPr>
        <w:t>,</w:t>
      </w:r>
      <w:r w:rsidR="009C42D9">
        <w:rPr>
          <w:color w:val="000000" w:themeColor="text1"/>
          <w:u w:color="000000" w:themeColor="text1"/>
        </w:rPr>
        <w:t xml:space="preserve"> Jr.</w:t>
      </w:r>
      <w:r w:rsidR="00406D7C">
        <w:rPr>
          <w:color w:val="000000" w:themeColor="text1"/>
          <w:u w:color="000000" w:themeColor="text1"/>
        </w:rPr>
        <w:t>,</w:t>
      </w:r>
      <w:r w:rsidR="009C42D9">
        <w:rPr>
          <w:color w:val="000000" w:themeColor="text1"/>
          <w:u w:color="000000" w:themeColor="text1"/>
        </w:rPr>
        <w:t xml:space="preserve"> </w:t>
      </w:r>
      <w:r w:rsidR="009C42D9" w:rsidRPr="00D214EF">
        <w:rPr>
          <w:color w:val="000000" w:themeColor="text1"/>
          <w:u w:color="000000" w:themeColor="text1"/>
        </w:rPr>
        <w:t>as he</w:t>
      </w:r>
      <w:r w:rsidR="009C42D9">
        <w:rPr>
          <w:color w:val="000000" w:themeColor="text1"/>
          <w:u w:color="000000" w:themeColor="text1"/>
        </w:rPr>
        <w:t xml:space="preserve"> </w:t>
      </w:r>
      <w:r w:rsidR="009C42D9" w:rsidRPr="00D214EF">
        <w:rPr>
          <w:color w:val="000000" w:themeColor="text1"/>
          <w:u w:color="000000" w:themeColor="text1"/>
        </w:rPr>
        <w:t>transitions to a</w:t>
      </w:r>
      <w:r w:rsidR="009C42D9">
        <w:rPr>
          <w:color w:val="000000" w:themeColor="text1"/>
          <w:u w:color="000000" w:themeColor="text1"/>
        </w:rPr>
        <w:t xml:space="preserve"> richly deserved retirement, </w:t>
      </w:r>
      <w:r w:rsidR="00474833">
        <w:rPr>
          <w:color w:val="000000" w:themeColor="text1"/>
          <w:u w:color="000000" w:themeColor="text1"/>
        </w:rPr>
        <w:t xml:space="preserve">and </w:t>
      </w:r>
      <w:r w:rsidR="009C42D9">
        <w:rPr>
          <w:color w:val="000000" w:themeColor="text1"/>
          <w:u w:color="000000" w:themeColor="text1"/>
        </w:rPr>
        <w:t xml:space="preserve">are grateful for the years of unparalleled dedication that he </w:t>
      </w:r>
      <w:r w:rsidR="00474833">
        <w:rPr>
          <w:color w:val="000000" w:themeColor="text1"/>
          <w:u w:color="000000" w:themeColor="text1"/>
        </w:rPr>
        <w:t>has devoted to v</w:t>
      </w:r>
      <w:r w:rsidR="009C42D9">
        <w:rPr>
          <w:color w:val="000000" w:themeColor="text1"/>
          <w:u w:color="000000" w:themeColor="text1"/>
        </w:rPr>
        <w:t>eterans affairs</w:t>
      </w:r>
      <w:r w:rsidR="00474833">
        <w:rPr>
          <w:color w:val="000000" w:themeColor="text1"/>
          <w:u w:color="000000" w:themeColor="text1"/>
        </w:rPr>
        <w:t>.</w:t>
      </w:r>
      <w:r w:rsidR="009C42D9">
        <w:rPr>
          <w:color w:val="000000" w:themeColor="text1"/>
          <w:u w:color="000000" w:themeColor="text1"/>
        </w:rPr>
        <w:t xml:space="preserve"> </w:t>
      </w:r>
      <w:r>
        <w:t>Now, therefore,</w:t>
      </w: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78F3">
        <w:t xml:space="preserve"> the </w:t>
      </w:r>
      <w:r w:rsidR="001A6FF4">
        <w:t xml:space="preserve">members of the South Carolina </w:t>
      </w:r>
      <w:r w:rsidR="00F978F3">
        <w:t>House of Representatives</w:t>
      </w:r>
      <w:r w:rsidR="001A6FF4">
        <w:t>, by this resolution, recognize and honor</w:t>
      </w:r>
      <w:r w:rsidR="00F978F3">
        <w:t xml:space="preserve"> </w:t>
      </w:r>
      <w:r w:rsidR="003E4159">
        <w:t xml:space="preserve">Mr. </w:t>
      </w:r>
      <w:r w:rsidR="00F978F3">
        <w:t>Car</w:t>
      </w:r>
      <w:r w:rsidR="003E4159">
        <w:t>e</w:t>
      </w:r>
      <w:r w:rsidR="00F978F3">
        <w:t>y Dalton Bolt</w:t>
      </w:r>
      <w:r w:rsidR="00442349">
        <w:t>,</w:t>
      </w:r>
      <w:r w:rsidR="00F978F3">
        <w:t xml:space="preserve"> Jr.</w:t>
      </w:r>
      <w:r w:rsidR="00406D7C">
        <w:t>,</w:t>
      </w:r>
      <w:r w:rsidR="00F978F3">
        <w:t xml:space="preserve"> upon the occasion of his retirement from serving as Greenwood County Veterans Affairs Officer after ten years of exemplary service, and to wish him continued success and happiness in all his future endeavors. </w:t>
      </w: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27" w:rsidRDefault="00CD1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45EE">
        <w:t xml:space="preserve"> Mr. Carey Dalton Bolt</w:t>
      </w:r>
      <w:r w:rsidR="00442349">
        <w:t>, Jr</w:t>
      </w:r>
      <w:r w:rsidR="00FE45EE">
        <w:t>.</w:t>
      </w:r>
    </w:p>
    <w:p w:rsidR="007041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00C5" w:rsidRDefault="006C00C5" w:rsidP="006C00C5">
      <w:pPr>
        <w:suppressAutoHyphens/>
      </w:pPr>
    </w:p>
    <w:sectPr w:rsidR="006C00C5" w:rsidSect="006C00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33" w:rsidRDefault="00474833" w:rsidP="009F0C77">
      <w:r>
        <w:separator/>
      </w:r>
    </w:p>
  </w:endnote>
  <w:endnote w:type="continuationSeparator" w:id="0">
    <w:p w:rsidR="00474833" w:rsidRDefault="00474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06FB61-7E6F-458C-9F5F-1732C86C5F47}"/>
    <w:embedBold r:id="rId2" w:fontKey="{B16A187A-6F3F-4B4E-95EA-30C615DF4254}"/>
  </w:font>
  <w:font w:name="Calibri">
    <w:panose1 w:val="020F0502020204030204"/>
    <w:charset w:val="00"/>
    <w:family w:val="swiss"/>
    <w:pitch w:val="variable"/>
    <w:sig w:usb0="E0002EFF" w:usb1="C000247B" w:usb2="00000009" w:usb3="00000000" w:csb0="000001FF" w:csb1="00000000"/>
    <w:embedRegular r:id="rId3" w:fontKey="{89C9975C-333A-41AF-91C5-E3DBE30E53AD}"/>
  </w:font>
  <w:font w:name="Cambria">
    <w:panose1 w:val="02040503050406030204"/>
    <w:charset w:val="00"/>
    <w:family w:val="roman"/>
    <w:pitch w:val="variable"/>
    <w:sig w:usb0="E00006FF" w:usb1="420024FF" w:usb2="02000000" w:usb3="00000000" w:csb0="0000019F" w:csb1="00000000"/>
    <w:embedRegular r:id="rId4" w:fontKey="{7813590C-DEC0-4E54-BB09-0CCB1203EA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38" w:rsidRPr="006C00C5" w:rsidRDefault="006C00C5" w:rsidP="006C00C5">
    <w:pPr>
      <w:pStyle w:val="Footer"/>
      <w:tabs>
        <w:tab w:val="clear" w:pos="4680"/>
        <w:tab w:val="clear" w:pos="9360"/>
        <w:tab w:val="center" w:pos="2995"/>
      </w:tabs>
      <w:spacing w:before="120"/>
    </w:pPr>
    <w:r>
      <w:t>[5437]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33" w:rsidRDefault="00474833" w:rsidP="009F0C77">
      <w:r>
        <w:separator/>
      </w:r>
    </w:p>
  </w:footnote>
  <w:footnote w:type="continuationSeparator" w:id="0">
    <w:p w:rsidR="00474833" w:rsidRDefault="00474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86WAB20"/>
    <w:docVar w:name="CoverBillType" w:val="r"/>
    <w:docVar w:name="DocPath" w:val="L:\Council\bills\SM\20086WAB20.DOCX"/>
    <w:docVar w:name="dvBillNumber" w:val="5437"/>
    <w:docVar w:name="dvBillNumberPrefix" w:val="H. "/>
    <w:docVar w:name="dvOriginalBody" w:val="House"/>
    <w:docVar w:name="dvSteno" w:val="SM"/>
    <w:docVar w:name="NameofBody" w:val="h"/>
    <w:docVar w:name="vGroup2" w:val="Council"/>
  </w:docVars>
  <w:rsids>
    <w:rsidRoot w:val="00CD1B27"/>
    <w:rsid w:val="00011869"/>
    <w:rsid w:val="00015CD6"/>
    <w:rsid w:val="000D0805"/>
    <w:rsid w:val="000E0100"/>
    <w:rsid w:val="000E1785"/>
    <w:rsid w:val="000F40FA"/>
    <w:rsid w:val="001035F1"/>
    <w:rsid w:val="0010776B"/>
    <w:rsid w:val="00133E66"/>
    <w:rsid w:val="001435A3"/>
    <w:rsid w:val="00146ED3"/>
    <w:rsid w:val="00151044"/>
    <w:rsid w:val="001A6FF4"/>
    <w:rsid w:val="001D08F2"/>
    <w:rsid w:val="001D3A58"/>
    <w:rsid w:val="001D525B"/>
    <w:rsid w:val="001D7F4F"/>
    <w:rsid w:val="00204AE8"/>
    <w:rsid w:val="00205238"/>
    <w:rsid w:val="0020767C"/>
    <w:rsid w:val="002321B6"/>
    <w:rsid w:val="00232912"/>
    <w:rsid w:val="00250967"/>
    <w:rsid w:val="002543C8"/>
    <w:rsid w:val="0025541D"/>
    <w:rsid w:val="00284AAE"/>
    <w:rsid w:val="002A70D3"/>
    <w:rsid w:val="002E5912"/>
    <w:rsid w:val="00301B21"/>
    <w:rsid w:val="00325348"/>
    <w:rsid w:val="0032732C"/>
    <w:rsid w:val="00336AD0"/>
    <w:rsid w:val="0037079A"/>
    <w:rsid w:val="003A0651"/>
    <w:rsid w:val="003C4DAB"/>
    <w:rsid w:val="003D01E8"/>
    <w:rsid w:val="003E4159"/>
    <w:rsid w:val="003E5288"/>
    <w:rsid w:val="003F6D79"/>
    <w:rsid w:val="00406D7C"/>
    <w:rsid w:val="0041760A"/>
    <w:rsid w:val="00417C01"/>
    <w:rsid w:val="004403BD"/>
    <w:rsid w:val="00442349"/>
    <w:rsid w:val="00461441"/>
    <w:rsid w:val="0047483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0C5"/>
    <w:rsid w:val="006D58AA"/>
    <w:rsid w:val="00704162"/>
    <w:rsid w:val="00734F00"/>
    <w:rsid w:val="00736959"/>
    <w:rsid w:val="00770CCD"/>
    <w:rsid w:val="007A70AE"/>
    <w:rsid w:val="008362E8"/>
    <w:rsid w:val="0085786E"/>
    <w:rsid w:val="008A1768"/>
    <w:rsid w:val="008A489F"/>
    <w:rsid w:val="008F0F33"/>
    <w:rsid w:val="008F4429"/>
    <w:rsid w:val="0094021A"/>
    <w:rsid w:val="009B44AF"/>
    <w:rsid w:val="009C42D9"/>
    <w:rsid w:val="009C6A0B"/>
    <w:rsid w:val="009F0C77"/>
    <w:rsid w:val="009F4DD1"/>
    <w:rsid w:val="00A02543"/>
    <w:rsid w:val="00A41684"/>
    <w:rsid w:val="00A64E80"/>
    <w:rsid w:val="00A72BCD"/>
    <w:rsid w:val="00A741D9"/>
    <w:rsid w:val="00A833AB"/>
    <w:rsid w:val="00A9741D"/>
    <w:rsid w:val="00AC34A2"/>
    <w:rsid w:val="00AD1C9A"/>
    <w:rsid w:val="00AD4B17"/>
    <w:rsid w:val="00B23A3F"/>
    <w:rsid w:val="00B412D4"/>
    <w:rsid w:val="00B64FFF"/>
    <w:rsid w:val="00BE3C22"/>
    <w:rsid w:val="00BE489C"/>
    <w:rsid w:val="00C0345E"/>
    <w:rsid w:val="00C21ABE"/>
    <w:rsid w:val="00C31C95"/>
    <w:rsid w:val="00C3483A"/>
    <w:rsid w:val="00C74E9D"/>
    <w:rsid w:val="00C826DD"/>
    <w:rsid w:val="00C82FD3"/>
    <w:rsid w:val="00C92819"/>
    <w:rsid w:val="00C93FC3"/>
    <w:rsid w:val="00CC6B7B"/>
    <w:rsid w:val="00CD1B27"/>
    <w:rsid w:val="00CD2089"/>
    <w:rsid w:val="00D73A67"/>
    <w:rsid w:val="00D970A9"/>
    <w:rsid w:val="00DB4A38"/>
    <w:rsid w:val="00DF3845"/>
    <w:rsid w:val="00E04239"/>
    <w:rsid w:val="00E41911"/>
    <w:rsid w:val="00E44B57"/>
    <w:rsid w:val="00E92EEF"/>
    <w:rsid w:val="00EF2368"/>
    <w:rsid w:val="00F24442"/>
    <w:rsid w:val="00F50AE3"/>
    <w:rsid w:val="00F655B7"/>
    <w:rsid w:val="00F656BA"/>
    <w:rsid w:val="00F67CF1"/>
    <w:rsid w:val="00F728AA"/>
    <w:rsid w:val="00F840F0"/>
    <w:rsid w:val="00F978F3"/>
    <w:rsid w:val="00FB0D0D"/>
    <w:rsid w:val="00FB43B4"/>
    <w:rsid w:val="00FB6B0B"/>
    <w:rsid w:val="00FE45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905CA-1982-4678-9389-95E012F4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4C938-09E4-42A8-8986-3EC294B2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508</Words>
  <Characters>2745</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5437 Text of Previous Version (Apr. 8, 2020) - South Carolina Legislature Online</dc:title>
  <dc:creator>Stacey Morris</dc:creator>
  <cp:lastModifiedBy>S Wilson</cp:lastModifiedBy>
  <cp:revision>2</cp:revision>
  <dcterms:created xsi:type="dcterms:W3CDTF">2020-04-08T19:01:00Z</dcterms:created>
  <dcterms:modified xsi:type="dcterms:W3CDTF">2020-04-08T19:01:00Z</dcterms:modified>
</cp:coreProperties>
</file>